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1379" w:rsidRPr="007A742E" w:rsidRDefault="004D1379" w:rsidP="007A742E">
      <w:pPr>
        <w:spacing w:after="0" w:line="240" w:lineRule="auto"/>
        <w:jc w:val="center"/>
        <w:rPr>
          <w:rFonts w:ascii="Times New Roman" w:hAnsi="Times New Roman" w:cs="Times New Roman"/>
          <w:b/>
          <w:bCs/>
          <w:sz w:val="18"/>
          <w:szCs w:val="18"/>
        </w:rPr>
      </w:pPr>
      <w:r w:rsidRPr="007A742E">
        <w:rPr>
          <w:rFonts w:ascii="Times New Roman" w:hAnsi="Times New Roman" w:cs="Times New Roman"/>
          <w:b/>
          <w:bCs/>
          <w:sz w:val="18"/>
          <w:szCs w:val="18"/>
        </w:rPr>
        <w:t>Федеральный список экстремистских материалов</w:t>
      </w:r>
    </w:p>
    <w:p w:rsidR="004D1379" w:rsidRPr="007A742E" w:rsidRDefault="004D1379" w:rsidP="007A742E">
      <w:pPr>
        <w:spacing w:after="0" w:line="240" w:lineRule="auto"/>
        <w:jc w:val="both"/>
        <w:rPr>
          <w:rFonts w:ascii="Times New Roman" w:hAnsi="Times New Roman" w:cs="Times New Roman"/>
          <w:b/>
          <w:bCs/>
          <w:sz w:val="18"/>
          <w:szCs w:val="18"/>
        </w:rPr>
      </w:pPr>
      <w:r w:rsidRPr="007A742E">
        <w:rPr>
          <w:rFonts w:ascii="Times New Roman" w:hAnsi="Times New Roman" w:cs="Times New Roman"/>
          <w:b/>
          <w:bCs/>
          <w:sz w:val="18"/>
          <w:szCs w:val="18"/>
        </w:rPr>
        <w:t>На территории Российской Федерации запрещаются распространение экстремистских материалов, а также их производство или хранение в целях распространения. В случаях, предусмотренных законодательством Российской Федерации, производство, хранение или распространение экстремистских материалов является правонарушением и влечет за собой ответственность (ст. 13 Федерального закона от 25 июля 2002 года № 114 ФЗ «О противодействии экстремистской деятельности» с изменениями на 29 апреля 2008 года).</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 Музыкальный альбом «Музыка белых», автор — Музыкальная группа Order, решение вынесено Первомайским районным судом г. Омска от 23.11.2006;</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 Книга «Книга единобожия», автор — Мухаммад ибн Сулейман ат-Тамими, источник публикации — Некоммерческое партнерство «Издательский дом „Бадр“», решение вынесено Савеловским районным судом г. Москвы от 02.04.2004;</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3. Письма Рады земли Кубанской духовно-родовой державы Русь, авторы — Н. М. Лозинский, В. М. Герасев, решение вынесено Первомайским районным судом г. Краснодара от 20.03.2006;</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4. Печатные материалы в газете «Для русских людей» N 1(1), июнь 2002 г.; N 2 (2), август 2002 г.; N 3, октябрь 2002 г.; N 4, ноябрь 2002 г.; N 5, декабрь 2002 г.; 2003 г. N 6, 7, решение вынесено Тихвинским городским судом Ленинградской области от 25.05.2004;</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5. Кинофильм «Вечный жид», решение вынесено Тихвинским городским судом Ленинградской области от 25.05.2004;</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6. Брошюра «Мать-земля: чудо-чудное, диво-дивное. Введение в геобиологию», автор — А. А. Добровольский, источник публикации — КОГУП «Котельничская типография», решение вынесено Котельничским районным судом Кировской области от 09.03.2005;</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7. Брошюра «Язычество как волшебство», автор — А. А. Добровольский, источник публикации — КОГУП «Котельничская типография», решение вынесено Котельничским районным судом Кировской области от 09.03.2005;</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8. Брошюра «Кто боится Русского национал-социализма», автор — А. 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9. Брошюра «Иудохристианская чума», автор — А. 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10. Брошюра «Святославие», автор — А. А. Добровольский, источник публикации — типография завода «Маяк», решение вынесено Ленинским районным судом города Кирова от 19.05.2005;</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11. Статья «Однажды мы придем с гнилыми помидорами…», автор — А. А. Николаенко, источник публикации — газета «Беловская копейка» N 1 от 11 ноября 2002 года, решение вынесено Беловским городским судом Кемеровской области от 26.12.2005;</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12. Статья «СС стучится в Вашу дверь, сволочи…», автор — А. А. Николаенко, источник публикации — газета «Курс» N 49 от 6 декабря 2002 года, решение вынесено Беловским городским судом Кемеровской области от 26.12.2005;</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13. Статья «Исполняющий обязанности властителя дум», автор — А. А. Николаенко, источник публикации — газета «Курс» N 8 от 21 февраля 2003 года, решение вынесено Беловским городским судом Кемеровской области от 26.12.2005;</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14. Статья «Самая конструктивная партия», автор — А. А. Николаенко, источник публикации — газета «Курс» N 43 от 22 октября 2004 года, решение вынесено Беловским городским судом Кемеровской области от 09.09.2005.</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15. Книга «Сквозь призму ислама», автор — Абд-аль Хади ибн Али (решение Нальчикского городского суда от 15.01.2004).</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16. Газеты «Я русский. Нижнее Поволжье» № 1 и № 2, 2005 г. (решение Знаменского городского суда Астраханской области от 03.07.2007).</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17. Брошюра «Церберы свободы» № 11, 2005 г. (решение Знаменского городского суда Астраханской области от 03.07.2007).</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18. Информационные материалы — отклики на материалы по событиям в Харагуне на сайте «Народный контроль», стр.4, газета «Русское Забайкалье», № 7 от 11.09.2006 (решение Центрального районного суда г. Читы от 18.04.2007).</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19. Журнал «Вихрь. Национал-социалистическое издание Вятка № 1» (решение Шабалинского районного суда Кировской области от 19.07.2007).</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20. Газета русского государства «Весть», автор — Вострягов В. А. Издавалась в ООО «Сандерс» (средство массовой информации). Решение Заволжского районного суда города Ульяновск от 12.07.2007.</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 Брошюра «Русское Государство», автор — Вострягов В. А. Издавалась в ООО «Сандерс» (средство массовой информации. Решение Заволжского районного суда города Ульяновск от 12.07.2007)</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22. Брошюра «Государство — это Мы», автор — Вострягов В. А. Издавалась в ООО «Сандерс» (средство массовой информации). Решение Заволжского районного суда города Ульяновск от 12.07.2007.</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23. Брошюра «Каббала», автор — Вострягов В. А. Издавалась в ООО «Сандерс» (средство массовой информации). Решение Заволжского районного суда города Ульяновск от 12.07.2007.</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24. Брошюра «Каббала — 2», автор — Вострягов В. А. Издавалась в ООО «Сандерс» (средство массовой информации). Решение Заволжского районного суда города Ульяновск от 12.07.2007.</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25. Брошюра «Правда о происхождении Иисуса Христа и Девы Марии», автор — Вострягов В. А. Издавалась в ООО «Сандерс» (средство массовой информации). Решение Заволжского районного суда города Ульяновск от 12.07.2007.</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26. Брошюра «Русский народ и Конституция РФ», автор — Вострягов В. А. Издавалась в ООО «Сандерс» (средство массовой информации). Решение Заволжского районного суда города Ульяновск от 12.07.2007.</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27. Брошюра «Это должен знать Русский», автор — Вострягов В. А. Издавалась в ООО «Сандерс» (средство массовой информации). Решение Заволжского районного суда города Ульяновск от 12.07.2007.</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28. Брошюра «Что делать…..», автор — Вострягов В. А. Издавалась в ООО «Сандерс» (средство массовой информации). Решение Заволжского районного суда города Ульяновск от 12.07.2007.</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29. Брошюра «Сарынь на кичку!», автор Добровольский А. А. Издавалось в ОАО «Дом печати „Вятка“». Решение Ленинского районного суда Кировской области от 22.08.2007.</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30. Брошюра «Язычество: закат и рассвет», автор Добровольский А. А. Издавалось в ОАО «Дом печати „Вятка“». Решение Ленинского районного суда Кировской области от 22.08.2007.</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31. Газета «Дивизия» № 1 — Газета Русского Прикамья, 2001 (решение Индустриального районного суда города Ижевска Удмуртской Республики от 26.07.2007).</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32. Газета «Ижевская дивизия» № 2,3,4,5 — Газета Русского Прикамья, 2001 (решение Индустриального районного суда города Ижевска Удмуртской Республики от 26.07.2007).</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33. DVD -диск «Зов к исламской умме. Как долго еще?» (решение Ленинского районного суда города Уфы от 10.10.2007).</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34. Книга Такиуддина ан-Набохони «Система ислама» (решение Туймазинского районного суда Республики Башкортостан от 05.09.2007).</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35. Книга Такиуддина ан-Набохони «Исламское государство» (решение Туймазинского районного суда Республики Башкортостан от 05.09.2007).</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36. Книга Такиуддина ан-Набохони «Демократия — система безверия» (решение Туймазинского районного суда Республики Башкортостан от 05.09.2007).</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37. Книга Такиуддина ан-Набохони «Политическая концепция Хизб ут-Тахрир». (решение Туймазинского районного суда Республики Башкортостан от 05.09.2007).</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38. Журнал «Аль-Ваъй» № 215 (решение Туймазинского районного суда Республики Башкортостан от 05.09.2007).</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39. Журнал «Аль-Ваъй» № 221 (решение Туймазинского районного суда Республики Башкортостан от 05.09.2007).</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40. Журнал «Аль-Ваъй» № 230 (решение Туймазинского районного суда Республики Башкортостан от 05.09.2007).</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41. Журнал «Аль-Ваъй» № 233 (решение Туймазинского районного суда Республики Башкортостан от 05.09.2007).</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42. Журнал «Аль-Ваъй» № 234 (решение Туймазинского районного суда Республики Башкортостан от 05.09.2007).</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43. Журнал «Аль-Ваъй» № 235 (решение Туймазинского районного суда Республики Башкортостан от 05.09.2007).</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44. Журнал «Аль-Ваъй» № 236 (решение Туймазинского районного суда Республики Башкортостан от 05.09.2007).</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45. Книга из собраний сочинений Саида Нурси «Рисале-и Нур» «Вера и человек», 2000 год издания, перевод М. Г. Тамимдарова (решение Коптевского районного суда САО г. Москвы от 21.05.2007).</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46. Книга из собраний сочинений Саида Нурси «Рисале-и Нур» «Основы искренности», 2000 год издания, переводчик не указан (решение Коптевского районного суда САО г. Москвы от 21.05.2007).</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47. Книга из собраний сочинений Саида Нурси «Рисале-и Нур» «Истины вечности души», 2000 год издания, перевод М. Ш. Абдуллаева (решение Коптевского районного суда САО г. Москвы от 21.05.2007).</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48. Книга из собраний сочинений Саида Нурси «Рисале-и Нур» «Истины веры», 2000 год издания, переводчик не указан (решение Коптевского районного суда САО г. Москвы от 21.05.2007).</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49. Книга из собраний сочинений Саида Нурси «Рисале-и Нур» «Путеводитель для женщин», 2000 год издания, перевод М. Ш. Абдуллаева (решение Коптевского районного суда САО г. Москвы от 21.05.2007).</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50. Книга из собраний сочинений Саида Нурси «Рисале-и Нур» «Плоды веры», 2000 год издания, перевод М. Г. Тамимдарова (решение Коптевского районного суда САО г. Москвы от 21.05.2007).</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51. Книга из собраний сочинений Саида Нурси «Рисале-и Нур» «Рамадан. Бережливость. Благодарность», 2000 год издания, переводчик не указан (решение Коптевского районного суда САО г. Москвы от 21.05.2007).</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52. Книга из собраний сочинений Саида Нурси «Рисале-и Нур» «Мунаджат (Молитва). Третий луч», 2002 год издания, перевод М. Г. Тамимдарова (решение Коптевского районного суда САО г. Москвы от 21.05.2007).</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53. Книга из собраний сочинений Саида Нурси «Рисале-и Нур» «Тридцать три окна», 2004 год издания, перевод М. Ирсала (решение Коптевского районного суда САО г. Москвы от 21.05.2007).</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54. Книга из собраний сочинений Саида Нурси «Рисале-и Нур» «Основы братства», 2004 год издания, перевод М. Г. Тамимдарова (решение Коптевского районного суда САО г. Москвы от 21.05.2007).</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55. Книга из собраний сочинений Саида Нурси «Рисале-и Нур» «Путь истины», 2004 год издания, перевод М. Ш. Абдуллаева, М. Г. Тамимдарова (решение Коптевского районного суда САО г. Москвы от 21.05.2007).</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56. Книга из собраний сочинений Саида Нурси «Рисале-и Нур» «Посох Мусы», год издания не указан, перевод Т. Н. Галимова, М. Г. Тамимдарова (решение Коптевского районного суда САО г. Москвы от 21.05.2007).</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57. Книга из собраний сочинений Саида Нурси «Рисале-и Нур» «Краткие слова», год издания не указан, перевод М. Г. Тамимдарова (решение Коптевского районного суда САО г. Москвы от 21.05.2007).</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58. Книга из собраний сочинений Саида Нурси «Рисале-и Нур» «Брошюра для больных», 2003 год издания, перевод М. Г. Тамимдарова (решение Коптевского районного суда САО г. Москвы от 21.05.2007).</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59. Материалы, опубликованные в газете «За Русь!» за 2005 год № 4 (49) редактор и издатель С. Путинцев (решение Ленинского суда г. Новороссийска от 21.06.2007).</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60. Материалы, опубликованные в газете «За Русь!» за 2006 год № 1 (50) редактор и издатель С. Путинцев (решение Ленинского суда г. Новороссийска от 21.06.2007).</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61. Материалы, опубликованные в газете «За Русь!» за 2006 год № 2 (51) редактор и издатель С. Путинцев (решение Ленинского суда г. Новороссийска от 21.06.2007).</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62. Информационные материалы статьи «Давайте сдохнем» газеты «PARA BELLUM» № 9 за декабрь 2005 г. (решение Советского районного суда г. Челябинска от 25.09.2007).</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63. Информационные материалы статьи «Апофеоз прелюдий» газеты «PARA BELLUM» № 9 за декабрь 2005 г. (решение Советского районного суда г. Челябинска от 25.09.2007).</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64. Книга «Основы исламского вероучения (Усус аль-акида)»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65. Книга «Исламская акида (вероучение, убеждение, воззрение) по Священному Корану и достоверным изречениям пророка Мухаммада»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66. Брошюра «Ас-Саляфия (правда и вымысел)»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67. Книга «Жизнеописание пророка,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68. Брошюра «Ислам сегодня»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69. Книга «Слово о единстве»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70. Книга «Установление законов Аллаха»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71. Книга «Программы по изучению шариатских наук»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72. Книга «Объяснение основ веры», краткий очерк догматов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73. Книга «Личность мусульманина, в том виде, который стремится придать ей ислам с помощью Корана и Сунны». 4-е издание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74. Книга «Отведение сомнений»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75. Книга «Книга единобожия», Салих ибн Фавзан ал Фавзан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76. Брошюра «Разъяснение основ веры: заметки об истинном вероучении»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77. Книга «Жизнь шейха Мухаммада ибн Абд аль-Ваххаба…»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78. Книга «Основы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79. Брошюра «Необходимость соблюдения „Сунны Посланника Аллаха“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80. Листовка с эссе «Бал сатаны на обломках России» за подписью «Протоколы сахалинских мудрецов» (решение Южно-Сахалинского городского суда от 31.10.2007).</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81. Печатный материал «Русская фаланга» № 14 (42) от 25 декабря 2004 года (решение Октябрьского районного суда города Ижевска от 05.10.2007).</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82. Печатный материал «Республика» № 4 (18-24 апреля 2004 года) (решение Октябрьского районного суда города Ижевска от 05.10.2007).</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83. Печатный материал «Наш народный наблюдатель» № 1 (ноябрь 2003 года) (решение Октябрьского районного суда города Ижевска от 05.10.2007).</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84. Брошюра «Исламская Вера» (решение Правобережного районного суда г. Магнитогорска Челябинской области от 16.11.2007).</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85. Брошюра «Приближение к Аллаху — путь к успеху» (решение Правобережного районного суда г. Магнитогорска Челябинской области от 16.11.2007).</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86. Брошюра «Сознание „Аль-Ваъй“» № 203 (решение Правобережного районного суда г. Магнитогорска Челябинской области от 16.11.2007).</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87. Брошюра «Сознание „Аль-Ваъй“» № 204 (решение Правобережного районного суда г. Магнитогорска Челябинской области от 16.11.2007).</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88. Брошюра «Сознание „Аль-Ваъй“» № 205 (решение Правобережного районного суда г. Магнитогорска Челябинской области от 16.11.2007).</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89. Брошюра «Сознание „Аль-Ваъй“» № 207 (решение Правобережного районного суда г. Магнитогорска Челябинской области от 16.11.2007).</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90. Брошюра «Сознание „Аль-Ваъй“» № 208 (решение Правобережного районного суда г. Магнитогорска Челябинской области от 16.11.2007).</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91. Брошюра «Вхождение в общество» (решение Правобережного районного суда г. Магнитогорска Челябинской области от 16.11.2007).</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92. Брошюра «Партийное сплочение» (решение Правобережного районного суда г. Магнитогорска Челябинской области от 16.11.2007).</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93. Брошюра «Прокламации относительно хода действий» (решение Правобережного районного суда г. Магнитогорска Челябинской области от 16.11.2007).</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94. Брошюра «Путь к Вере» (решение Правобережного районного суда г. Магнитогорска Челябинской области от 16.11.2007).</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95. Брошюра «Тафсир Аятов» (решение Правобережного районного суда г. Магнитогорска Челябинской области от 16.11.2007).</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96. Брошюра «Система Ислама» (решение Правобережного районного суда г. Магнитогорска Челябинской области от 16.11.2007).</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97. Листовка со стихотворением «Обращение к русским мужчинам на 23 февраля» за подписью «Русские женщины» (решение Южно-Сахалинского городского суда от 14.12.2007).</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98. Листовка с заголовком «Уважаемые земляки!», завершающаяся текстом «Вступайте в Славянский союз!» (решение Южно-Сахалинского городского суда от 14.12.2007).</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99. Листовка «Славянский союз» с тремя изображениями и высказыванием «Скажи „нет“ инородной сволочи!!! Вступайте в СС» (решение Южно-Сахалинского городского суда от 25.10.2007).</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100. Стихотворение «Чуда-Юда» за подписью «Николай Федоров» (решение Южно-Сахалинского городского суда от 25.10.2007).</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101. Фильм «Россия с ножом в спине. Еврейский фашизм и геноцид русского народа» (решение Ленинского районного суда г. Кирова от 29.08.2007, решение Приморского районного суда Санкт-Петербурга от 28.07.2008).</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102. Статья «Религиозная экспансия или духовный экстремизм?», опубликованная в газете «Чуйские зори» № 21 (2664) от 24 мая 2007 под псевдонимом «В. Калягин» (решение Кош-Агачского районного суда Республики Алтай от 23.01.2008).</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103. Текст песни «Просторы Европы» музыкальной группы «Циклон Б» (решение Нагатинского суда г. Москвы от 01.10.2007).</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104. Текст песни «Хрустальная ночь» музыкальной группы «Циклон Б» (решение Нагатинского суда г. Москвы от 01.10.2007).</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105. Текст песни «В память героям» музыкальной группы «Циклон Б» (решение Нагатинского суда г. Москвы от 01.10.2007).</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106. Текст песни «YO-YO — реп гнилье — YO» музыкальной группы «Циклон Б» (решение Нагатинского суда г. Москвы от 01.10.2007).</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107. Текст песни «Мой выходной» музыкальной группы «Циклон Б» (решение Нагатинского суда г. Москвы от 01.10.2007).</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108. Текст песни «Это война» музыкальной группы «Циклон Б» (решение Нагатинского суда г. Москвы от 01.10.2007).</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109. Текст песни «Отряд патриотов» музыкальной группы «Циклон Б» (решение Нагатинского суда г. Москвы от 01.10.2007).</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110. Текст песни «Смерть врагам!» музыкальной группы «Циклон Б» (решение Нагатинского суда г. Москвы от 01.10.2007).</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111. Текст песни «Каждый день под флагом смерти» музыкальной группы «Циклон Б» (решение Нагатинского суда г. Москвы от 01.10.2007).</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112. Текст песни «Моё клеймо (Bonus track)» музыкальной группы «Циклон Б» (решение Нагатинского суда г. Москвы от 01.10.2007).</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113. Текст песни «Деим гор (Remake)» музыкальной группы «Циклон Б» (решение Нагатинского суда г. Москвы от 01.10.2007).</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114. Текст песни «Это наш век» музыкальной группы «Циклон Б» (решение Нагатинского суда г. Москвы от 01.10.2007).</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115. Газета «ХидаяТ» № 4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116. Газета «ХидаяТ» № 5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117. Газета «Хикмат»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118. Газета «Хукмат»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119. Брошюра — информационно-аналитический дайджест № 8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120. Брошюра «Воссоздание Халифата — ответственность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121. Брошюра «Административные правила»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122. Брошюра «Прокламации относительно хода действия»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123. Брошюра «В предоставлении спецслужбам информации о хизбе, о его шабабах имеется очевидный вред, который запрещается исламом»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124. Листовка «В Башкортостане возобновились аресты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125. Листовка «В Уфе вынесли очередной приговор по делу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126. Листовка «Правоохранительные органы РФ фальсифицируют факты и лживо обвиняют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127. Листовка «Как вести себя в случае контакта со спецслужбами»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128. Сообщение (листовка), размещенное Втулкиным Александром Александровичем на странице информационно-политического портала «zaks.ru» и на веб-сайте «Агентства журналистских расследований» (решение Смольнинского районного суда г. Санкт-Петербурга от 29.01.2008).</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129. Стихотворение «Прогоните жида» (автор Щербина В. П.), содержащегося в № 1 (5) за март 2006 г. газеты «Русский Вестник Кубани» (решение Центрального районного суда г. Сочи от 06.02.2008).</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130. Книга Лотфуллина И. М., Ислаева «„Джихад татарского народа“ Героическая борьба татар-мусульман с православной инквизицией на примере истории новокрещенской конторы» (решение Городищенского районного суда Пензенской области от 22.02.2008).</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131. Книга Доктора Абд Аль-Азиз Бин Мухаммад «Что нужно знать о единобожии» (решение Городищенского районного суда Пензенской области от 22.02.2008).</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132. Книга Сафи ар-Рахман аль-Мубаракфури «Мухаммад. Да благословит его Аллах и приветствует» (решение Городищенского районного суда Пензенской области от 22.02.2008).</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133. Листовка с названием «Жидофашизм» (выходные данные «Молодая гвардия» Н. и А. Июль 2007) (решение Ленинского районного суда г. Ульяновска от 21.03.2008).</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134. Листовка с названием «Мнение всемирно известного писателя» (выходные данные «Молодая гвардия» Н. Июль 2007) (решение Ленинского районного суда г. Ульяновска от 21.03.2008).</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135. Номер 2 газеты «Наш народный наблюдатель» за февраль 2004 года (решение Октябрьского районного суда г. Санкт-Петербурга от 12.03.2008).</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136. Номер 3 газеты «Наш народный наблюдатель» за апрель-май 2004 года (решение Октябрьского районного суда г. Санкт-Петербурга от 12.03.2008).</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137. Журнал «Аль-Ваъй» № 242 от апреля 2007 года (решение Ленинского районного суда г. Уфы от 28.03.2008).</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138. Листовка «Обязательность сплочения для того, чтобы вернуть Халифат» (решение Ленинского районного суда г. Уфы от 28.03.2008).</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139. Брошюра «Размышление обывателя или что твориться в Республике Алтай?!» (решение Онгудайского районного суда Республики Алтай от 26.03.2008).</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140. Печатный материал «Артоманс» № 1 (решение Череповецкого городского суда Вологодской области от 03.03.2008).</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141. Печатный материал «Артоманс» № 2 (решение Череповецкого городского суда Вологодской области от 03.03.2008).</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142. Видеоматериал, представляющий собой файл Видеопровокация.avi (решение Новгородского городского суда Новгородской области от 17.03.2008).</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143. Книга Великого Аятолла Имам Хомейни «Завещание», издатель Независимый Информационный Центр «Тавхид», ПП «Чертановская типография» Мосгорпечать (113545, Москва, Варшавское шоссе, 129а) (решение Городищенского районного суда Пензенской области от 21.02.2008).</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144. Брошюра «Мы верим — Вы поможете!» (решение Онгудайского районного суда Республики Алтай от 10.04.2008).</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145. Агитационная листовка с названием «Выборы — жидовское оружие захвата власти!» (решение Ленинского районного суда г. Нижнего Новгорода от 16.04.2008).</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146. Листовка «Русский Порядок» Нацинформ № 1 Молодежное крыло Рязанской организации РНЕ (решение Железнодорожного районного суда г. Рязани от 21.04.2008).</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147. Листовка «Русский Порядок» Нацинформ № 23 (решение Железнодорожного районного суда г. Рязани от 21.04.2008).</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148. Славянский языческий альманах «Хорс», 2005, выпуск № 1 (решение Советского районного суда г. Самары от 04.03.2008).</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149. Славянское языческое обозрение «Хорс», 2006, выпуск № 2 (решение Советского районного суда г. Самары от 04.03.2008).</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150. Славянское языческое обозрение «Хорс», 2006, выпуск № 3 (решение Советского районного суда г. Самары от 04.03.2008).</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151. Книга Абдуррахмана Раафата аль-Баши «Картинки из жизни сподвижников посланника Аллаха (да благословит его Аллах и приветствует)», издательский Дом «БАДР», Москва, 2001 (125319, Москва, Ленинградский проспект, 64, стр.4) (решение Городищенского районного суда Пензенской области от 21.02.2008).</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152. Листовка «Мировоззрение» № 10 (30) за 2003 год (решение Октябрьского районного суда г. Санкт-Петербурга от 27.03.2008).</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153. Листовка «Мировоззрение» № 12 (32) за 2003 год (решение Октябрьского районного суда г. Санкт-Петербурга от 27.03.2008).</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154. Листовка «Мировоззрение» № 14 (34) за 2003 год (решение Октябрьского районного суда г. Санкт-Петербурга от 27.03.2008).</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155. Листовка «Мировоззрение» № 11 (45) за 2004 год (решение Октябрьского районного суда г. Санкт-Петербурга от 27.03.2008).</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156. Листовка «Мировоззрение» № 19 (53) за 2004 год (решение Октябрьского районного суда г. Санкт-Петербурга от 27.03.2008).</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157. Листовка «Мировоззрение» № 24 (58) за 2004 год (решение Октябрьского районного суда г. Санкт-Петербурга от 27.03.2008).</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158. Листовка «Мировоззрение» № 4 (62) за 2005 год (решение Октябрьского районного суда г. Санкт-Петербурга от 27.03.2008).</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159. Листовка «Мировоззрение» № 25 (83) за 2005 год (решение Октябрьского районного суда г. Санкт-Петербурга от 27.03.2008).</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160. Листовка «Мировоззрение» № 1 (84) за 2006 год (решение Октябрьского районного суда г. Санкт-Петербурга от 27.03.2008).</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161. Листовка «Информ. Бюллетень. Санкт-Петербургская региональная организация РНЕ № 18» (решение Октябрьского районного суда г. Санкт-Петербурга от 27.03.2008).</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162. Листовка «Что и как. Пособие по уличному террору» (решение Смольнинского районного суда г. Санкт-Петербурга от 01.04.2008).</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163. Листовка «БРАТЬЯ И СЕСЕТРА! ВСЕ НА МИТИНГ!!!» (решение Назрановского районного суда Республики Ингушетия от 20.02.2008).</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164. Листовка «Призыв к ингушским милиционерам» (решение Назрановского районного суда Республики Ингушетия от 11.02.2008).</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165. Листовка «Поэма о ЖИДЕ. Москва, 1935 год. Автор не известен» (решение Железнодорожного районного суда г. Рязани от 23.04.2008).</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166. Листовка «Русский порядок» Нацинформ № 24 (решение Железнодорожного районного суда г. Рязани от 23.04.2008).</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167. Номер газеты «Евпатий Коловрат» № 45 за январь-февраль 2006 года (решение Можайского городского суда Московской области от 26.03.2008).</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168. Номер газеты «Евпатий Коловрат» № 47 за май-июнь 2006 года (решение Можайского городского суда Московской области от 25.04.2008).</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169. Номер газеты «Радикальная политика» № 3 (58) за март 2006 года (решение Советского районного суда г. Нижнего Новгорода от 13.05.2008).</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170. Книга «Основы исламского вероучения. Гакыйда (Усус аль-акида)» (перевод на русский язык Владимира Абдаллы Нирши, Москва, 1998 г.) (решение Городищенского районного суда Пензенской области от 22.02.2008).</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171. Книга Аш-шайх Мухаммад ибн Салах ибн Усаймин «Разъяснение Основ веры. Заметки об истинном вероучении», изданная Министерством Вакуфов призыва и наставления Королевство Саудовская Аравия, напечатанная и опубликованная Министерством 1423 год Хиджры (решение Городищенского районного суда Пензенской области от 22.02.2008).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172. Книга Кузнецова П. И. «Прозрение, или последние записки неизвестного схимонаха Максима», изданная ГУП Пензенской области «Издательский дом „Кузнецкий рабочий“», 2005 г. (решение Бековского районного суда Пензенской области от 30.04.2008).</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173. Книга Кузнецова П. И. «Прозрение, или последние записки неизвестного схимонаха Максима. Продолжение 1», изданная ГУП Пензенской области «Издательский дом „Кузнецкий рабочий“», 2006 г. (решение Бековского районного суда Пензенской области от 30.04.2008).</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174. Книга Кузнецова П. И. «Прозрение, или последние записки неизвестного схимонаха Максима. Продолжение 2. Обличение антихриста (или пособие для малого стада)», изданная ГУП Пензенской области «Издательский дом „Кузнецкий рабочий“», 2006 г. (решение Бековского районного суда Пензенской области от 30.04.2008).</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175. Книга Кузнецова П. И. «Сказание о сотворении и кончине мира», изданная ГУП Пензенской области «Издательский дом „Кузнецкий рабочий“», 2007 г. (решение Бековского районного суда Пензенской области от 30.04.2008).</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176. Книга Кузнецова П. И. «7 голов и 10 рогов России или последние доказательства свершающегося и завершающегося Апокалипсиса», изданная ГУП Пензенской области «Издательский дом „Кузнецкий рабочий“», 2007 г. (решение Бековского районного суда Пензенской области от 30.04.2008).</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177. Брошюра «Тайна беззакония» (без данных об авторе и издателе) (решение Бековского районного суда Пензенской области от 30.04.2008).</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178. Брошюра «Хизб-ут-Тахрир аль-Ислам» «Стремление Америки уничтожить ислам», на 19 листах (решение Кузьминского районного суда г. Москвы от 26.10.2007 и определение Кузьминского районного суда г. Москвы от 21.03.2008).</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179. Брошюра «Хизб-ут-Тахрир аль-Ислам» «Основы программы обучения в исламском государстве», на 19 листах (решение Кузьминского районного суда г. Москвы от 26.10.2007 и определение Кузьминского районного суда г. Москвы от 21.03.2008).</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180. Листовка «Хизб-ут-Тахрир аль-Ислам» под названием «Хизб-ут-Тахрир в Узбекистане относительно инцидентов, произошедших в Ташкенте» (решение Кузьминского районного суда г. Москвы от 26.10.2007 и определение Кузьминского районного суда г. Москвы от 21.03.2008).</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181. Листовка «Хизб-ут-Тахрир аль-Ислам» под названием «Воззвание Хизб-ут-Тахрир к ученым Аль-Азхара» (решение Кузьминского районного суда г. Москвы от 26.10.2007 и определение Кузьминского районного суда г. Москвы от 21.03.2008).</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182. Листовка «Хизб-ут-Тахрир аль-Ислам» под названием «Мусульмане стран запада не отказывайтесь от Хиджаба» (решение Кузьминского районного суда г. Москвы от 26.10.2007 и определение Кузьминского районного суда г. Москвы от 21.03.2008).</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183. Листовка «Хизб-ут-Тахрир аль-Ислам» под названием «Мушарраф ведет Пакистан к гибели, под именем борьбы с терроризмом» (решение Кузьминского районного суда г. Москвы от 26.10.2007 и определение Кузьминского районного суда г. Москвы от 21.03.2008).</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184. Листовка «Хизб-ут-Тахрир аль-Ислам» под названием «Нынешнее турне Буша по Европе выявляет неустойчивость единоличного господства Америки в международной политике» (решение Кузьминского районного суда г. Москвы от 26.10.2007 и определение Кузьминского районного суда г. Москвы от 21.03.2008).</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185. Листовка «Хизб-ут-Тахрир аль-Ислам» под названием «Обман является оружием тирана Узбекистана, и он трясется от страха» (решение Кузьминского районного суда г. Москвы от 26.10.2007 и определение Кузьминского районного суда г. Москвы от 21.03.2008).</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186. Листовка «Хизб-ут-Тахрир аль-Ислам» под названием «Поведение доблестных людей» (решение Кузьминского районного суда г. Москвы от 26.10.2007 и определение Кузьминского районного суда г. Москвы от 21.03.2008).</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187. Листовка «Хизб-ут-Тахрир аль-Ислам» под названием «Дорогие братья!» (решение Кузьминского районного суда г. Москвы от 26.10.2007 и определение Кузьминского районного суда г. Москвы от 21.03.2008).</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188. Листовка «Хизб-ут-Тахрир аль-Ислам» под названием «Обвинение „Хизб ут-Тахрир“ в подготовке действий, противоречащих его методу, для того, чтобы еще больше притеснять его и еще больше арестовывать его членов» (решение Кузьминского районного суда г. Москвы от 26.10.2007 и определение Кузьминского районного суда г. Москвы от 21.03.2008).</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189. Листовка «Хизб-ут-Тахрир аль-Ислам» под названием «Премьер-министр Турции Эрдоган встречается с еврейским Лобби — убийцами тринадцатилетней палестинской девочки Иман» (решение Кузьминского районного суда г. Москвы от 26.10.2007 и определение Кузьминского районного суда г. Москвы от 21.03.2008).</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190. Листовка «Хизб-ут-Тахрир аль-Ислам» под названием «Проект политического развития — ни что иное, как попытка погребения заживо политической деятельности в Иордании» (решение Кузьминского районного суда г. Москвы от 26.10.2007 и определение Кузьминского районного суда г. Москвы от 21.03.2008).</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191. Листовка под названием «Заключение ДУМАЧР по брошюрам движения „Хизбу-Тахрир“», автор — Аширов Н. Х. (решение Кузьминского районного суда г. Москвы от 26.10.2007 и определение Кузьминского районного суда г. Москвы от 21.03.2008).</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192. Листовка «Хизб-ут-Тахрир аль-Ислам» под названием «Разъяснение от Хизб-ут-Тахрир в Индонезии относительно отрицания светского правления» (решение Кузьминского районного суда г. Москвы от 26.10.2007 и определение Кузьминского районного суда г. Москвы от 21.03.2008).</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193. Листовка «Хизб-ут-Тахрир аль-Ислам» под названием «Секуляризм потерпел крах, развитие произойдет лишь путем правления на основе того, что ниспослал аллах, установление халифата и претворения в жизнь шариата» (решение Кузьминского районного суда г. Москвы от 26.10.2007 и определение Кузьминского районного суда г. Москвы от 21.03.2008).</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194. Листовка «Хизб-ут-Тахрир аль-Ислам» под названием «Америка разжигает смуту в Ираке посредством подлой игры. Будьте бдительны, мусульмане!» (решение Кузьминского районного суда г. Москвы от 26.10.2007 и определение Кузьминского районного суда г. Москвы от 21.03.2008).</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195. Листовка «Хизб-ут-Тахрир аль-Ислам» под названием «Великие мировые державы не имеют единства между собой на своих саммитах, но едины против вас — мусульман» (решение Кузьминского районного суда г. Москвы от 26.10.2007 и определение Кузьминского районного суда г. Москвы от 21.03.2008).</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196. Листовка «Хизб-ут-Тахрир аль-Ислам» под названием «Мусульмане, остерегайтесь межконфессиального вооруженного конфликта!» (решение Кузьминского районного суда г. Москвы от 26.10.2007 и определение Кузьминского районного суда г. Москвы от 21.03.2008).</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197. Листовка «Хизб-ут-Тахрир аль-Ислам» под названием «Нынешний правящий режим оказался безуспешным в защите Уммы от „колонизаторской агрессии“» (решение Кузьминского районного суда г. Москвы от 26.10.2007 и определение Кузьминского районного суда г. Москвы от 21.03.2008).</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198. Листовка «Хизб-ут-Тахрир аль-Ислам» под названием «Кто является истинным виновником авиакатастрофы в аэропорту Ташкента?» (решение Кузьминского районного суда г. Москвы от 26.10.2007 и определение Кузьминского районного суда г. Москвы от 21.03.2008).</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199. Листовка «Хизб-ут-Тахрир аль-Ислам» под названием «Ислам — это угроза для Турции, наоборот, истинная угроза для нее — это выступление против законов ислама» (решение Кузьминского районного суда г. Москвы от 26.10.2007 и определение Кузьминского районного суда г. Москвы от 21.03.2008).</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200. Листовка «Хизб-ут-Тахрир аль-Ислам» под названием «Перемены проблемы „Дарфур“ (решение Кузьминского районного суда г. Москвы от 26.10.2007 и определение Кузьминского районного суда г. Москвы от 21.03.2008).</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201. Листовка „Хизб-ут-Тахрир аль-Ислам“ под названием „Посредством установления Халифата спасем себя и мир“ (решение Кузьминского районного суда г. Москвы от 26.10.2007 и определение Кузьминского районного суда г. Москвы от 21.03.2008).</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202. Листовка „Хизб-ут-Тахрир аль-Ислам“ под названием „Делегация американского конгресса была почетно принята в Бейруте, несмотря на то, что ее глава унизил исламскую религию“ (решение Кузьминского районного суда г. Москвы от 26.10.2007 и определение Кузьминского районного суда г. Москвы от 21.03.2008).</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203. Листовка-разъяснение от „Хизб-ут-Тахрир“ в Индонезии по поводу взрыва возле Австралийского Посольства в Джакарте» (решение Кузьминского районного суда г. Москвы от 26.10.2007 и определение Кузьминского районного суда г. Москвы от 21.03.2008).</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204. Брошюра «Хизб-ут-Тахрир аль-Ислам» «Решение шариата относительно участия мусульман, живущих в западном мире в его политической жизни хартия умы приближение к аллаху — путь к успеху», состоящую из 48 листов (решение Кузьминского районного суда г. Москвы от 26.10.2007 и определение Кузьминского районного суда г. Москвы от 21.03.2008).</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205. Листовка «Хизб-ут-Тахрир аль-Ислам» под названием «Политическая атака Америки в Шарм аш-Шейхе — это завершение ее зверской военной атаки в Фалудже» (решение Кузьминского районного суда г. Москвы от 26.10.2007 и определение Кузьминского районного суда г. Москвы от 21.03.2008).</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206. Брошюра «Хизб-ут-Тахрир аль-Ислам», озаглавленная «Ответы на вопросы», состоящая из 6 страниц (решение Кузьминского районного суда г. Москвы от 26.10.2007 и определение Кузьминского районного суда г. Москвы от 21.03.2008).</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207. Брошюра «Хизб-ут-Тахрир аль-Ислам», озаглавленная «Ответы на вопросы», состоящая из 12 страниц (решение Кузьминского районного суда г. Москвы от 26.10.2007 и определение Кузьминского районного суда г. Москвы от 21.03.2008).</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208. Журнал «Аль-Ваъй» № 209, состоящий из 30 листов (решение Кузьминского районного суда г. Москвы от 26.10.2007 и определение Кузьминского районного суда г. Москвы от 21.03.2008).</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209. Журнал «Аль-Ваъй» № 216, состоящий из 22 листов (решение Кузьминского районного суда г. Москвы от 26.10.2007 и определение Кузьминского районного суда г. Москвы от 21.03.2008).</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210. Журнал «Аль-Ваъй» № 217, состоящий из 34 листов (решение Кузьминского районного суда г. Москвы от 26.10.2007 и определение Кузьминского районного суда г. Москвы от 21.03.2008).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211. Журнал «Аль-Ваъй» № 211, состоящий из 24 листов (решение Кузьминского районного суда г. Москвы от 26.10.2007 и определение Кузьминского районного суда г. Москвы от 21.03.2008).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212. Журнал «Аль-Ваъй» № 203, состоящий из 28 листов (решение Кузьминского районного суда г. Москвы от 26.10.2007 и определение Кузьминского районного суда г. Москвы от 21.03.2008).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213. Журнал «Аль-Ваъй» № 216, состоящий из 32 листов (решение Кузьминского районного суда г. Москвы от 26.10.2007 и определение Кузьминского районного суда г. Москвы от 21.03.2008).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214. Журнал «Аль-Ваъй» № 206, состоящий из 26 листов (решение Кузьминского районного суда г. Москвы от 26.10.2007 и определение Кузьминского районного суда г. Москвы от 21.03.2008).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215. Журнал «Аль-Ваъй» № 222, состоящий из 24 листов (решение Кузьминского районного суда г. Москвы от 26.10.2007 и определение Кузьминского районного суда г. Москвы от 21.03.2008).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216. Журнал «Аль-Ваъй» № 207, состоящий из 26 листов (решение Кузьминского районного суда г. Москвы от 26.10.2007 и определение Кузьминского районного суда г. Москвы от 21.03.2008).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217. Журнал «Аль-Ваъй» № 214, состоящий из 24 листов (решение Кузьминского районного суда г. Москвы от 26.10.2007 и определение Кузьминского районного суда г. Москвы от 21.03.2008).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218. Журнал «Аль-Ваъй» № 208, состоящий из 26 листов (решение Кузьминского районного суда г. Москвы от 26.10.2007 и определение Кузьминского районного суда г. Москвы от 21.03.2008).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219. Вестник «Слово» № 5 общины Истинно Православных Христиан (староверов) во имя Святого Апостола Андрея Первозванного (решение Олонецкого районного суда Республики Карелия от 16.05.2008).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220. Листовка, начинающаяся текстом «Мы сильные, мы смелые, мы русские…» и заканчивающуюся текстом «…даже если дурака из тебя делают». (Решение Кировского районного суда г. Саратова от 04.07.2008).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221. Книга Хью Тревор-Ропера «Застольные беседы Гитлера. 1941—1944 гг.», изданная ЗАО «Центрполиграф» (г. Москва, пер. Оружейный, 15, стр.1) в 2005 году. (Решение Засвияжского районного суда г. Ульяновска от 25.06.2008).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222. Листовка с изображением мужчины, содержащая текст, начинающийся словами «Я сюда приехал с гор…», и призыв «РУССКИЙ, РЕШАЙ! (пока еще можешь)». (Решение Нижнеломовского районного суда Пензенской области от 25.06.2008).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223. Номер газеты «Я — русский» № 5, 6, 12, 13 за 2003 год (решение Ленинского районного суда г. Кирова от 18.06.2008);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224. Номер специального выпуска газеты «Я — русский» № 1 за 2004 год (решение Ленинского районного суда г. Кирова от 18.06.2008);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225. Брошюра «Основы русизма» (решение Ленинского районного суда г. Кирова от 18.06.2008);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226. Книга Окорокова А. В. «Фашизм и русская эмиграция» (решение Ленинского районного суда г. Кирова от 18.06.2008);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227. Брошюры «Русская воля» № 3 за 2000 год и № 6 за 2003 год (решение Ленинского районного суда г. Кирова от 18.06.2008);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228. Печатный материал «О pеп! Как много в этом звуке для сердца ниггера слилось!» (решение Ленинского районного суда г. Кирова от 18.06.2008);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229. Журнал «Wild Wеst Stоriеs». (решение Ленинского районного суда г. Кирова от 18.06.2008).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230. Газета «ТрудоДни» № 5 за сентябрь 2007 года с заголовком «Лимонка» № 323 за сентябрь 2007 года (решение Прикубанского районного суда г. Краснодара от 03.07.2008).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231. Газета «ТрудоДни» № 7 за октябрь — ноябрь 2007 года с заголовком «Лимонка» № 325 за октябрь — ноябрь 2007 года (решение Прикубанского районного суда г. Краснодара от 03.07.2008).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232. Брошюра Дильмухаметова Айрата А. «Войны против ублюдков», Уфа, 2007, 68-С (решение Кармаскалинского районного суда Республики Башкортостан от 05.06.2008 и определение Кармаскалинского районного суда Республики Башкортостан от 16.07.2008).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233. Выпуск газеты «Рубеж» № 7 (183) за ноябрь 2007 года (решение Ленинского районного суда г. Ульяновска от 07.07.2008);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234. Выпуск газеты «Кадет-Ратич» № 8 за сентябрь 2003 года (решение Касимовского городского суда Рязанской области от 24.07.2008);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235. Выпуск газеты «Кадет-Ратич» № 9 за октябрь 2003 года, (решение Касимовского городского суда Рязанской области от 24.07.2008);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236. Выпуск газеты «Кадет-Ратич» № 10 за январь 2004 года (решение Касимовского городского суда Рязанской области от 24.07.2008);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237. Выпуск газеты «Кадет-Ратич» № 11 за март 2004 года (решение Касимовского городского суда Рязанской области от 24.07.2008);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238. Выпуск газеты «Аркаим» № 95 за сентябрь 2003 года (решение Касимовского городского суда Рязанской области от 24.07.2008);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239. Выпуск газеты «Аркаим» № 96 за октябрь 2003 года (решение Касимовского городского суда Рязанской области от 24.07.2008);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240. Выпуск газеты «Аркаим» № 97 за октябрь 2003 года (решение Касимовского городского суда Рязанской области от 24.07.2008);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241. Выпуск газеты «Аркаим» № 98 за ноябрь 2003 года (решение Касимовского городского суда Рязанской области от 24.07.2008);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242. Выпуск газеты «Аркаим» № 99 за ноябрь 2003 года (решение Касимовского городского суда Рязанской области от 24.07.2008);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243. Выпуск газеты «Аркаим» № 100 за ноябрь 2003 года (решение Касимовского городского суда Рязанской области от 24.07.2008);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244. Выпуск газеты «Аркаим» № 101 за ноябрь 2003 года (решение Касимовского городского суда Рязанской области от 24.07.2008);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245. Выпуск газеты «Аркаим» № 102 за декабрь 2003 года (решение Касимовсокго городского суда Рязанской области от 24.07.2008);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246. Выпуск газеты «Аркаим» № 103 за январь 2004 года (решение Касимовского городского суда Рязанской области от 24.07.2008);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247. Выпуск газеты «Аркаим» № 104 за январь 2004 года (решение Касимовского городского суда Рязанской области от 24.07.2008);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248. Выпуск газеты «Аркаим» № 105 за февраль 2004 года (решение Касимовского городского суда Рязанской области от 24.07.2008);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249. Выпуск газеты «Аркаим» № 106 за февраль 2004 года (решение Касимовского городского суда Рязанской области от 24.07.2008);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250. Листовка с текстом: «Знаете ли вы, что… ну, и долго мы еще как бараны, раскачиваться будем?! Русская Языческая Община „Наследие Предков“» (решение Советского городского суда Калининградской области от 12.02.2008);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251. Листовка с текстом: «Знаете ли вы, что …Мы просто горим желанием выслать им открытки на 9 мая к „Дню Победы“» Русская Языческая Община «Наследие Предков» (решение Советского городского суда Калининградской области от 12.02.2008).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252. Книга Ахмада Дидата «Сборник» НП Издательский Дом «БАДР» Москва, 2001, (г. Москва, Ленинградский проспект 64, стр. 4), отпечатанная в типографии ОАО «Внешторгиздат», г. Москва, ул. Илимская,7) (решение Городищенского районного суда Пензенской области от 21.02.2008 и определение Городищенского районного суда Пензенской области от 18.06.2008);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253. Статья «Общественная палата развязала войну», опубликованная в газете «Русский фронт» «Национальная газета» специальный выпуск № 3 (27) 2006 г., ООО «ОИД» «Медиа — Пресс», заказ 691349, тираж 10000, подписано в печать 29.04.2006 (решение Курчатовского районного суда Челябинской области от 09.06.2008);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254. Стихотворение «Наш депутат», опубликованное в газете «Русский фронт» «Национальная газета» специальный выпуск № 3 (27) 2006 г., ООО «ОИД» «Медиа-Пресс», заказ 691349, тираж 10000, подписано в печать 29.04.2006 (решение Курчатовского районного суда Челябинской области от 09.06.2008);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255. Листовка под названием «Обращение гражданам России: реформа ЖКХ очередной обман, дальше некуда…!!!» Челябинского регионального отделения НДПР Межрегионального общественного движения за национальное возрождение Национально-державный путь Руси (решение Курчатовского районного суда Челябинской области от 09.06.2008)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256. Информационные материалы на ресурсе http//аlех — со.ru// аll/сеl. phtml сети Интернет, (решение Советского районного суда г. Самары от 16.04.2008);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257. Информационные материалы, размещенные на Интернет-сайте http://www.sakh-88.nm.ru/, (решение Южно-Сахалинского городского суда Сахалинской области от 21.04.2008)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258. Газета «Правый взгляд» № 2 за 2005 год (решение Октябрьского районного суда г. Санкт-Петербурга от 27.03.2008, решение Октябрьского районного суда г. Санкт-Петербурга от 04.09.2008);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259. Газета «Правый взгляд» № 5 за 2005 год (решение Октябрьского районного суда г. Санкт-Петербурга от 27.03.2008, решение Октябрьского районного суда г. Санкт-Петербурга от 04.09.2008);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260. Газета «Правый взгляд» № 6 за 2005 год (решение Октябрьского районного суда г. Санкт-Петербурга от 27.03.2008, решение Октябрьского районного суда г. Санкт-Петербурга от 04.09.2008);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261. Газета «Правый взгляд» № 7 за 2005 год (решение Октябрьского районного суда г. Санкт-Петербурга от 27.03.2008, решение Октябрьского районного суда г. Санкт-Петербурга от 04.09.2008);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262. Газета «Знание власть!» № 4 (273) за 2006 год (решение Октябрьского районного суда г. Санкт-Петербурга от 27.03.2008, решение Октябрьского районного суда г. Санкт-Петербурга от 04.09.2008);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263. Газета «Щит народа» № 2 (19) за 2006 год (решение Октябрьского районного суда г. Санкт-Петербурга от 27.03.2008, решение Октябрьского районного суда г. Санкт-Петербурга от 04.09.2008);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264. Страницы, созданного Мильковым Виктором Владимировичем в сети Интернет, дневника — «живого журнала» по электронному адресу vik23.livеjоurnаl.соm (решение Майкопского городского суда Республики Адыгея от 27. 05.2008);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265. Видеоролик под названием «Казнь таджика и дага. 2007 НСПР (операция НСПР по аресту и казни двух колонистов из Дагестана и Таджикистана 2007 год)» (решение Майкопского городского суда Республики Адыгея от 27.05.2008);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266. Брошюра «Русская национальная инициатива. Что делать сейчас (программа минимум русского народа) Санкт-Петербург, 2006», созданную Никольским Владиславом Ивановичем;</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267. Листовка, находящаяся в материалах уголовного дела № 200713601 в отношении Монахова Андрея Андреевича и Колыченкова Сергея Юрьевича, указанная в заключении лингвистической, политологической экспертизы от 27.06.2007 № 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268. Брошюра «Славянские Веды», изданная в 2001 году в г. Москве ООО фирмой «Витязь» (решение Касимовского городского суда Рязанской области от 13.08.2008);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269. Статья «Заявление о суде над Еврейскими организациями» за подписью Барышенко В. С., опубликованная в выпуске № 30 за 2002 год газеты «Русская правда» на страницах 1-14 (решение Касимовского городского суда Рязанской области от 07.08.2008 и определение Касимовского городского суда Рязанской области от 18.08.2008);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270. Информационные материалы, размещенные в глобальной информационной сети Интернет, в форме видеообращений с наименованием файлов: «pochemy mi voyuem»; «Obrashenie Seyfu Llaha» на web-сайте по электронному адресу: WWW.CAMAGAT.COM; на web-сайте по электронному адресу: http://www.kavkazcenter.com/ — «Меджлис Кабардино-Балкарского сектора Кавказского фронта 11 октября 2005 года»; «Обращение Амира Сейфуллы осень 2007 года»; «Оперативная база моджахедов Кабардино-Балкарского джамаата» (решение Нальчикского городского суда Кабардино-Балкарской Республики от 19.08.2008);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271. Информационные материалы, размещенные в глобальной информационной сети Интернет, в форме аудиообращений с наименованием файла: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272. Информационные материалы, размещенные в глобальной информационной сети Интернет, в форме текстовых публикаций с наименованием файлов: «Кто сомневается — пусть убоится Аллаха!»; «Приверженность и непричастность»; «Победа от Аллаха, также как и поражения»; «Быть мусульманами до конца…»; «Ответы Амира Сейфуллы на вопросы мусульман»; «Джихад против вероотступников»; «Мунафики приносят больше вреда, чем кафиры»;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273. Статьи: «Жили — два друга…» (страница 4), «Мечта правительства РФ» (страница 5), Стихотворение Н. Боголюбова с эпиграфом «И пока „они“ у власти, грош цена всем нам» (страница 5), «Взрыв назрел уже давно» (страница 7), стихотворение без названия (нижняя левая часть полуподвала полосы на странице 7), «Бей насмерть» (страница 8) в газете «Думать по-русски» № 1 за октябрь 2007 г. (решение Благовещенского городского суда Амурской области от 30.07.2008);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274. Статьи: «Путин едет губернаторствовать в Амурскую область» (страница 1), «Что такое национализм» (страницы 2-3), «Русоцид. Преступление, не имеющее аналогов в истории человечества» (страницы 4-5), «Посмеемся» (страница № 4), «Вы еще не забыли русскую Россию???» (страницы 6-7) в газете «Думать по-русски» № 2 за ноябрь 2007 г. (решение Благовещенского городского суда Амурской области от 30.07.2008);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275. Статьи: «Афера 2007. Подводим итоги» (страница № 1), «Итоги выборов» (страница 3), «Что такое „политкорректность“» (страница № 6), «Чеченский крест. Преступление, за которое никто не ответил» с учетом содержания плакатов (страница 7) в газете «Думать по-русски» № 3 за декабрь 2007 г. (решение Благовещенского городского суда Амурской области от 30.07.2008);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276. Сайт «INGUSHETIYA.RU» в сети Интернет (решение Кунцевского районного суда г. Москвы от 06.06.2008, определение Судебной коллегии по гражданским делам Московского городского суда от 12.08.2008);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277. Газета «Русское Забайкалье» № 2 (19) от 22 февраля 2008 г. (решение Центрального районного суда г. Читы от 10.07.2008, кассационное определение Судебной коллегии по гражданским делам Читинского областного суда от 27.08.2008);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278. Книга Шерстнева М. П. «Кто правит нами: психология управленцев» (г. Москва, 2003 год) (решение Промышленного районного суда г. Ставрополя от 24.07.2008);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279. Книга Шерстнева М. П. «Психологическое управление людьми» (г. Москва, 2006 год) (решение Промышленного районного суда г. Ставрополя от 24.07.2008);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280. Книга Шерстнева М. П. «Тайные механизмы управления людьми» (г. Москва, 2006 год) (решение Промышленного районного суда г. Ставрополя от 24.07.2008);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281. Листовка «Обращение партии Хизб ут-Тахрир к мусульманам России» (решение Центрального районного суда г. Оренбурга от 15.07.2008);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282. Листовка «Обращение партии Хизб ут-Тахрир аль-Ислами к общественности» от 09.11.2004 (решение Центрального районного суда г. Оренбурга от 15.07.2008);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283. Журнал «Создание Аль-Ваъй» за ноябрь 2003 г. № 200 (решение Центрального районного суда г. Оренбурга от 15.07.2008);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284. Журнал «Создание Аль-Ваъй» за февраль 2004 г. № 203 (решение Центрального районного суда г. Оренбурга от 15.07.2008);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285. Журнал «Создание Аль-Ваъй» за март 2004 г. № 204 (решение Центрального районного суда г. Оренбурга от 15.07.2008);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286. Журнал «Создание Аль-Ваъй» за август 2004 г. № 209 (решение Центрального районного суда г. Оренбурга от 15.07.2008);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287. Брошюра «Стратегия победы» издания Военно-Державного Союза России, Москва, 2005 год (решение Ленинского районного суда г. Иваново от 25.09.2008);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288. Информационные материалы книги Георгия Бутми «Кабала или свобода», изданной в 2005 г. ООО «Алгоритм-Книга» (решение районного Верх-Исетского районного суда г. Екатеринбурга от 27.06.2008);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289. Информационные материалы книги В. А. Истархова «Удар русских богов», изданной ООО «Русская Правда-пресс» (решение Верх-Исетского районного суда г. Екатеринбурга от 03.07.2008);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290. Информационные материалы книги В. А. Истархова «Что такое „Мертвая вода?“», изданной в 2005 г. ООО «Русская Правда-пресс» (решение Верх-Исетского районного суда г. Екатеринбурга от 03.07.2008);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291. Информационные материалы, размещенные Смирновым А. Г. на сайте http://www.swastika.ueuo.com/; «живой журнал» по адресу http://www.djsaga.livejournal.com/, под именем пользователя «Aleksander SMIRNOFF» (постановление Бокситогорского городского суда Ленинградской области от 27.08.2008);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292. Листовка «Ты избрал — тебе судить!» (решение Адлерского районного суда г. Сочи от 26.02.2008 и кассационное определение Судебной коллегии по гражданским делам Краснодарского краевого суда от 22.04.2008);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293. Журнал «Русская воля» № 10 за февраль 2007 года (решение Самарского районного суда г. Самары от 11.08.2008);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294. Статья «Время героев», опубликованная в журнале «Русская воля» № 10 за февраль 2007 года (решение Самарского районного суда г. Самары от 11.08.2008);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295. Текст брошюры РУССКИЙ КУЛЬТУРНЫЙ ПРОЕКТ «РУСЬ РОДОСЛОВНАЯ» на 16 листах формата А5, опубликованный на сайте http://rus-sobor.narod.ru/ (решение Майминского районного суда Республики Алтай от 16.05.2008 и определение Майминского районного суда Республики Алтай от 17.10.2008);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296. Книга «Чжуань Фалунь» автора Ли Хунчжи, издательский дом «Камерон», Москва, 2006 г., отпечатанная в ППП «Типография „Наука“» тиражом 5000 экземпляров (решение Первомайского районного суда г. Краснодара от 26.08.2008);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297. Брошюра «Отчет о проверке утверждений об извлечении органов у последователей Фалуньгун в Китае» авторов Дэвида Мэйтаса и Дэвида Килгура, Санкт-Петербург, 2007 г., отпечатанная в типографии ООО «Типографический комплекс „Девиз“» тиражом 5000 экземпляров (решение Первомайского районного суда г. Краснодара от 26.08.2008);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298. Информационный листок «Фалунь Дафа в мире» «Всемирная эстафета факела в защиту прав человека» (решение Первомайского районного суда г. Краснодара от 26.08.2008);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299. Информационный листок «Всемирная эстафета факела в защиту прав человека» (решение Первомайского районного суда г. Краснодара от 26.08.2008);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300. Видеофайлы: 1 «4AI S SAHAROM», 2 «agitaziya», 3 «clean zlo», 4 «F 18 video [0106]», 5 «fI8video 72», 6 «fi wideo [0111]», 7 «niggers», 8 «poxoronnoe byro», «mrasi», 9 «PRAMOE DEISTVIE», 10 «SME6NOI HA4NOK», 11 «v gostiax u krasnoy mrasi», 12 «vrag», 13 «zavtra», 14 «ZOGTV VREME4KO», размещенные в информационно-телекоммуникационной сети Интернет на сервере ООО «Новгород Дейтаком» по адресу: ftp// ftp 5 natm ru / incoming /video/ +++++ СКИНТЕ ВИДЕО Формата 18 или какие-нибудь про скинхедов! (решение Новгородского городского суда Новгородской области от 15.10.2008);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301. Видеофайл «присел испражниться», размещенный по адресу: ftp // ftp.5 natm ru /incoming/video — СКИНЬТЕ СКИНОВСКОЕ ВИДЕО !!!!!! (решение Новгородского городского суда Новгородской области от 15.10.2008).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302. Номера 2-5 печатного издания «Гнев Перуна», изданные в виде журнала Брыковым Алексеем Ивановичем в период с мая 2001 года по май 2003 года (решение Невского Федерального районного суда Санкт-Петербурга от 05.06.2008 и определение Невского Федерального районного суда Санкт-Петербурга от 23.10.2008).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303. Статья «Пророчество великого старца», опубликованная в газете «Любимый Новосибирск» № 21, октябрь 2006 г. (решение Ленинского районного суда г. Новосибирска от 19.08.2008).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304. Статья «Книга Велеса», опубликованная в газете «Любимый Новосибирск» № 30, июнь 2007 г. (решение Ленинского районного суда г. Новосибирска от 19.08.2008).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305. Статья «Кадило сатаны», опубликованная в газете «Любимый Новосибирск» № 31, июль 2007 г. (решение Ленинского районного суда г. Новосибирска от 19.08.2008).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306. Статья «Автономия русичей города Новосибирска», опубликованная в газете «Любимый Новосибирск» № 32, август 2007 г. (решение Ленинского районного суда г. Новосибирска от 19.08.2008).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307. Статья «Вглубь тысячелетий, из истории Руси», опубликованная в газете «Любимый Новосибирск» № 33, сентябрь 2007 г. (решение Ленинского районного суда г. Новосибирска от 19.08.2008).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308. Текст под эмблемой «Славянское воинское братство 2006», опубликованный в газете «Любимый Новосибирск» № 33, сентябрь 2007 г. (решение Ленинского районного суда г. Новосибирска от 19.08.2008).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309. Печатное издание — брошюра «Изменение порочной реальности — фард для мусульман» (решение Ленинского районного суда г. Уфы от 31.10.2008).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310. Печатное издание — брошюра «Основной проблемой мусульман всего мира…» (решение Ленинского районного суда г. Уфы от 31.10.2008).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311. Листовка «Обращение к народу России истинных патриотов Отечества», распространявшаяся 2 апреля 2006 г. в г. Бийске гражданином Сафроновым Ю. И. (решение Приобского районного суда г. Бийска Алтайского края от 17.11.2008).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312. Листовка «Принципы „Союза Патриотов России“», распространявшаяся 2 апреля 2006 г. в г. Бийске гражданином Сафроновым Ю. И. (решение Приобского районного суда г. Бийска Алтайского края от 17.11.2008).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313. Публикация «Обращение вице-премьера правительства Чеченской Республики Ичкерия Ахмеда Закаева к Российскому народу», содержащаяся в № 1 (58) за март 2004 года газеты «Право-защита» (решение судебной коллегии по гражданским делам Нижегородского областного суда от 11.10.2007).</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314. Публикация «Обращение Президента ЧРИ Масхадова к Европарламенту», содержащаяся в № 2 за апрель-май 2004 года газеты «Право-защита» (решение судебной коллегии по гражданским делам Нижегородского областного суда от 11.10.2007).</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315. Листовка «ВОЗВАНИЕ ПРИЗЫВ», обнаруженная 11.04.2005 в подъездах жилых домов № 5 по ул. Кирова, № 12, 17 по ул. Амурской в г. Владивостоке (решение Советского районного суда г. Владивостока от 24.10.2008).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316. Еженедельник Асеева Виссариона Владимировича «Люди Беслана» № 1 (решение Правобережного районного суда РСО-Алания от 06.08.2008).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317. Статья «революция неизбежна», опубликованная в выпуске № 8 (340) за 2007 г. газеты «Гласность» (решение Самарского районного суд г. Самары от 21.10.2008).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318. Видеоролик «Видеовестник русской молодежи», размещенный пользователем под именем «STRAIKER» посредством ссылки на адрес в сети Интернет в форуме локальной сети, принадлежащей ООО «ВятКТВ» (решение Первомайского районного суда г. Кирова от 04.07.2008 и определение Первомайского районного суда г. Кирова от 06.08.2008).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319. Брошюра под названием «Русский общенациональный союз. Идеология. Действия. Цифры и Факты. Программа. Устав.», изданная Правлением РОНС, 2004 год, отпечатана в Узловской типографии Комитета Тульской области по печати и телевещанию, по адресу: 300165, г. Узловая, ул. Свердлова, 31, тираж 3000 экземпляров, дата выхода 20.07.2004, заказ № 1074 (решение Промышленного районного суда г. Ставрополя от 25.04.2008 и определение Промышленного районного суда г. Ставрополя от 01.12.2008).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320. Брошюра «Если в кране нет воды…666 или власть оккупационная», отпечатано в ООО «Персона» по адресу: г. Клин, ул. Лермонтова, 7, заказ № 0348, тираж 1000 экземпляров, подписано в печать 25.03.2006, изданная правлением Русского Общенационального Союза, Москва, 2006 (решение Промышленного районного суда г. Ставрополя от 25.04.2008 и определение Промышленного районного суда г. Ставрополя от 01.12.2008).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321. Брошюра Монах Афанасия «Отдайте нам Родину или Вокзал-Баку (без чемоданов)» издательство «АНКО», лицензия ЛР № 062301 от 23.02.1993 (решение Промышленного районного суда г. Ставрополя от 25.04.2008 и определение Промышленного районного суда г. Ставрополя от 01.12.2008).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322. Выпуск листовки «ЮдоБор ЖидоДав» № 1 (решение Череповецкого городского суда Вологодской области от 25.07.2008).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323. Выпуск листовки «ЮдоБор ЖидоДав» № 2 (решение Череповецкого городского суда Вологодской области от 25.07.2008).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324. Выпуск листовки «ЮдоБор ЖидоДав» № 3 (решение Череповецкого городского суда Вологодской области от 25.07.2008).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325. Выпуск листовки «ЮдоБор ЖидоДав» № 4 (решение Череповецкого городского суда Вологодской области от 25.07.2008).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326. Листовки, начинающиеся со слов «Солдаты и офицеры!» и оканчивающиеся словами «Долой оккупационный режим!», обнаруженные в период с 24.04.2008 по 25.04.2008 около территории воинской части № 6676 по адресу: г. Киров, ул. Труда, д. 73, у КПП Сызранского ВВАУЛ по ул. Р. Ердякова г. Кирова, КПП № 3 воинской части № 81807 на ул. Горького г. Кирова (решение Октябрьского районного суда г. Кирова от 29.12.2008).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327. Листовки «За Самару — без олигархов и евреев.»; «Вот такие вот, как он, захватили наш район. Долой Хенкина, Верюжскую, Арсентьева. Я Вас, жидов десяток на тот свет заберу. Русский генерал Альберт Макашов. Кандидат в депутаты Самарской губернской Думы выступает с законодательной инициативой „Черта оседлости для городских чиновников“. Руководить городом должны лица титульной национальности. Пора положить конец внедрению евреев и прочих инородцев в органы власти.» (решение Октябрьского районного суда г. Самары от 04.06.2008).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328. Листовка, содержащая следующий текст «Не можешь прокормить семью? Это демократия! Русский, дай отпор, сбереги белый род!» (решение Ленинского районного суда города Иваново от 30.10.2008).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329. Листовка, содержащая следующий текст «Здоровое государство, здоровая семья, безбедное будущее. Русский, соблюдай расовую гигиену, сбереги белый род» (решение Ленинского районного суда города Иваново от 30.10.2008).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330. Листовка, содержащая следующий текст «Каждая третья русская девушка в Грозном в 1995—1999 изнасилована. В 2005 в Московские суды направлено 121 дело об изнасиловании, и в 79 случаях обвиняются мужчины, нелегально приехавшие из ближнего зарубежья. А ты думаешь, в Иваново всегда будет спокойно?» (решение Ленинского районного суда города Иваново от 30.10.2008).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331. Материалы «Программа движения за деколонизацию Кавказа», размещенные на сайте Информационно — телекоммуникационной сети «Интернет» http://www.caucasuslive.org/ (решение Октябрьского районного суда г. Новосибирска от 24.11.2008).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332. Материалы «Декларация движения за деколонизацию Кавказа», размещенные на сайте http://www.caucasuslive.org/ (решение Октябрьского районного суда г. Новосибирска от 24.11.2008).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333. Материалы «Сатана там правит бал», размещенные на сайте www.chechenpress.info, «Тот, кто погиб, защищая свою землю, является шахидом», размещенные на сайте http://www.chechenpress.info/ (решение Октябрьского районного суда г. Новосибирска от 24.11.2008).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334. Материалы «Пресс-релиз Джамаата», размещенные на сайте http://www.daymohk.org/ (решение Октябрьского районного суда г. Новосибирска от 24.11.2008).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335. Материалы «Официальное обращение к гражданам Ичкерии», размещенные на сайте http://www.imamtv.com/ (решение Октябрьского районного суда г. Новосибирска от 24.11.2008).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336. Материалы «Послание к сражающимся мусульманам Кавказа и угнетенным мусульманам России», размещенные на сайте http://www.imamtv.com/ (решение Октябрьского районного суда г. Новосибирска от 24.11.2008).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337. Материалы «Возмездие неминуемо!», размещенные на сайте http://www.jamaatshariat.com/ (решение Октябрьского районного суда г. Новосибирска от 24.11.2008).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338. Материалы «Шахада — высшая награда Всевышнего», размещенные на сайте http://www.jamaatshariat.com/ (решение Октябрьского районного суда г. Новосибирска от 24.11.2008).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339. Материалы «На Кавказе есть единственная легитимная власть», размещенные на сайте http://www.kavkazcenter.com/ (решение Октябрьского районного суда г. Новосибирска от 24.11.2008).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340. Материалы «У нас большие планы, но все в руках всевышнего Аллаха (с.т.)», размещенные на сайте http://www.kavkazcenter.com/ (решение Октябрьского районного суда г. Новосибирска от 24.11.2008).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341. Листовка Русского национального движения «Русский марш — 2007» (решение Правобережного районного суда города Магнитогорска Челябинской области от 02.02.2009).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342. Журнал революционных коллективистов «Пролетарская революция», № 1, осень 2001 г. (решения Кировского районного суда г. Уфы от 12.11.2008).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343. Журнал революционных коллективистов «Пролетарская революция», № 2, весна 2002 г. (решения Кировского районного суда г. Уфы от 12.11.2008).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344. Журнал революционных коллективистов «Пролетарская революция», № 3, весна 2002 г. (решения Кировского районного суда г. Уфы от 12.11.2008).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345. Журнал революционных коллективистов «Пролетарская революция», № 4, осень 2002 г. (решения Кировского районного суда г. Уфы от 12.11.2008).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346. Журнал революционных коллективистов «Пролетарская революция», № 5, декабрь 2002 г. (решения Кировского районного суда г. Уфы от 12.11.2008).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347. Журнал революционных коллективистов «Пролетарская революция», № 6 (ч. 1), май 2004 г. (решения Кировского районного суда г. Уфы от 12.11.2008).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348. Журнал революционных коллективистов «Пролетарская революция», № 6 (ч. 2), июнь 2004 г. (решения Кировского районного суда г. Уфы от 12.11.2008).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349. Журнал революционных коллективистов «Пролетарская революция», спецвыпуск, ноябрь 2003 г. (решения Кировского районного суда г. Уфы от 12.11.2008).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350. Статья «Речь Раввина», опубликованная 25.03.2004 в газете «Алекс-Информ» (решение Октябрьского районного суда г. Самары от 05.06.2008).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351. Материал «Чеченские моджахеды провели новую серию боевых операций», размещенный на сайте телекоммуникационной сети «Интернет» «www.Kavkazcenter.com» (решение Советского районного суда г. Новосибирска от 23.06.2008).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352. Материал «Пресс-релиз Министерства Информации и Печати ЧРИ № 33», размещенный на сайте телекоммуникационной сети «Интернет» «www.Kavkazcenter.com» (решение Советского районного суда г. Новосибирска от 23.06.2008).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353. Материал «Полюбить сражение и не искать мира», размещенный на сайте телекоммуникационной сети «Интернет» «www.Kavkazcenter.com» (решение Советского районного суда г. Новосибирска от 23.06.2008).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354. Материал «Амир Сейфулла: „Кто сомневается — пусть убоится Аллаха“», размещенный на сайте телекоммуникационной сети «Интернет» «www.Kavkazcenter.com» (решение Советского районного суда г. Новосибирска от 23.06.2008).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355. Материал «Мы террористы для них, они террористы для нас», размещенный на сайте телекоммуникационной сети «Интернет» «www.Kavkazcenter.com» (решение Советского районного суда г. Новосибирска от 23.06.2008).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356. Материал «Обращение к народам-участникам освободительного движения», размещенный на сайте телекоммуникационной сети «Интернет» «www.Chechenpress.org» (решение Советского районного суда г. Новосибирска от 23.06.2008).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357. Материал «Обращение к народам колониальной российской империи», размещенный на сайте телекоммуникационной сети «Интернет» «www.Chechenpress.org» (решение Советского районного суда г. Новосибирска от 23.06.2008).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358. Материал «Заговор воинствующего христианского фашизма» размещенный на сайте телекоммуникационной сети «Интернет» «www.Daymohk.ru» (решение Советского районного суда г. Новосибирска от 23.06.2008).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359. Материал «Кавказ на подъеме», размещенный на сайте телекоммуникационной сети «Интернет» «www.Daymohk.ru» (решение Советского районного суда г. Новосибирска от 23.06.2008).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360. Материал «Пресс-релиз Министерства Информации и печати ЧРИ», размещенный на сайте телекоммуникационной сети «Интернет» «www.Daymohk.ru» (решение Советского районного суда г. Новосибирска от 23.06.2008).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361. Материал «Лекция Шейха-Муджахада Абду-Лаха ибн Мухаммада Аррашуда (Шахида инша Аллах), прочитанная 15 октября 2000 года (19/8/1424) в Ираке», размещенный на сайте телекоммуникационной сети «Интернет» «www.Camagat.com» (решение Советского районного суда г. Новосибирска от 23.06.2008).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362. Материал исключен из списка. Андрущенко Н. Лихие были времена, но не было подлее // Новый Петербургъ. 2006. № 50 (814). Решение вынесено Дзержинским районным судом Санкт-Петербурга 16.10.2008.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363. Материал исключен из списка. Андрущенко Н. Пора покупать оружие. Как путинские опричники убивают душу и веру // Новый Петербургъ. 2007. 21 июня. Решение вынесено Дзержинским районным судом Санкт-Петербурга 16.10.2008.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364. Материал исключен из списка. Андрущенко Н. Почему мы пойдем 25 ноября на Марш несогласных // Новый Петербургъ. 2007. 15 ноября. Решение вынесено Дзержинским районным судом Санкт-Петербурга 16.10.2008. [Текст не был опубликован].</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365. Интернет-ресурс http://www.fank.ru/ и содержащиеся на нем информационные материалы (решение Самарского районного суда г. Самары от 16.01.2009).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366. Публикация «Путин продолжает убивать», размещенная 01.04.2007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367. Публикация «Мурманск. Русские осквернили могилы британских солдат», размещенная 18.09.2007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368. Листовки с текстом «Еврейские патриоты России…» (решение Ленинградского районного суда г. Калининграда от 12.08.2008).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369. Листовки с текстом «Через несколько лет ИХ будет больше чем НАС… Национал-социалистический фронт Кенигсберга» и «ВНИМАНИЕ, ПАРАЗИТЫ… НСФК» (решение Ленинградского районного суда г. Калининграда от 12.08.2008).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370. Информационные материалы, размещенные в глобальной сети «Интернет» на web — сайте по электронному адресу: WWW/RFVRFZCENTER.COM «Объединенный Вилайат Кабарды, Балкарии и Карачая. Обращение амира Муссы Мукожева. Лето 1429 г. (2008 г.) Нальчик» (решение Нальчикского городского суда от 18.02.2009).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371. Листовки, обнаруженные в сентябре 2006 года у здания КГМА, начинающиеся обращением «Русский народ» (решение Первомайского районного суда г. Кирова Кировской области от 16.03.2009).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372. Листовки, начинающиеся со слов «Солдаты и офицеры!» и оканчивающиеся словами «Жидовский оккупационный режим должен быть уничтожен!», обнаруженные в ноябре 2006 года на территории технического факультета Сваульского высшего военного авиационного училища летчиков (г. Киров) (решение Первомайского районного суда г. Кирова Кировской области от 16.03.2009)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373. Интернет-ресурс http://www.ufagub.com/ (решение Кировского районного суда г. Уфы от 05.03.2009).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374. Книга «Залесский К. А., Хауссер П. Черная гвардия Гитлера. Ваффен-СС», опубликованная Московским издательством «Издатель Быстров» в 2007 году (решение Кузьминского районного суда г. Москвы от 06.11.2008).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375. Листовка, обнаруженная 16.12.2007 в 19 часов 00 минут на остановке «Трнава» по улице Трнавской в городе Балаково Саратовской области, начинающаяся словами «Русское сопратевление» и оканчивающаяся словами «Русский национал-сациолестический фронт» (решение Балаковского районного суда Саратовской области от 02.02.2009).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376. Агитационная листовка «Этот жидяра торгует органами. Преступный бизнес доктора Гройсмана» (решение Комсомольского районного суда г.о. Тольятти Самарской области от 13.1.2009).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377. Видео-текстовые и графические файлы (видеоролики), размещенные на FTP-каталоге ftp://intelbi.ru/incoming/WEST сети Интернет: «Формат 18. Картина мира», «Формат 18. Китайское общежитие», «Формат 18. Еврейские могилы», «Формат 18. ZOG-TV. Временами», «Формат 18. Праффда о злых бонах», «Формат 18. Городские партизаны», «Формат 18. Извинение перед неграми», «Формат 18. Похоронное бюро», «Формат 18. От слов к делу», «Формат 18. Наша независимость», «Формат 18. Смешной хаченок», «Формат 18. Цыгане», «Формат 18. Надписи», «Формат 18. ZOG-TV. Времечко 2», «Формат 18. Дачная история», «Формат 18. АКМ», «Формат 18. Как приготовить негра» (решение Индустриального районного суда г. Барнаула от 26.11.2008).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378. Брошюра «Это харам. Самые большие грехи в исламе», автор Махаммад Салих аль-Мунаджжит в редакции имам-хатыба г. Владивостока: Абу Ахмада Абдуллаха ибн Джамиля (решение Фрунзенского районного суда г. Владивостока Приморского края от 13.04.2009).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379. Брошюра «Закят. Его место в исламе. Пост в Рамадане, его значение для мусульман», авторы Э.Кулиев и Д. Бадави в редакции имам-хатыба г. Владивостока: Абу Ахмада Абдуллаха ибн Джамиля (решение Фрунзенского районного суда г. Владивостока Приморского края от 13.04.2009).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380. Книга Мухаммад бин Джамиль Зину «Исламская Акида (вероучение, убеждение, воззрение) по Священному Корану и достоверным изречениям пророка Мухаммада» (решение Фрунзенского районного суда г. Владивостока Приморского края от 09.07.2008).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381. Материалы, размещенные на сайтах www.barbos111.narod.ru и http://www.zhurnal.lib.ru/ (решение Череповецкого городского суда Вологодской области от 13.04.2009).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382. Информационные материалы «Дневник белого партизана», размещенные в сети Интернет на сайте m88-orf.narod/ru/fashi-links/html (решение Федерального суда Центрального района г. Красноярска от 11.02.2009).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383. Листовка «Правоохранительные органы РФ фальсифицируют факты и лживо обвиняют Хизб-ут-Тахрир аль-Ислами» от 05.12.2004 (решение Центрального районного суда г. Оренбурга от 15.07.2008).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384. Листовка с заголовком «Русский, внимание!» и завершающаяся текстом «Боритесь с оккупантами любыми доступными средствами! Вместе мы — сила! Вместе победим! Слава России! Русский, сражайся!» (решение Вытегорского федерального районного суда Вологодской области от 10.02.2009, определение Вытегорского федерального районного суда Вологодской области от 27.04.2009).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385. Молодежный металл-рок журнал «Железный марш» № 21 за 2002 год (решение Кировского районного суда Приморского края от 09.12.2008, определения Кировского районного суда Приморского края от 10.02.2009 и 11.03.2009).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386. Интернет-ресурс www.antifa.com.ua и содержащиеся на нем информационные материалы (решение Самарского районного суда г. Самары от 16.04.2009).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387. Листовка «Вопросы государственной безопасности России» (решение Нижегородского районного суда г. Н. Новгорода от 04.08.2008).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388. Фильм «Современная Русская идея в условиях жидовского ига» (решение Приморского районного суда г. Санкт-Петербурга от 28.08.2008).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389. Статья «Россия с ножом в спине. Еврейский фашизм и геноцид русского народа», опубликованная в журнале «Русь православная. Специальный выпуск к 10-летию со дня блаженной кончины митрополита Иоанна (Снычева)», автором которой является Душенов Константин Юрьевич (решение Октябрьского районного суда г. Санкт-Петербурга от 20.03.2009).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390. Брошюра Танакова Виталия Дмитриевича «Онаен ойла» («Жрец говорит») (решение Йошкар-Олинского городского суда Республики Марий Эл от 17.03.2009).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391. Видеофайлы: «4. Inglizm. 2. Инглизм. 2. (Народы)» DVD-диск № 1; «5. Religiovede. Религиоведение. 3. (Христианство)» DVD-диск № 5; «6. Filisofiya. Философия.3. (Структура крови)» DVD-диск № 5 (решение Ахтубинского городского суда Астраханской области от 07.05.2009).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392. Текстовый документ «Терроризм», папка «Указы1» CD-R диск № 1 (решение Ахтубинского городского суда Астраханской области от 07.05.2009).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393. Текстовый документ «Христиане», папка «Указы1» CD-R диск № 1 (решение Ахтубинского городского суда Астраханской области от 07.05.2009).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394. Текстовый документ «Ирак», папка «Указы1» CD-R диск № 1 (решение Ахтубинского городского суда Астраханской области от 07.05.2009).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395. Текстовый документ «88 ст..280», папка «Указы1» CD-R диск № 1 (решение Ахтубинского городского суда Астраханской области от 07.05.2009).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396. Текстовый документ «Предупреждение», папка «Указы1» CD-R диск № 1 (решение Ахтубинского городского суда Астраханской области от 07.05.2009).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397. Текстовый документ «109 Приговор», папка «Указы1» CD-R диск № 1 (решение Ахтубинского городского суда Астраханской области от 07.05.2009).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398. Текстовый документ «Ирак», папка «Указы», папка «Заявление» CD-R диск № 2 (решение Ахтубинского городского суда Астраханской области от 07.05.2009).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399. Текстовый документ «Путин», папка «Указы», папка «Заявление» CD-R диск № 2 (решение Ахтубинского городского суда Астраханской области от 07.05.2009).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400. Текстовый документ «Путин», папка «Податаев», папка «Amovie» CD-R диск № 6 (решение Ахтубинского городского суда Астраханской области от 07.05.2009).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401. Текстовый документ «zayav», папка «Податаев», папка «Amovie» CD-R диск № 6 (решение Ахтубинского городского суда Астраханской области от 07.05.2009).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402. Интернет-ресурс http://reinform.livejournal.com (решение Кировского районного суда г. Уфы от 01.06.2009).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403. Информационные материалы газеты «Черносотенная» № 1,2 (ноябрь 2006 года) (решение Центрального районного суда г. Хабаровска от 01.04.2009).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404. Статья «Среди пришельцев наций нет» за подписью Слабоджанинова Ю. А. (стр. 5)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405. Статья «Мы разные, и это — навсегда» за подписью Вильям Пирс (стр. 10-12)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406. Записи электронного дневника, расположенного по электронному адресу: «www.Liveinternet.ru/users/neonazi» (решение Калининского районного суда г. Санкт-Петербурга от 04.08.2008).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407. Cтатья «Заявление о суде над еврейскими организациями», источник публикации — газета «Русская Правда» № 30 от 2002 года (решение Зюзинского районного суда г. Москвы от 27.12.2007).</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408. Cтатья «Основные заповеди Иисуса Христа», источник публикации — газета «Русская Правда» № 35 от 2004 года (решение Зюзинского районного суда г. Москвы от 27.12.2007).</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409. Статья «Генерал Макашов в защиту Корчагина», источник публикации — газета «Русская Правда» № 37 от 2005 года (решение Зюзинского районного суда г. Москвы от 27.12.2007).</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410. Статья «За что мы воевали?», источник публикации — газета «Русская Правда» № 37 от 2005 года (решение Зюзинского районного суда г. Москвы от 27.12.2007).</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411. Статья «Нам десятка!», источник публикации — газета «Русская Правда» № 35 от 2004 года (решение Зюзинского районного суда г. Москвы от 27.12.2007).</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412. Статья «Открытое письмо Президенту России от Русского Национального движения», источник публикации — газета «Русская Правда» № 35 от 2004 года (решение Зюзинского районного суда г. Москвы от 27.12.2007).</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413. Материал исключен из списка. Листовка «Международное общество сознания Кришны» (решение Центрального районного суда г. Хабаровска от 29.01.2009).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 xml:space="preserve">414. Информационные материалы: плакат с надписью «YO SHARP! </w:t>
      </w:r>
      <w:r w:rsidRPr="007A742E">
        <w:rPr>
          <w:rFonts w:ascii="Times New Roman" w:hAnsi="Times New Roman" w:cs="Times New Roman"/>
          <w:sz w:val="18"/>
          <w:szCs w:val="18"/>
          <w:lang w:val="en-US"/>
        </w:rPr>
        <w:t xml:space="preserve">RAM A BULLET YOUR NECK», </w:t>
      </w:r>
      <w:r w:rsidRPr="007A742E">
        <w:rPr>
          <w:rFonts w:ascii="Times New Roman" w:hAnsi="Times New Roman" w:cs="Times New Roman"/>
          <w:sz w:val="18"/>
          <w:szCs w:val="18"/>
        </w:rPr>
        <w:t>плакат</w:t>
      </w:r>
      <w:r w:rsidRPr="007A742E">
        <w:rPr>
          <w:rFonts w:ascii="Times New Roman" w:hAnsi="Times New Roman" w:cs="Times New Roman"/>
          <w:sz w:val="18"/>
          <w:szCs w:val="18"/>
          <w:lang w:val="en-US"/>
        </w:rPr>
        <w:t xml:space="preserve"> </w:t>
      </w:r>
      <w:r w:rsidRPr="007A742E">
        <w:rPr>
          <w:rFonts w:ascii="Times New Roman" w:hAnsi="Times New Roman" w:cs="Times New Roman"/>
          <w:sz w:val="18"/>
          <w:szCs w:val="18"/>
        </w:rPr>
        <w:t>с</w:t>
      </w:r>
      <w:r w:rsidRPr="007A742E">
        <w:rPr>
          <w:rFonts w:ascii="Times New Roman" w:hAnsi="Times New Roman" w:cs="Times New Roman"/>
          <w:sz w:val="18"/>
          <w:szCs w:val="18"/>
          <w:lang w:val="en-US"/>
        </w:rPr>
        <w:t xml:space="preserve"> </w:t>
      </w:r>
      <w:r w:rsidRPr="007A742E">
        <w:rPr>
          <w:rFonts w:ascii="Times New Roman" w:hAnsi="Times New Roman" w:cs="Times New Roman"/>
          <w:sz w:val="18"/>
          <w:szCs w:val="18"/>
        </w:rPr>
        <w:t>надписью</w:t>
      </w:r>
      <w:r w:rsidRPr="007A742E">
        <w:rPr>
          <w:rFonts w:ascii="Times New Roman" w:hAnsi="Times New Roman" w:cs="Times New Roman"/>
          <w:sz w:val="18"/>
          <w:szCs w:val="18"/>
          <w:lang w:val="en-US"/>
        </w:rPr>
        <w:t xml:space="preserve"> </w:t>
      </w:r>
      <w:r w:rsidRPr="007A742E">
        <w:rPr>
          <w:rFonts w:ascii="Times New Roman" w:hAnsi="Times New Roman" w:cs="Times New Roman"/>
          <w:sz w:val="18"/>
          <w:szCs w:val="18"/>
        </w:rPr>
        <w:t>«Русское национальное единство» «Россия! Хватит спать!», листовку с модифицированным изображением памятника Минину и Пожарскому с надписью «Взгляника-князь, какая мразь в стенах кремлевских завелась!» «Русский собрат! Мы должны спасти нашу страну и дать будущее нашим детям. Русское освободительное движение ждет тебя! Вступай!», плакат с изображением стреляющего боевика, подписанный «Совесть 18», представителей ку-клукс-клана с подписью «YOU KNOW, WITH HOODS ON, SOME OF THESE GUYS COULD PASS» и флага с крестом, агитационный плакат, на котором изображена «азиатская саранча», перелетающая через Амур из Китая в Россию с надписью «Внимание: Азиатская саранча!!! Их никто не завал, но они чувствуют себя здесь как дома, потому что ты — не азиат. ТЫ ЭТОГО ЖДЕШЬ?!!!», текст с заголовком «Азбука славянских бритоголовых» на 4-х листах, выпуск газеты «Русский фронт, Вестник Амурского отделения РНЕ № 6, 2004 г.» на 3-х листах, плакат с изображением Винни-Пуха с оскалом и свастикой на рукаве, плакат, подписанный «Совесть 18», с изображением бритоголового с эмблемой «White роwеr» на рукаве куртки, бьющего ногой лицо кавказской национальности, с наклеенным изображением флага со свастикой, самодельный макет страницы: рисунок художника с подписью «Совесть 18» (т. 2 л.д. 47), агитационный плакат с изображением автобуса «Грозный — Москва» и афиши «Норд-Ост», листовку с изображением девочки и надписью «Папа, ты защитишь меня от черных?», «Русское освободительное движение ждет тебя!», лист бумаги белого цвета, на одной стороне которого изображен мужчина в форме немецко-фашистских войск времен 2-й мировой войны, у которого в руках знамя с изображением свастики, рисунки с надписью «Содержи страну в чистоте!», с надписью «Будь бдительным!», с надписью «Русь, пробудись!», с изображением Винни-Пуха со свастикой на рукаве, рисунок, подписанный «Совесть 18» (с изображением стреляющего боевика), рисунок, подписанный «Совесть 18» (с изображением бритоголового со знаком «white power», бьющего «лицо кавказской национальности»), самодельный макет страницы для будущей газеты, комикса или другой печатной продукции, подборку материалов Интернет-сайта «Белый кулак», в которой в виде инструкции даны 18 советов белому воину и 13 тезисов о повседневном: Пока не поздно — подумай о своем будущем (бей врага). Бей первым, бей точно, бей сильно. Соблюдай конспирацию (страна не должна знать своих героев). Не раздумывай, никого не жалей, подборка агитационных плакатов, самодельный макет страницы: рисунок художника с подписью «Совесть 18» и агитационный плакат с изображением автобуса «Грозный — Москва» и афиши «Норд-Ост», листовку Русского национального единства на листе бумаги белого цвета формата А-5 в чёрно-белом варианте с надписью «Россия ждёт твою волю!», плакат на листе бумаги белого цвета формата А-4 с изображением свастики и ползущего человека, два листа бумаги белого цвета формата А-4 с изображением свастики и надписью «БЕЛЫЙ КУЛАК НАЦИОНАЛ-СОЦИАЛИСТИЧЕСКАЯ ГАЗЕТА» (постановление Орджоникидзевского районного суда г. Уфы от 08.12.2008 и определение Орджоникидзевского районного суда г. Уфы от 02.10.2009).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415. Информационный материал (графического и текстового форматов), размещенный под именем пользователя «Паршин Дмитрий» на форуме (блоге) сайта «Миртесен.ру» в сети Интернет по адресу: http://mirtesen.ru/group/30405959426/blog/4322601982, начинающийся словами «Как вытворить иммигрантов из России? Предложения…..Я предлагаю мочить уродов» (решение Ейского городского суда Краснодарского края от 15.07.2009).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416. Номер 42 газеты «Евпатий коловрат», сентябрь- октябрь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417. Номер 43 газеты «Евпатий Коловрат», ноябрь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418. Номер 46 газеты «Евпатий Коловрат», март-апрель 2006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419. Брошюра «Аль-Ваъй» № 246—247 — Двадцать первый год издания — август — сентябрь 2007 г. (решение Демского районного суда г. Уфы Республики Башкортостан от 10.07.2009).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420. Брошюра «Аль-Ваъй» № 238 — Двадцать первый год издания — декабрь 2006 г. (решение Демского районного суда г. Уфы Республики Башкортостан от 10.07.2009).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421. Брошюра «Аль-Ваъй» № 238 — Двадцать первый год издания — май 2007 г. (решение Демского районного суда г. Уфы Республики Башкортостан от 10.07.2009).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422. Брошюра «Аль-Ваъй» № 248 — Двадцать второй год издания — октябрь 2007 г. (решение Демского районного суда г. Уфы Республики Башкортостан от 10.07.2009).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423. Книга Такыйюддина Набханий «Экономическая система в исламе» (решение Демского районного суда г. Уфы Республики Башкортостан от 10.07.2009).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424. Брошюра «Политические воззрения Хизб-ут-Тахрир» (решение Демского районного суда г. Уфы Республики Башкортостан от 10.07.2009).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425. Cтатья, начинающаяся и заканчивающаяся словами: «Если внимательно прочитать комментарии к этой новости, то видно, что мнения разделились примерно поровну….. пока не прекратится тотальное крышевание и взяточничество в правоохранительной Системе — ситуация будет только ухудшаться», комментирующая статью «Нападение скинов во Владивостоке» с Интернет сайта с электронным адресом http://www.ssdv.ru/ (решение Ленинского районного суда г. Владивостока от 18.06.2009).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426. Материал с сайта WWW.SSDV.RU, начинающийся и заканчивающийся словами: «Никогда и нигде еще суть и структура скин движения не разъяснялось так подробно и достоверно…Уничтожение государства, осуществляющего геноцид Русского народа — единственный путь освобождения бойцов Белого Сопротивления, путь восстановления справедливости, путь выживания Русского народа и Белой расы. Слава Руси!», комментирующий книгу «Библия Скинхеда» (решение Ленинского районного суда г. Владивостока от 18.06.2009).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427. Листовки, начинающиеся и заканчивающиеся словами: «Все Мы — Русский уже давно не живем в Своей стране. Мы имеем меньше прав, чем иммигранты… Вставай в наши ряды, участвуй в программах „Славянский Банк“, „Земля — Народу“» (решение Ленинского районного суда г. Владивостока от 18.06.2009).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428. Листовка, начинающаяся словами: «Где деньги, — там война!!!» и заканчивающуюся словами: «Быдлу — Кубань. Москвичам — Сочи!» (решение Адлерского районного суда г. Сочи Краснодарского края от 23.07.2009).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429. Листовка с названием «Геноцид Русского народа и пути его преодоления» (решение Ленинского районного суда г. Владимира от 22.07.2009).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430. Брошюра «Ценности Таблига» авторов Шейхуль Хадис Маулана и Мухаммеда Закария Кандехлеви (рахматуллахи алейхи) (решение Абаканского городского суда Республики Хакасия от 11.08.2009).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431. Книга Мухаммад Али Аль-Хашими «Личность мусульманина, в том виде, который стремится придать ей ислам с помощью Корана и Сунны». 2-е издание (решение Успенского районного суда Краснодарского края от 04.08.2009).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432. Информационный сайт http://www.national-socialist.tk/ и его сайт-зеркало http://www.newp.org/nazi/ (решение Кировского районного суда г. Уфы от 10.08.2009)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433. Книга Мартина фон Моргана «Русский Террор» (решение Тверского районного суда г. Москвы от 21.05.2009).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434. Брошюра «Аль-Ваъй» № 219 — издается с 1985 года — май 2005 года (решение Калининского районного суда г. Уфы Республики Башкортостан от 29.07.2009).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435. Брошюра «Аль-Ваъй» № 220 — издается с 1985 года — июнь 2005 года (решение Калининского районного суда г. Уфы Республики Башкортостан от 29.07.2009).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436. Брошюра «Проект Конституции исламского государства Халифата. Хизб-ут-Тахрир. Издание утвержденное» (решение Калининского районного суда г. Уфы Республики Башкортостан от 29.07.2009).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437. Брошюра «Программа Хизб-ут-Тахрир» (решение Калининского районного суда г. Уфы Республики Башкортостан от 29.07.2009).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438. Брошюра «Ознакомление с Хизб-ут-Тахрир», основана 1372 г.х.-1953 г.м. (решение Калининского районного суда г. Уфы Республики Башкортостан от 29.07.2009).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439. Листовка с заголовочным комплексом, включающим карикатурное изображение графика спада некоего показателя и заголовочным агитационным лозунгом «Пусть за кризис платят те, кто его создал» (решение Заволжского районного суда г. Твери от 28.08.2009).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440. Статья «Симбиоз. КГБ и евреи», опубликованная в газете «Дуэль» в № 31 (529) от 31.07.2007 (решение Замоскворецкого районного суда г. Москвы от 22.12.2008).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441. Листовка с заголовочным комплексом, включающая логотип «МПРА», и агитационным призывом «Против нестандартной занятости» (решение Заволжского районного суда г. Твери от 28.08.2009).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442. Листовка с заголовочным комплексом «Пусть за кризис платят те, кто его создал!», включающая расположенные внизу страницы логотип «СоцСопр» и наименование организации «Социалистическое Сопротивление (Секция комитета за рабочий интернационал в СНГ)» (с указанием адресов сайта и почты в Интернете, номера мобильного телефона в Твери) (решение Заволжского районного суда г. Твери от 28.08.2009).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443. Листовка с заголовочным комплексом, включающая логотип «Профсоюз „Центросвармаш“ МПРА», обращение «Товарищи рабочие!» и информационное сообщение «Создан новый рабочий профсоюз» (решение Заволжского районного суда г. Твери от 28.08.2009).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444. Листовка с логотипом «МПРА», и агитационным лозунгом «Требуем вернуть „Ночные“!» (решение Заволжского районного суда г. Твери от 28.08.2009).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445. Листовка «Наставление Хизб-ут-Тахрир к искренним имамам и обладателям знаний, с тем, чтобы они не участвовали в программе властей РФ по разделению уммы» с подписью «Хизб-ут-Тахрир Россия» (решение Ленинского районного суда г. Уфы от 10.08.2009).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446. Листовка с заголовочным комплексом, включающая вверху страницы карикатурное изображение «виновника кризиса» в цилиндре со знаком доллара, над головой которого кривая спада некоего показателя, и заголовочный агитационный лозунг «Мы не должны платить за их кризис» (решение Заволжского районного суда г. Твери от 28.08.2009).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447. Газета Левый авнгард (№ 61 (3), 2007), со статьей Д. Геварина «Центросвармаш: Рабочим пора мобилизоваться» (решение Заволжского районного суда г. Твери от 28.08.2009).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448. Стихотворение Чипизубова Г. М., опубликованное в статье «В чём провинился наш народ?» в газете «Вся неделя. Ангарск» от 01.03.2007 года № 16 (714) (решение Ангарского городского суда Иркутской области от 04.09.2009).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449. Ресурс http:/WWW/hoolvideo.narod.ru сети Интернет, созданный Дорофеевым Игорем Константиновичем (решение Новокуйбышевского городского суда Самарской области от 17.03.2009).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450. Интернет — ресурс http://punk.nnov.ru и размещенные на нем информационные материалы (решение Самарского районного суда г. Самары от 10.09.2009).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451. Интернет — ресурс http://anenerbe-org.narod.ru и размещенные на нем информационные материалы (решение Самарского районного суда г. Самары от 07.09.2009).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452. Интернет — ресурс http://agonoize.beon.ru и размещенные на нем информационные материалы (решение Самарского районного суда г. Самары от 10.09.2009).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453. Интернет — ресурс www.nso.korpus.org и содержащиеся на нем информационные материалы (решение Самарского районного суда г. Самары от 26.05.2009).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454. Статья «Новый Че Гевара?», опубликованную в газете «Трудовая Гатчина» (№ 80 за 2008) под псевдонимом В. Ксенофонтов (решение Гатчинского городского суда Ленинградской области от 02.09.2009 и определение судебной коллегии по гражданским делам Ленинградского областного суда от 01.10.2009).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455. Интернет — ресурс www.vdesyatku.biz и размещенные на нем информационные материалы (решение Самарского районного суда г. Самары от 28.09.2009).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455. Интернет — ресурс www.vdesyatku.biz и размещенные на нем информационные материалы (решение Самарского районного суда г. Самары от 28.09.2009).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456. Издание А. Климов. Ядовитые рыбы (сионисты и масоны в Японии) (решение Советского районного суда г. Иваново от 13.11.2008 и определение Советского районного суда г. Иваново от 22.09.2009).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457. Издание: «НДПР — партия русского народа» (решение Советского районного суда г. Иваново от 13.11.2008 и определение Советского районного суда г. Иваново от 22.09.2009).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458. Издание: Борис Миронов. Об отношении русских к коренным народам России, Александр Севастьянов. Азбучные истины национализма (решение Советского районного суда г. Иваново от 13.11.2008 и определение Советского районного суда г. Иваново от 22.09.2009).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459. Издание: Генри Форд. Международное еврейство (решение Советского районного суда г. Иваново от 13.11.2008 и определение Советского районного суда г. Иваново от 22.09.2009).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460. Издание: И. А. Родионов. Решение еврейского вопроса (два доклада), (решение Советского районного суда г. Иваново от 13.11.2008 и определение Советского районного суда г. Иваново от 22.09.2009).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461. Видеоматериал «День мигранта», размещенный на сайте в сети Интернет (решение Первомайского районного суда г. Кирова от 02.10.2009).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462. Интернет-ресурс www.chechentimes.net и размещенные на нем материалы (решение Самарского районного суда г. Самары от 27.08.2009).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463. Материал озаглавленный «Ты избрал — тебе судить», опубликованный в газете «Дуэль» в № 8 (475) от 21.02.2006 (решение Замоскворецкого районного суда города Москвы от 20.03.2009).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464. Статья Абу-т-Танвира Кавказского под названием «строй Шариат душой», опубликованная на сайте в сети Интернет (решение Магасского районного суда Республики Ингушетия от 28.10.2008).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465. Листовка с изображением свастики, начинающаяся словами «Куединцы не голосуйте за Макарова!…» заканчивающаяся словами «…Сторонники Павла Трегубова» (решение Куединского районного суда Пермского края от 13.10.2009).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466. Печатное издание — газета «Правый взгляд. Вестник Русского имперского движения» № 17 (45) от сентября 2007 года (решение Смольнинского районного суда г. Санкт-Петербурга от 31.08.2009).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467. Печатное издание — газета «Правый взгляд. Вестник Русского имперского движения» № 24 (52) от декабря 2007 года (решение Смольнинского районного суда г. Санкт-Петербурга от 31.08.2009).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468. Книга «Азбука „Домашнего терроризма“» (решение Центрального суда города Новокузнецка Кемеровской области от 07.08.2009).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469. Брошюра «Российская Православная церковь и современная предантихристова эпоха. Вероисповедная концепция Российской Православной Церкви» (решение Первомайского районного суда г. Кирова Кировской области от 09.11.2009).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470. Статья Амира Докки Умарова под названием «Мы не сомневаемся в нашей победе», опубликованная на сайте в сети Интернет (решение Магасского районного суда Республики Ингушетия от 22.10.2009).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471. Интернет-ресурс www.offtop.ru/punkskin/ и размещенные на нем информационные материалы (решение Самарского районного суда г. Самары от 27.10.2009).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472. Статья М-Р. Плиева под названием «Труднее становится после первых пятнадцати лет», опубликованная 10.02.2008 на сайте в сети Интернет (решение Магасского районного суда Республики Ингушетия от 05.11.2009).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473. Статья «Историк Игорь Пыхалов утверждает, что знает правду о депортации чеченцев и ингушей», опубликованная 08.11.2007 на сайте в сети Интернет (решение Магасского районного суда Республики Ингушетия от 19.11.2009).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474. Публикация «Слово о свободе», размещенная на официально зарегистрированной Интернет — странице на сайте «www.Livejornal.com» (постановление Центрального районного суда г. Кемерово от 15.10.2009).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475. Книга автора В. Н. Емельянова «Еврейский нацизм» (решение Федерального суда Центрального района г. Красноярска от 15.12.2009).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476. Подборка материалов, озаглавленная «Смерть России!», опубликованная в газете «Дуэль» в № 27 (475) от 04.07.2006, в том числе письмо А. В. Дуброва «О матери» из данной подборки (решение Замоскворецкого районного суда г. Москвы от 24.11.2008).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477. Материалы «Большая игра „Сломай систему“», размещенные на сайте в сети Интернет (решение Советского районного суда г. Липецка от 20.11.2009).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478. Статья «Народный мститель Ахмед Хучбаров», опубликованная на сайте в сети Интернет (решение Магасского районного суда Республики Ингушетия от 11.12.2009).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479. Материалы «Combat 18 боевая группа Адольфа Гитлера», размещенные на сайте в сети Интернет (решение Советского районного суда г. Липецка от 20.11.2009).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480. Статья под названием «Нет христианизации!», размещенная на сайте в сети Интернет (решение Набережночелнинского городского суда от 04.09.2009).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481. Статья под названием «Особый путь России», размещенная на сайте в сети Интернет (решение Набережночелнинского городского суда от 04.09.2009).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482. Статья под названием «Тайное завещание Петра-1», размещенная на сайте в сети Интернет (решение Набережночелнинского городского суда от 04.09.2009).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483. Статья под названием «64-ая годовщина депортации карачаевского и балкарского народов», размещенная на сайте в сети Интернет (решение Набережночелнинского городского суда от 04.09.2009).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484. Статья под названием «В России эпоха нового государственного террора», размещенная на сайте в сети Интернет (решение Набережночелнинского городского суда от 04.09.2009).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485. Статья под названием «Обращение генеральному секретарю Организации Исламской Конференции Экмеледину Ихсаноглу», размещенная на сайте в сети Интернет (решение Набережночелнинского городского суда от 04.09.2009).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486. Интернет — ресурс www.akmshalom.com и содержащиеся на нем информационные материалы (решение Самарского районного суда г. Самары от 10.11.2009).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487. Брошюра «Расовая гигиена и демографическая политика в национал — социалистической Германии», опубликованная издательством «Русская Правда» в 2000 году (решение Железнодорожного районного суда г. Красноярска от 24.11.2009).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488. Видеоролик «Russia for Russians», размещенный на сайте в сети Интернет (решение Самарского районного суда г. Самары от 19.11.2009 и определение Самарского районного суда г. Самары от 19.11.2009).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489. Публикация «Остановить исламизацию Европы!», размещенная на сайте в сети Интернет (постановление Центрального районного суда г. Кемерово от 15.12.2009).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490. Листовка, начинающаяся словами: «Сочи оккупирован кубанскими наместниками…» и заканчивающаяся словами: «… кто любыми методами стремится отнять Сочи у настоящих хозяев» (решение Адлерского районного суда г. Сочи от 19.11.2009).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491. Статья группы мусульман Г1алг1айче селения Эбарг-юрт (ст. Троицкая) под названием «Обращение группы мусульман Г1алг1айче: Бойтесь быть замененными нашим Тв-рцом другими людьми!», опубликованная на сайте в сети Интернет (решение Магасского районного суда Республики Ингушетия от 21.12.2009).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492. Листовка под заголовком «Обращение к Русским Женщинам» (решение Бежецкого городского суда Тверской области от 28.12.2009).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493. Стихотворение А. Харчикова «Готовьте списки!» (решение Железнодорожного районного суда г. Барнаула Алтайского края от 24.12.2009).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494. Листовка, содержащая фотографию Линькова Р. А. и фразу «это самый настоящий воинствующий русофоб» (решение Приморского районного суда Санкт-Петербурга от 27.11.2009).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495. Листовка, изданная Движением против незаконной иммиграции «Правда о событиях в Кондопоге» (решение Приморского районного суда Санкт-Петербурга от 27.11.2009).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496. «Общественно-политическая газета „Русский Вестник“» № 9 (742) 2008 (решение Приморского районного суда Санкт-Петербурга от 27.11.2009).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497. «Общественно-политическая газета „Русский Вестник“» № 11 (743) 2008 (решение Приморского районного суда Санкт-Петербурга от 27.11.2009).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498. «Общественно-политическая газета „Русский Вестник“» № 12 (744) 2008 (решение Приморского районного суда Санкт-Петербурга от 27.11.2009).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499. «Общественно-политическая газета „Русский Вестник“» № 13 (745) 2008 (решение Приморского районного суда Санкт-Петербурга от 27.11.2009).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500. Еженедельная газета «Русский вестник» специальный выпуск № 16-17 (748—749) 2008 (решение Приморского районного суда Санкт-Петербурга от 27.11.2009).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501. Региональная информационно-просветительская газета «За православие и самодержавие» № 2 (64) апрель 2008 (решение Приморского районного суда Санкт-Петербурга от 27.11.2009).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502. Журнал «Первый и Последний» № 8 (36) август 2005 (решение Приморского районного суда Санкт-Петербурга от 27.11.2009).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503. Журнал «Первый и Последний» № 10 (38) октябрь 2005 (решение Приморского районного суда Санкт-Петербурга от 27.11.2009).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504. Журнал «Первый и Последний» № 1 (41) январь 2006 (решение Приморского районного суда Санкт-Петербурга от 27.11.2009).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505. Журнал «Первый и Последний» № 2 2006 (решение Приморского районного суда Санкт-Петербурга от 27.11.2009).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506. Журнал «Первый и Последний» № 3 2006 (решение Приморского районного суда Санкт-Петербурга от 27.11.2009).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507. Журнал «Первый и Последний» № 5 2006 (решение Приморского районного суда Санкт-Петербурга от 27.11.2009).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508. Общественно-политический журнал «Имперский Курьеръ. Орган Русского Имперского Движения» № 1(16) 2008 (решение Приморского районного суда Санкт-Петербурга от 27.11.2009).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509. Экземпляр листовки, имеющий заглавие «Terrormashine» и подзаголовок «Что ты сделал для победы?» с подписью «Смотрящий. Боевая группа Адольфа Гитлера — Сомват 18» (решение Вологодского городского суда Вологодской области от 24.12.2009).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510. Книга «Чему на самом деле учит Библия?» Изд</w:t>
      </w:r>
      <w:r w:rsidRPr="007A742E">
        <w:rPr>
          <w:rFonts w:ascii="Times New Roman" w:hAnsi="Times New Roman" w:cs="Times New Roman"/>
          <w:sz w:val="18"/>
          <w:szCs w:val="18"/>
          <w:lang w:val="en-US"/>
        </w:rPr>
        <w:t xml:space="preserve">. Watch tower Bible and Tract Society of New York, Inc. </w:t>
      </w:r>
      <w:r w:rsidRPr="007A742E">
        <w:rPr>
          <w:rFonts w:ascii="Times New Roman" w:hAnsi="Times New Roman" w:cs="Times New Roman"/>
          <w:sz w:val="18"/>
          <w:szCs w:val="18"/>
        </w:rPr>
        <w:t>Brooklyn, New York, U.S.A. 2005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511. Книга «Познание, ведущее к вечной жизни» изд. Watch tower Bible and Tract Society of New York, Inc International Bible Students Association Brooklyn, New York, U.S.A. 1995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512. Книга «Откровение его грандиозный апогей близок!» изд. Watch tower Bible and Tract Society of New York, Inc International Bible Students Association Brooklyn, New York, U.S.A.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513. Книга «Поклоняйтесь единственному истинному Богу» изд. 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514. Книга «Вопросы молодежи. Практические советы» изд. Watch tower Bible and Tract Society of Pennsylvania, 1998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515. Книга «Человечество в поисках Бога» изд. 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516. Книга «Приближайся к Иегове» изд. 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517. Книга «Приходи и следуй за мной» изд. Watch tower Bible and Tract Society of Pennsylvania, 2007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518. Книга «Моя книга библейских рассказов» изд. Watch tower Bible and Tract Soviety of Pennsylvania,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519. Книга «Жизнь — как она возникла? Путем эволюции или путем сотворения?» изд. Watch tower Bible and Tract Society of Pennsylvania, 1992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520. Книга «Внимайте пророчеству Даниила» изд. Watch tower Bible and Tract Society of Pennsylvania, 1999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521. Брошюра «Следует ли верить в Троицу?» «Является ли Иисус Христос Всемогущим Богом?» изд. Watch tower Bible and Tract Society of New York, Inc 1998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522. Брошюра «Ты можешь быть другом Бога!» изд. Watch tower Bible and Tract Society of New York, Inc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523. Брошюра «Свидетели Иеговы кто они? Во что они верят?» изд. Watch tower Bible and Tract Society of New York, Inc International Bible Students Association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524. Брошюра «Конец ложной религии близок!» изд. 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525. Брошюра «Как может кровь спасти твою жизнь?» изд. Watch tower Bible and Tract Society of Pennsylvania,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526. Брошюра «Будет когда -нибудь мир без войны» Watch tower Bible and Tract Society of New York, Inc Brooklyn, New York, U.S.A. 1994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527. Брошюра «Правительство, которое принесет рай»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528. Брошюра «Духи мертвых» Watch tower Bible and Tract Society of New York, Inc Brooklyn, New York, U.S.A.2001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529. Брошюра «Книга для всех» Watch tower Bible and Tract Society of New York, Inc Brooklyn, New York, U.S.A.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530. Брошюра «Радуйся жизни на земле вечно!»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531. Брошюра «В чем смысл жизни? Как же его найти?»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532. Брошюра «Что от нас требует Бог?» Watch tower Bible and Tract Society of New York, Inc Brooklyn, New York, U.S.A.2003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533. Журнал «Пробудитесь!» от 22.02.2000,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534. Журнал «Пробудитесь» январь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535. Журнал «Пробудитесь» февраль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536. Журнал «Пробудитесь» апрель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537. Журнал «Сторожевая Башня возвещает царство Иеговы» «Кто действительно верит Библии?» от 15.10.1998 изд. Watch tower Bible und Traktat — 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538. Журнал «Сторожевая Башня возвещает царство Иеговы» «Почему рождество отмечают даже в Азии?» от 15.12.99 изд. Wachtturm Bibel -und -Traktat-Gesellschaft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539. Журнал «Сторожевая Башня возвещает царство Иеговы» «Как найти истинное счастье?» от 01.03.2001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540. Журнал «Сторожевая Башня возвещает царство Иеговы» 15.01.2007,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541. Журнал «Сторожевая Башня возвещает царство Иеговы» 01.03.2007, изд. Wachtturm Bibel — und Traktat-Gesellschaft der Zeugen Jehovas, Selters/Taunusl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542. Журнал «Сторожевая Башня возвещает царство Иеговы» 15.03.2007,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543. Журнал «Сторожевая Башня возвещает царство Иеговы» 01.04.2007,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544. Текстовые документы: Национал-социализм или WHITE POWER? (Стивен Штайн) — 3 с., Памятка пропагандиста — 14 с., Право на террор — 4с., Скинхеды — санитары России — 1 с., Вместо предисловия — 17 с. (решение Железнодорожного районного суда г. Воронежа от 26.11.2009).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545. Журнал «Великоросский Хозяин» № 14 (20) за 2006 г. «Демократия или национальная власть?» (решение Бутырского районного суда города Москвы от 10.08.2009).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546. Журнал «Великоросский хозяин» № 4 (10) за 2003 г. «Что нужно для победы великоросских националистов?» (решение Бутырского районного суда города Москвы от 10.08.2009).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547. Журнал «Великоросский хозяин» № 15 (21) за 2006 г. «Дискриминация мужчин в России» (решение Бутырского районного суда города Москвы от 10.08.2009).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548. Журнал «Великоросский хозяин» № 16 (22) за 2006 г. «Почему всем великоросскам надо быть националистами?» (решение Бутырского районного суда города Москвы от 10.08.2009).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549. Журнал «Великоросский хозяин» № 2 (8) за 2003 г. «Семейное законодательство РФ, это главное средство уничтожения великоросского народа!» (решение Бутырского районного суда города Москвы от 10.08.2009).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550. Книга «Аль-альмания (секуляризм) и ее отвратительные последствия», издательский дом «Бадр», под редакцией Мухаммад Шакир Аль-Шариф (решение Хасавюртовского городского суда Республики Дагестан от 03.09.2009).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551. Интернет-ресурс www.velesova-sloboda.org и размещенные на нем информационные материалы (решение Самарского районного суда г. Самары от 18.12.2009).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552. Высказывания пользователя «АК-47»: с начала предложения «Никогда …,,,» до запятых; с начала предложения «Изе сукермаеру» до последнего слова; с начала предложения «каширный….» до кавычек; высказывания с начала предложения «Вы это … Чего завелись-то? Изя…!» до восклицательного знака; высказывания пользователя под псевдонимом Изя Цукермаер с начала кавычек «Об…» до закрытия кавычек, высказывания с начала открытия кавычек «Только…!» до точек и восклицательного знака, высказывания с начала открытия кавычек «Не с вашим….!» до закрытия кавычек, высказывания с начала кавычек «Твое…!» до закрытия кавычек, опубликованные на сайте www.gorodsalavat.ru (решение Салаватского городского суда Республики Башкортостан от 09.12.2009).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553. Пятое издание книги «От Ариев к Русичам» автора Демина Валерия Михайловича, второе издание книги «От Русичей к Россиянам» автора Демина Валерия Михайловича, изданных в 2005 году в г. Москве, издательством «Русская правда» (решение Первомайского районного суда города Омска от 03.12.2009).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554. Журнал № 12 Великоросской национальной партии «Великоросский Хозяин» 2003 «Богом??? Избранный народ???» (заочное решение Бутырского районного суда города Москвы от 07.10.2009).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555. Журнал № 14 Великоросской национальной партии «Великоросский хозяин» 2004 «Российское государство, это оккупант над русским народом» (заочное решение Бутырского районного суда города Москвы от 07.10.2009).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556. Брошюра «Что от нас требует бог?» издательство Watch tower Bible and Tract Society of Pensylvania 1996 (решение Горно-Алтайского городского суда Республики Алтай от 01.10.2009).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557. Журнал «Пробудитесь!» от 8 апреля 1998 года, издательство Watch tower Bible and Traktat Society of Pennsylvania (решение Горно-Алтайского городского суда Республики Алтай от 01.10.2009).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558. Журнал «Пробудитесь!» от 8 декабря 1998 года, издательство Watch tower Bible and Traktat Society of Pennsylvania (решение Горно-Алтайского городского суда Республики Алтай от 01.10.2009).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559. Журнал «Пробудитесь!» от 22 февраля 1999 года, издательство Watch tower Bible and Traktat Society of Pennsylvania (решение Горно-Алтайского городского суда Республики Алтай от 01.10.2009).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560. Журнал «Пробудитесь!» от 22 сентября 1999 года, издательство Watch tower Bible and Traktat Society of Pennsylvania (решение Горно-Алтайского городского суда Республики Алтай от 01.10.2009).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561. Журнал «Пробудитесь!» от 22 октября 2000 года, издательство Watch tower Bible and Traktat Society of Pennsylvania (решение Горно-Алтайского городского суда Республики Алтай от 01.10.2009).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562. Журнал «Пробудитесь!» апрель 2008 года, издательство Watch tower Bible and Traktat Society of Pennsylvania (решение Горно-Алтайского городского суда Республики Алтай от 01.10.2009).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563. Журнал «Пробудитесь!» январь 2009 года, издательство Watch tower Bible and Traktat Society of Pennsylvania (решение Горно-Алтайского городского суда Республики Алтай от 01.10.2009).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564. Журнал «Сторожевая Башня возвещает царство Иеговы» от 15 мая 1998 издательство Watch tower Bible und Traktat -Gesellschaft Deutscher Zwelg. V. Selters/Taunus (решение Горно-Алтайского городского суда Республики Алтай от 01.10.2009).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565. Журнал «Сторожевая Башня возвещает царство Иеговы» от 1 октября 1998 издательство Watch tower Bible und Traktat-Gesellschaft Deutscher Zwelg. V. Selters/Taunus (решение Горно-Алтайского городского суда Республики Алтай от 01.10.2009).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566. Журнал «Сторожевая Башня возвещает царство Иеговы» от 15 февраля 1999 издательство Watch tower Bible und Traktat-Gesellschaft Deutscher Zwelg. V. Selters/Taunus (решение Горно-Алтайского городского суда Республики Алтай от 01.10.2009).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567. Журнал «Сторожевая Башня возвещает царство Иеговы» от 1 мая 1999 издательство Watch tower Bible und Traktat-Gesellschaft Deutscher Zwelg. V. Selters/Taunus (решение Горно-Алтайского городского суда Республики Алтай от 01.10.2009).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568. Журнал «Сторожевая Башня возвещает царство Иеговы» от 1 ноября 2001 издательство Watch tower Bible und Traktat-Gesellschaft Deutscher Zwelg. V Selters/Taunus (решение Горно-Алтайского городского суда Республики Алтай от 01.10.2009).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569. Журнал «Сторожевая Башня возвещает царство Иеговы» от 15 февраля 2002 издательство Watch tower Bible und Traktat-Gesellschaft Deutscher Zwelg V. Selters/Taunus (решение Горно-Алтайского городского суда Республики Алтай от 01.10.2009).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570. Журнал «Сторожевая Башня возвещает царство Иеговы» от 1 марта 2002 издательство Watch tower Bible und Traktat-Gesellschaft Deutscher Zwelg. V. Selters/Taunus (решение Горно-Алтайского городского суда Республики Алтай от 01.10.2009).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571. Журнал «Сторожевая Башня возвещает царство Иеговы» от 1 января 2009 издательство Watch tower Bible und Traktat-Gesellschaft Deutscher Zwelg. V. Selters/Taunus (решение Горно-Алтайского городского суда Республики Алтай от 01.10.2009).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572. Журнал «Сторожевая Башня возвещает царство Иеговы» от 15 января 2009 издательство Watch tower Bible und Traktat-Gesellschaft Deutscher Zwelg. V. Selters/Taunus (решение Горно-Алтайского городского суда Республики Алтай от 01.10.2009).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573. Журнал «Сторожевая Башня возвещает царство Иеговы» от 1 февраля 2009 издательство Watch tower Bible und Traktat-Gesellschaft Deutscher Zwelg. V. Selters/Taunus (решение Горно-Алтайского городского суда Республики Алтай от 01.10.2009).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574. Информационные материалы в виде текста обращения к «Генералу Патрушеву, генералу Балуевскому, генералу Маслову, генералу Нургалиеву, генералитету, офицерскому корпусу Вооруженных Сил и спецслужб России» (приговор Обнинского городского суда Калужской области от 23.06.2008, определение Обнинского городского суда Калужской области от 18.03.2009 и определение судебной коллегии по гражданским делам Калужского областного суда от 20.04.2009).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575. Информационные материалы, содержащиеся в книге Ю. Д. Петухова «Геноцид. Общество истребления. Русский Холокост» (решение Перовского районного суда г. Москвы от 18.09.2009).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576. Брошюра Доброслава «Волхвы» (заочное решение Ленинского районного суда Кировской области от 24.12.2009 и кассационное определение Судебной коллегии по гражданским делам Кировского областного суда от 09.02.2010).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577. Публикация «Курицы вы, больше никто», размещенная на сайте в сети Интернет (решение Улетовского районного суда Читинской области от 23.03.2009 и кассационное определение Судебной коллегии по гражданским делам Читинского областного суда от 07.07.2009).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578. Печатное издание: Александр Белогоров «Славянские Веды», издание третье, переработанное и дополненное. — М.: Витязь, 2004 (решение Петропавловска-Камчатского городского суда Камчатского края от 13.01.2010).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579. Обращения, размещенные неустановленным лицом под псевдонимом «Patriot.» в сети Интернет на форуме сайта http://circassia.Forumieren.de Международного Черкесского Движения к Адыгам (решение Майкопского городского суда Республики Адыгея от 06.11.2009).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580. Интернет-проект «Большая Игра „Сломай систему“ (решение Железнодорожного районного суда города Барнаула Алтайского края от 20.01.2010).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581. Интернет-сайт http://www.rusigra.org (решение Железнодорожного районного суда города Барнаула Алтайского края от 20.01.2010).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582. Интернет-сайт http://www.rusigra.info (решение Железнодорожного районного суда города Барнаула Алтайского края от 20.01.2010).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583. Интернет-сайт http://www.rusigra.livejournal.com (решение Железнодорожного районного суда города Барнаула Алтайского края от 20.01.2010).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584. Интернет-сайт www.BelPar.org (решение Железнодорожного районного суда города Барнаула Алтайского края от 20.01.2010).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585. Интернет-сайт www.sbl4.org (решение Железнодорожного районного суда города Барнаула Алтайского края от 20.01.2010).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586. Интернет-сайт www.3a_pycb.livejornal.com (решение Железнодорожного районного суда города Барнаула Алтайского края от 20.01.2010).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587. Интернет-сайт www.rusinfo.org (решение Железнодорожного районного суда города Барнаула Алтайского края от 20.01.2010).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588. Книга Демина Валерия Михайловича „Война и вооруженная борьба“ (решение Железнодорожного районного суда города Барнаула Алтайского края от 15.02.2010).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589. Обращение ОО „Голос Беслана“ к Президенту и Конгрессу США, Европарламенту и др. „Всем, кто сочувствует жертвам бесланского теракта!“, размещенное на сайтах сети Интернет (решение Правобережного районного суда Республики Северная Осетия — Алания от 15.10.2009).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590. Брошюра Шейха Ясина Расулова „Джихад на Северном Кавказе: сторонники и противники“ (решение Нижневартовского городского суда Ханты-Мансийского автономного округа — Югры от 19.01.2010).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591. Видеоролик ((Present by NjOY…and Sever, Маньяк, Satana, Kuzmich» (решение Нефтекамского городского суда Республики Башкортостан от 20.01.2010).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592. Интернет-сайт www.dpni-kirov.org (решение Первомайского районного суда г. Кирова Кировской области от 14.01.2010).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593. Материалы Потребительского общества и Нейро©Общества «Колоград» на звуковом файле «СЕМИНАР.mav», на CD-диске с маркировками «smartbuy» «CD-R», «52-Х», «80 min», «700МВ» с записью публичного выступления, а также информационного вестника указанного общества «Славянский колокол» № 7 за 2009 г. и «Досье-доказательная база» на Медведева Дмитрия Анатольевича и «Досье-доказательная база» на Путина Владимира Владимировича (решение Бежицкого районного суда г. Брянска от 15.01.2010 и кассационное определение Судебной коллегии по гражданским делам Брянского областного суда от 04.03.2010).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594. Информационный материал — видеоролик «За что мир ненавидит жидов?», размещенный в сети Интернет (решение Ленинского районного суда г. Саранска Республики Мордовия от 22.03.2010).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595. Статья журнала «Ведическая культура» № 9, март 2006 года «Ответы на письма читателей» (стр. 10-14)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596. Статья журнала «Ведическая культура» № 9, март 2006 года «Противостояние Детей Божьих и Тварей Господних — земное отражение Вселенской битвы Белобога и Чернобога» (стр. 23-27)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597. Печатное издание формата А-4 с обложкой черно-красного фона с названием «Третий Рим»- Русский Альманах, в центре титульного листа — двуглавый орел, на 132 страницах (решение Ленинского районного суда г. Владимира от 15.03.2010).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598. Печатное издание формата А-5 с обложкой черно-бело-желтого фона с названием «Знамя русской победы. Борьба продолжается» (издание второе, дополненное. РОНС. Москва, 2008 год, автор Игорь Артёмов), на 70 листах (решение Ленинского районного суда г. Владимира от 15.03.2010).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599. Печатное издание формата А-5 в черно-белом исполнении под названием «Белый Рубеж» № 5 (14), на 32 страницах, на первом листе указаны название и содержание издания, заканчивается рекламным блоком фильма «Русское поле» и диска «РОНС-Презентация» (решение Ленинского районного суда г. Владимира от 15.03.2010).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600. CD-диск бело-желтого цвета с названием «РОНС Русский общенациональный союз» и с надписью «информационный медиа-журнал, выпуск № 2» (решение Ленинского районного суда г. Владимира от 15.03.2010).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601. Информационный материал, опубликованный в общественно-политической газете «Кубанская волна» в номере 2(2) 2009 года под названием «Судьбы общественно-политических организаций карачаево-балкарского народа КБР (1990—2009 годы)», отпечатанный в ОАО «Издательство „Кавказская здравница“» г. Минеральные Воды, тираж 999 экз. (решение Черкесского городского суда Карачаево-Черкесской Республики от 19.03.2010).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602. Статья «Славяно-Арии», размещенную в компьютерной сети Интернет (решение Заводского районного суда города Кемерово от 24.03.2010).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603. Журнал «Великоросский Хозяин» № 21 за 2004 «Рассуждение о расовых предрассудках» (заочное решение Бутырского районного суда города Москвы от 25.12.2009).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604. Книга А. Гитлера «Майн Кампф» (Моя борьба) (решение Кировского районного суда г. Уфы от 24.03.2010).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605. Журнал «Великоросский Хозяин» № 1 (23) за 2007 «Еврейская стратегия» (заочное решение Бутырского районного суда города Москвы от 25.12.2009).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606. № 3 (9) журнала Великоросской национальной партии «Великоросский Хозяин» 2003 «Наш ответ начинающему Скинхеду и другим соратникам» (заочное решение Бутырского районного суда города Москвы от 07.10.2009).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607. № 16 журнала Великоросской национальной партии «Великоросский хозяин» 2006 «Почему всем великороссам надо быть националистами?» (заочное решение Бутырского районного суда города Москвы от 07.10.2009).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608. Приложения к журналу «Великоросский хозяин» № 8 «Доктрина фашизма» Бенито Муссолини в переводе с итальянского В. Н. Новикова (заочное решение Бутырского районного суда города Москвы от 07.10.2009).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609. № 6 (12) журнала Великоросской национальной партии «Великоросский хозяин» 2004 «Русские или великороссы» (заочное решение Бутырского районного суда города Москвы от 07.10.2009).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610. № 7 журнала Великоросской национальной партии «Великоросский хозяин» 2005 «Незаконно правящая еврейская власть — это организатор всех террористических актов» (заочное решение Бутырского районного суда города Москвы от 07.10.2009).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611. Журнал «Великоросский Хозяин» № 9 (15) за 2005 «Чье Государство Россия?» (заочное решение Бутырского районного суда города Москвы от 25.12.2009).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612. Информация, размещенная в сети Интернет, начинающаяся со слов «Ччччччуркам! ХАЧАМ!!!!!!!!!» и заканчивающаяся словами «и гореть в аду вечно……..» (решение Самарского районного суда г. Самары от 09.03.2010).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613. Журнал «Великоросский Хозяин» № 5 (11) за 2004 «Наш страх это главное оружие жидовских оккупантов» (заочное решение Бутырского районного суда города Москвы от 25.12.2009).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614. Интернет сайт «К. Пат, Русский националист, участник РНЕ», расположенный по адресу: www.pat-index.livejournal.com (решение Кировского районного суда г. Уфы Республики Башкортостан от 06.10.2009).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615. Информационный материал — печатное издание: Борис Миронов, «Приговор убивающим Россию», М: ФОРЖИ, 2005.-198 с. (решение Петропавловска-Камчатского городского суда Камчатского края от 01.04.2010).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616. Информационный материал «Пособие по уличному террору», размещенный на Интернет — ресурсе http://14.ucoz.ru (решение Няганского городского суда Ханты — Мансийского автономного округа — Югры от 05.04.2010).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617. Информационные материалы, размещенные 14 марта, 19 марта, 20 марта, 25 марта, 10 апреля, 11 апреля, 13 апреля 2009 г. в глобальной информационной сети Интернет на форуме «Духовность, религия, философия», в форме текстовых публикаций с наименованием файлов: read.php?40,1407876, пользователем под именем «Mobile Spec», начинающегося и заканчивающегося словами: «Я предлагаю тоже запретить….. звезду»; read.php?40,1418216, page = 2; пользователем под именем «Спец», начинающегося и заканчивающегося словами: «Это свидетельствует о ….богу»; read.php?40,1418216, page = 2; пользователем под именем «Спец», начинающегося и заканчивающегося словами: «Для меня сами праздники „пасхи“ …. Пусть делают что хотят»; read.php?40,1418216, page = 3; пользователем под именем «TROLL», начинающегося и заканчивающегося словами: «Хотя, что собой являет сатанизм…. фанатикам-христианам…»; read.php?40,1397822; пользователем под именем «Молодой мастер», начинающегося и заканчивающегося словами: «Нужно всех евреев … тут делать»; rеad.php?40,1397822; пользователем под именем «ZaUroid», начинающегося и заканчивающегося словами: «И будет тогда население … половина немцев…»; read.php?40,1397822; пользователем под именем «Иноземцев», начинающегося и заканчивающегося словами: «Все, что мешает становлению и развитию производящему умственному и физическому труду…. Производящей разумной деятельности человечества»; read.php?40,1397$22; пользователем под именем «Молодой мастер», начинающегося и заканчивающегося словами: «Еврей врет всегда…. Сделать все народы Земли своими рабами»; «Я тоже считал, что Славяно-Арийский ведах… всех паразитов следует уничтожить» (решение Ленинского районного суда г. Владивостока Приморского края от 09.02.2010).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618. печатное издание под наименованием «След сатаны на тайных тропах истории» со ссылками на автора «Д. Баксана» и «издание 2-е дополненное» и реквизитами: «Грозный — 1999 г.», «Печать офсетная. Тираж 500 — экз.», «Отпечатано с готовых диапозитивов в типографии ООО „Полиграфсервис“ г. Прохладный».</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619. текстовое обращение «Амир Ташу Казбек: Мы работаем на пути Аллаха в соответствии с конкретным планом, а беспредел кафиров — свидетельство их бессилия», размещенное в глобальной сети Интернет.</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620. текстовый документ «Терроризм является частью ислама, кто отрицает, тот впал в неверие», под авторством Шейха Абдуль Кадир ибн Абдуль Азиза, опубликованный на сайте в сети Интернет.</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621. текстовый документ «Разрешение на уничтожение всех служб защищающих тагута», под авторством Шейха Абу Джандал Аль-Азади, перевод Абу Яхья Дауд, опубликованный на сайте в сети Интернет.</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622. Журнал «Русская воля» № 11 (март 2008 года) и брошюра «Некоторые рекомендации по уличному насилию» (решение Городецкого городского суда Нижегородской области от 05.04.2010).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623. Листовка, содержащая изображение женского лица и надпись «Ну что? Так и будешь сидеть на диване пока хачики пристают ко мне на улице», имеющая подпись «Сопротивление», листовка, содержащая надпись «Какой народ ведет к нам этот сброд?», имеющая подпись «Сопротивление», листовка, содержащая подпись «Содержи страну в чистоте, нам не нужно жидовское правительство», имеющая подпись «Сопротивление» (решение Выборгского районного суда Санкт-Петербурга от 18.03.2010).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624. Интернет ресурс www.BelPar.org с содержащимися на нем информационными материалами «Белый партизан» (решение Советского районного суда города Липецка от 22.04.2010).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625. Публикация «Вместе мы уничтожим врага! Слава России!» (решение Центрального районного суда города Кемерово от 07.04.2010).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626. Интернет-ресурс http:/Russia.bloodandhonour.net с содержащимися на нем материалами «Blood &amp; Honour» (решение Советского районного суда города Липецка от 07.04.2010).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627. Интернет ресурс www.KavkazChat.com. с содержащимися на нем информационными материалами (решение Советского районного суда города Липецка от 22.04.2010).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628. Информационные материалы, содержащиеся в концептуальном приложении газеты «Знание власть» № 4 (273) за 2006 год в статьях В. В. Квачкова «Национальное восстание — Да» и «Первый взвод пошел!» (решение Октябрьского районного суда Санкт-Петербурга от 31.03.2010.)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629. Листовки «Держиморды, посылайте умирать в Осетию своих детей ради ваших грязных игр» (решение Первомайского районного суда города Кирова Кировской области от 14.04.2010).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630. Книга «Великий Инквизитор или Евангелие от Понтия Пилата» автора Шушарена Михаила Викторовича, изданную им в 2008 году в г. Омске (решение Советского районного суда города Омска от 07.04.2010).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631. Часть книги «Фазаиль Амали» (450 страниц) авторов Шейхуль Хадис Маулана и Мухамада Закирия Кандехлеви (рахматулахи алейхи) издательства «Религиозное просвещение». Казань 2007. — «Ценности Намаза» (страницы 79-155) (решение Соль-Илецкого районного суда Оренбургской области от 20.04.2010).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632-660. Материалы исключены из списка (определение Сургутского городского суда Ханты-Мансийского автономного округа-Югры от 14.04.2011). 14 апреля 2011 г. Сургутский городской суд Ханты-Мансийского автономного округа-Югры определил произвести поворот исполнения решения Сургутского городского суда Ханты-Мансийского автономного округа-Югры от 26 марта 2010 г. путем исключения из Федерального списка экстремистских материалов Министерства юстиции Российской Федерации, размещенного на официальном сайте Минюста России в международной компьютерной сети «Интернет», информационных материалов Л.Рона Хаббарда с номера 632 по номер 660. Определение вступило в законную силу 26 апреля 2011 г.</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632. Л. Рон Хаббард «Лекции в Финиксе. Освобождение человеческого духа» (диски в количестве 28 штук) (лекции с 1 по 42) и брошюрами в количестве 3 штук (решение Сургутского городского суда Ханты-Мансийского автономного округа-Югра от 26.03.2010).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633. Л. Рон Хаббард «Факторы. Восхищение и возрождение бытийности» (диски в количестве 22 штук (лекции с 1 по 18) и брошюрами в количестве 3 штук) (решение Сургутского городского суда Ханты-Мансийского автономного округа-Югра от 26.03.2010).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634. Л. Рон Хаббард «Конгресс объединения. Общение! Свобода и способность» (диски в количестве 18 штук (лекции с 1 по 16) и брошюрами в количестве 3 штук) (решение Сургутского городского суда Ханты-Мансийского автономного округа-Югра от 26.03.2010).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635. Л. Рон Хаббард «Источник жизненной энергии» (диски в количестве 26 штук (лекции с 1 по 14) и брошюрами в количестве 3 штук) (решение Сургутского городского суда Ханты-Мансийского автономного округа-Югра от 26.03.2010).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636. Л. Рон Хаббард «Лекции и демонстрация по дианетике» (диски в количестве 5 штук (лекции с 1 по 5) и брошюра) (решение Сургутского городского суда Ханты-Мансийского автономного округа-Югра от 26.03.2010).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637. Л. Рон Хаббард «Наука выживания» (диски в количестве 4 штук (лекции с 1 по 4) и брошюра) (решение Сургутского городского суда Ханты-Мансийского автономного округа-Югра от 26.03.2010).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638. Книга Л. Рон Хаббард «Настольная для преклиров» 1 экземпляр (решение Сургутского городского суда Ханты-Мансийского автономного округа-Югра от 26.03.2010).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639. Книга Л. Рон Хаббард «Создание человеческих способностей» 1 экземпляр (решение Сургутского городского суда Ханты-Мансийского автономного округа-Югра от 26.03.2010).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640. Книга Л. Рон Хаббард «Дианетика 55!» 1 экземпляр (решение Сургутского городского суда Ханты-Мансийского автономного округа-Югра от 26.03.2010).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641. Книга Л. Рон Хаббард «Наука выживания» 1 экземпляр (решение Сургутского городского суда Ханты-Мансийского автономного округа-Югра от 26.03.2010).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642. Книга Л. Рон Хаббард «Саентология 8-80» 1 экземпляр (решение Сургутского городского суда Ханты-Мансийского автономного округа-Югра от 26.03.2010).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643. Книга Л. Рон Хаббард «Саентология 0-8. Книга основ» 1 экземпляр (решение Сургутского городского суда Ханты-Мансийского автономного округа-Югра от 26.03.2010).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644. Книга Л. Рон Хаббард «Саентология: основа жизни» 1 экземпляр (решение Сургутского городского суда Ханты-Мансийского автономного округа-Югра от 26.03.2010).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645. Книга Л. Рон Хаббард «Дианетика: эволюция науки» 1 экземпляр (решение Сургутского городского суда Ханты-Мансийского автономного округа-Югра от 26.03.2010).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646. Л. Рон Хаббард «Жизненный континуум» (диски в количестве 11 штук (лекции с 1 по 10) и брошюрами в количестве 2 штук) (решение Сургутского городского суда Ханты-Мансийского автономного округа-Югра от 26.03.2010).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647. Л. Рон Хаббард «Мысль, эмоции и усилие логистики и аксиомы» (диски в количестве 12 штук (лекции с 1 по 10) и брошюра) (решение Сургутского городского суда Ханты-Мансийского автономного округа-Югра от 26.03.2010).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648. Книга Л. Рон Хаббард «Саентология: история человека» 1 экземпляр (решение Сургутского городского суда Ханты-Мансийского автономного округа-Югра от 26.03.2010).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649. Книга Л. Рон Хаббард «Продвинутая процедура и аксиомы» 1 экземпляр (решение Сургутского городского суда Ханты-Мансийского автономного округа-Югра от 26.03.2010).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650. Книга Л. Рон Хаббард «Дианетика: первоначальные тезисы» 1 экземпляр (решение Сургутского городского суда Ханты-Мансийского автономного округа-Югра от 26.03.2010).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651. Книга Л. Рон Хаббард «Введение в саентологическую этику» 1 экземпляр (решение Сургутского городского суда Ханты-Мансийского автономного округа-Югра от 26.03.2010).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652. Книга Л. Рон Хаббард «Проблемы работы. Саентология для рабочих будней» 1 экземпляр (решение Сургутского городского суда Ханты-Мансийского автономного округа-Югра от 26.03.2010).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653. Книга Л. Рон Хаббард «Самоанализ» 1 экземпляр (решение Сургутского городского суда Ханты-Мансийского автономного округа-Югра от 26.03.2010).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654. Книга Л. Рон Хаббард «Дианетика. Современная наука о разуме» 1 экземпляр (решение Сургутского городского суда Ханты-Мансийского автономного округа-Югра от 26.03.2010).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655. Книга Л. Рон Хаббард «Саентология 8-80» открытие и увлечение жизненной энергии ХОМО Сапиенс 1 экземпляр (решение Сургутского городского суда Ханты-Мансийского автономного округа-Югра от 26.03.2010).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656. Книга Л. Рон Хаббард «Дианетика: эволюция науки» экземпляр (решение Сургутского городского суда Ханты-Мансийского автономного округа-Югра от 26.03.2010).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657. Книга Л. Рон Хаббард «Саентология 8-8008» 1 экземпляр (решение Сургутского городского суда Ханты-Мансийского автономного округа-Югра от 26.03.2010).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658. Л. Рон Хаббард «Лекция профессионального курса Хаббарда» (диски в количестве 11 штук (лекции с 1 по 21) и брошюрами в количестве 2 штук) (решение Сургутского городского суда Ханты-Мансийского автономного округа-Югра от 26.03.2010).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659. Л. Рон Хаббард «Инциденты на траке. Техника 88 до прибытия на Землю» (диски в количестве 17 штук (лекции с 1 по 17) и брошюрами в количестве 3 штук) (решение Сургутского городского суда Ханты-Мансийского автономного округа-Югра от 26.03.2010).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660. Л. Рон Хаббард «Мысль, эмоции и усилие» (диски в количестве 12 штук (лекции с 1 по 11) и брошюрами в количестве 2 штук) (решение Сургутского городского суда Ханты-Мансийского автономного округа-Югра от 26.03.2010).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661. Статья под названием «Именем Аллаха призываем вас вступать в ряды сражающихся и их помощников. (Муджахиды Валаята Г1алг1айче)», опубликованную 17.12.2009 на сайте http://www.ingushetia.org/. (решение Магасского районного суда Республики Ингушетия от 12.04.2010).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662. Статью под названием «Полюбить джихад — значит познать истинную цену этого мира», опубликованную 17.03.2009 на сайте http://hunafa.com/. (решение Магасского районного суда Республики Ингушетия от 21.04.2010).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663. Интернет-ресурс www.hunafa.com. (решение Магасского районного суда Республики Ингушетия от 12.04.2010).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664. Статья под названием «Призыв Аушевых ко всем жителям Республики Ингушетия», опубликованную 25.10.2009 на сайте http://www.ingushetia.org. (решение Магасского районного суда Республики Ингушетия от 05.04.2010).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665. Статья Джамиля Шаньморта под названием «Кавказ обречен без Джихада», опубликованную 12.03.2009 на сайте http://hunafa.com/. (решение Магасского районного суда Республики Ингушетия от 13.05.2010).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666. Статья Джамиля Шаньморта под названием «С Россией пора кончать!», опубликованную 16.03.2009 на сайте http://hunafa.com/. (решение Магасского районного суда Республики Ингушетия от 13.05.2010).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667. Материал исключен из списка. (смотри № 616) Информационный материал «Пособие по уличному террору», размещенный на Интернет-ресурсе http://14.ucoz.ru/. (решение Няганского городского суда Ханты-Мансийского автономного округа-Югра от 05.04.2010).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668. Книга Б. Муссолини «Доктрина фашизма» (решение Кировского районного суда города Уфы Республики Башкортостан от 26.05.2010).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669. Обнаруженные у Колчанова Андрея Владимировича по адресу: город Томск, ул. Нахимова, 20-84 видеофайлы:</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Fuck the red.wmv; Romper Stomper.wmv; Абычный антифошизм. wmv; AKM.wmv; Акция в метро.mpg; Акция в электричке.wmv; Антипутин. wmv; Антифашист-интеллигент. wmv; А ты пацан. wmv; Без слов начало.wmv; Без слов окончание. wmv; Благотворительность. wmv; Бойцовский клуб.wmv; Бойцовский клуб 2.wmv; Болотная площадь -агитация.wmv; Болотная площадь-попытка № 1 .wmv; Борис Крысолов.wmv; Бритый и злой . wmv; В гостях у красной мрази. wmv; Веня Петухов -лидер антифашистов. wmv; Виват, Россия!.wmv; Временами, wmv; Bpeмeчко.wmv; Время ножей.wmv; Вышел гук из перехода….wmv; Гестапо. wmv; Гей-бар. wmv; Гибель соратника из Нижнего Новгорода.wmv; Городские партизаны.wmv; Горящая свастика.wmv; Дачная история X.wmv; День победы.wmv; День рождения Гитлера. wmv; Дети Африки. wmv; Дым из Трубы.wmv; Еврейские могилы.wmv; Запомни меня!.wmv; Зачистка, wmv; Защити себя!.wmv; ИБП-wmv; Интервью агентству Reuters. mpg; Интервью с щитскином.wmv; История Сбербанка.wmv; Казнь предателя. wmv; Кара. wmv; Качай железо, Бритоголовый.wmv; Китайское общежитие. wmv; Клятва Мести.wmv; Красные Геи.wmv; Крылатые качели. wmv; Кто, если не я. mpg; Ку-Клукс-Клан. mpg; Ловля на живца.wmv; Марш. wmv; Марш памяти Тимура Xaчаравы.wmv; МинЗдрав.wmv; Мир кожи и меха.wmv; Миф о холокосте. wmv; Моя поездка в Минск.wmv; Мыло.wmv; Наркоманы.wmv; Наша страна.wmv; Haшествие.wmv; Нашист одна штука.wmv; Нелегальная дворничеха.wmv; Немотивированное Насилие.wmv; Hигеры.wmv; Новгородские акции.wmv; Новый Враг. wmv; Обращение к правительству. wmv; Он плохо кончил. wmv; Операция Белый Вагон.wmv; Опиздюляющиеся Bместе.wmv; Оранжевая революция.wmv; Очищение от Зла.wmv; Памяти Адольфа Гитлера.wmv; Памяти Дмитрия Боровикова.wmv; Паразиты.wmv; Пение птиц.wmv; Повадки жидов.wmv.; Погнали мента.wmv; Поездка в Питер.wmv; Полезные советы.wmv; Посвящение 2. wmv; Посвящение Бойца Белой Расы.wmv; Похоронное бюро.wmv; Правда о Пелоткине и Девушкине.wmv; Правда о холокосте!. mpg; Правда про OБ46.avi; Предвыборная агитация.wmv; Преступный синдикат.wmv; Прогулки возле гуковской общаги.avi; Прогулки возле гуковской общаги 2.wmv; Прямое действие.wmv; Птичка счастья.wmv; Разгон модников.wmv; Peппep.wmv; Рецепт приготовления негра.wmv; Рудольф Гecc.wmv; Рукопашный 6oй.wmv; Сбор модераторов Ф18.wmv; Семь copoк.wmv; Скин С. wmv; Смешной xaченок.wmv; Спарринги НСО. wmv; Стенка на стенку.wmv; Строительство.wmv; Тренировки HCO.wmv; Тусовка aнтифaшиcтoв.wmv; Утро Красного Cкинa.wmv; Файрплей с шокалом. mpg; Хач — лопух.wmv; Хач раскаивается. wmv; Цыгане. mpg; Чай с сахаром.wmv; Чебурашка. wmv; Член Лимонова. mpg; Шавки. wmv; IIIaвки-ремикc.wmv; Штаб ННП 2002 год.wmv; Штурмфюрер.wmv; Щитский.wmv; Экстремист.wmv; Экстримизм с aтоматом.wmv, содержащиеся на на DVD диске «Формат-18» (решение Кировского районного суда города Томска от 21.07.2009).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670. Обнаруженные у Колчанова Андрея Владимировича по адресу: город Томск, ул. Нахимова, 20-84 видеофайлы:</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City Hunters Birthday Party.wmv ; Magic SkinHeads.avi; Праффда__о_злых_бонах. avi, студии «Формат-18», содержащиеся на DVD диске № 1 (решение Кировского районного суда города Томска от 21.07.2009).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671. Обнаруженные у Колчанова Андрея Владимировича по адресу: город Томск, ул. Нахимова, 20-84 файлы формата mp3:</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01 — День Петли.mp3; 02 — Не верь никому!.mp3; 03 — Громовые Раскаты Нашей Борьбы.mp3; 04 — Украинский Патриот (Сокира Перуна cover).mp3; 05 — Брудний Cнir.mp3; 06 — Погром.mp3; 07 — Ночной Кошермар.mp3; 08 — Мразь.mp3; Лють — 01 Response.mp3; Лють — 02 Rage.mp3, содержащиеся на DVD диске № 3 (решение Кировского районного суда города Томска от 21.07.2009).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672. Обнаруженные у Колчанова Андрея Владимировича по адресу: город Томск, ул. Нахимова, 20-84 файлы:</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13ng.jpg; 14s.jpg; 15ng.jpg; 13760081zi8.jpg; 84359999ys4.jpg; 91749033rq2.jpg; fashizmfi0.jpg; listnso..jpg; nso.jpg; nsol-2.jpg; nsol-4.jpg; nsoMOCKBA2-2.jpg; nsoMOCKBA2-4.jpg; nsoMOCKBA3-2.jpg; nsoMOCKBA3-4.jpg; okkupantss.jpg; пиздобол!!.jpg; скин с флaгoм4.jpg; тoлcтoй2.jpg; devushka.doc; devushkapol.doc; listovka2.doc; listovka3.doc; listovka 4.doc; listovka 5.doc; listovka 6.doc; listovka 7.doc; listovka_3proc.doc; listovka_isaev.doc; NSO_marsh.doc, содержащиеся на DVD диске № 5 (решение Кировского районного суда города Томска от 21.07.2009).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673. Обнаруженные у Колчанова Андрея Владимировича по адресу: город Томск, ул. Нахимова, 20-84 файлы:</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2ymgn6g.jpg; 4zv8zyx.jpg; 34y8utl.jpg; 1937-ns.jpg; 7777-web.jpg; 19567792_gaubiza.jpg; 24112006_04.jpg; 9774545425.jpg; aaawzim30.jpg; aliens2.jpg; amphetamins.jpg; antifak.jpg; beelinel.jpg; bey.jpg; classifrry6.jpg; condi_whitey.jpg; europe2015.jpg; f75e3fb7fdc7.jpg; fashdosug.jpg; gooks.jpg; graffitil.jpg; happybird.jpg; immigr.jpg; niger.jpg; not-for-slaves.jpg; save88.jpg; sobchak4aw.jpg; victory-copy88.jpg; Африканский народный обычай, у нас Масленица, у них линчивание.jpg; блажены нищие дyxoм.jpg; давай ширнёмся, мне мама из африки героинчика npислала.jpg; Не знаю, может лучше с крестом попробовать.jpg; ЮАР негры убивают белых.jpg, содержащиеся на DVD диске № 7 (решение Кировского районного суда города Томска от 21.07.2009).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674. Обнаруженные у Колчанова Андрея Владимировича по адресу: город Томск, ул. Нахимова, 20-84 файлы:</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0sehme7w3 lr4.wmv; Ol.wmv; 02.wmv; 03.wmv; 04.wmv; 5 на 5.avi; 05.wmv; 06.wmv; 07.wmv; 08.wmv; 09.wmv; 10.wmv; 11 .avi; 12.wmv; 13.wmv; 14.wmv; 15.wmv; 16.wmv; 17.wmv; 18.wmv; 19.wmv; 20.wmv; 21.wmv; 22.wmv; 23.avi; 24.wmv; 25.avi; 26.wmv; 27.wmv; 28.wmv; 29.wmv; 30.wmv; 31.wmv; 20070224.wmv; borbaROAl8.wmv; dueliROA18.wmv; F18video-Tecaк про 4 ноября.wmv; kulachniy_boyROA18 .wmv; noziROA18.wmv; nso-burning01.avi; nso-burning02. avi; nswpvideo — Будущее Poccии.wmv; okkupanti.wmv; okkupanti2.wmv; qwerty.wmv; rodovich.wmv; rukopashkal -R0A18.wmv; sturmROA18 .wmv; Афа [ремикс].wmv; Афа с бороденкой. wmv; Вальпургиева ночь.avi; В гостях у HCO-Питер.wmv; гитлер-wmv; День русской нации.wmv; Допрос aнтифa.wmv; Допрос гуков.avi; Жиды. wmv; изpaиль.wmv; Koppoзия.wmv; Легенда об OБ46.wmv; митинг HCO.avi; митинг НСО 19.03.06 в Рязани. avi; Мы идем (Ру. С). avi; НС против Афы (Рязань). avi; Подготовка бойцов HCO-Питер.wmv; подъем в лагере. avi; Поздравление с Новым Годом.wmv; Пострадавшая. wmv; Реппера выхватывают.wmv; PHE.wmv; Румянцев 21 aпp.07r..wmv; Рязань-Владимир. wmv; Тренировки бойцов НСО [плохое качество].wmv; Фильм.wmv; Чистка.wmv, содержащиеся DVD диске № 9 (решение Кировского районного суда города Томска от 21.07.2009).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675. Обнаруженные у Колчанова Андрея Владимировича по адресу: город Томск, ул. Нахимова, 20-84 файлы:</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дискография.dос; collage 2.jpg collage 3.jpg; collage4.jpg; collage5.jpg; collage6.jpg; collage7.jpg; nas_ne_ostan_www.jpg; nas_ne_ostanovit_www.jpg; nepobedimoe_voy_www.jpg; nepobedimoe_voysko_www.jpg; obJ_001.jpg; obl__01.jpg; obl_003.jpg; obl_03.jpg; obl_004.jpg; obl_04.jpg; rossia_dlya_r_www.jpg; rossia_dlya_russkih_www.jpg; 1 Amur.mp3; 1 Amur_Front.mp3; 1 Ariyskaya_Chest.mp3; 1 Ariyskiy_Rassvet.mp3; 1 BоY.mрЗ; 1 Chestnaya_Igra.mp3; 1 Fair_PJay.mp3; 1 Hooligans_Dont_Stop.mp3; 1 Moya_Borba.mp3; 1 Pogrom.mp3; 1 Rossia_dlya_Russkih.mp3; 1 Vzaperti.mp3; 1ХорСС.трЗ; 1 Znamya__Krovi .mp3; 2.mp3; АСАВ.mрЗ; В&amp;Н.mрЗ; Berserki.mp3; C_18.mp3; Geroin.mp3; Heil.mp3; Horst_ Vessel.mp3; Hummer_Skins.mp3; Molodym_Volkam.mp3; Nenavist.mp3; Nepobedimoe_Voysko.mp3; Oi.mp3; Pesnya_o__Rusi.mp3; R_A_C.mp3; RaHoWa.mp3; Rossia_Prinadlezhit_Nam.mp3; Russia_dlya_Russkih.mp3; Shturmovik.mp3; Skinhead.mp3; Slava_Rossii.mp3; Treneruysya.mp3; Ubei.mp3; Valhalla.mp3, содержащиеся на DVD диске № 19 (решение Кировского районного суда города Томска от 21.07.2009).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676. Обнаруженный у Колчанова Андрея Владимировича по адресу: город Томск, ул. Нахимова, 20-84 файл Bound for Glory — Run nigger nigger.wmv, содержащийся на DVD диске № 23 (решение Кировского районного суда города Томска от 21.07.2009).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677. Материал исключен из списка. (смотри № 619) Текстовое обращение «Амир Ташу Казбек: Мы работаем на пути Аллаха в соответствии с конкретным планом, а беспредел кафиров — свидетельство их бессилия», размещенное в глобальной сети Интернет по электронному адресу «www.islamdin.com» 09.02.2010 (решение Нальчикского городского суда Кабардино-Балкарской Республики от 05.04.2010).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678. Материал исключен из списка. (смотри № 620) Текстовый документ «Терроризм является частью ислама, кто отрицает, тот впал в неверие» под авторством Шейха Абдуль Кадир ибн Абдуль Азиза, опубликованный на сайте «www.islamdin.com» 04.06.2009 (решение Нальчикского городского суда Кабардино-Балкарской Республики от 05.04.2010).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679. Материал исключен из списка. (смотри № 621) Информационный материал — текстовый документ «Разрешение на уничтожение всех служб защищающих тагута», под авторством Шейха Абу Джандал Аль-Азади, перевод Абу Яхья Дауд, опубликованный на сайте «www.islamdin.com» 19.02.2009 (решение Нальчикского городского суда Кабардино-Балкарской Республики от 05.04.2010).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680. Информационный материал дефиницию (определение) «Чеченская Республика» в 58 томе книжного издания «Большая энциклопедия» (Москва, издательство «Терра», 2006 г.) (решение Заводского районного суда города Грозного от 05.04.2010).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681. Общественно-аналитическая газета Башкортостана «Майдан» № 1 (11/125) за август 2008 года (решение Набережночелнинского городского суда Республики Татарстан от 01.04.2009).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682. Материал исключен из списка. (смотри № 615) Информационный материал — печатное издание: Борис Миронов, «Приговор убивающим Россию», М:ФОРЖИ, 2005.-198с. (решение Петропавловск-Камчатского городского суда Камчатского края от 01.04.2010).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683. Газета «Свободная Республика» № 40 (189), содержащую статью «Тяжелые похороны. Президент получил от ворот поворот» (решение Советского районного суда города Махачкалы Республики Дагестан от 21.04.2010).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684. Статья «О национальной идеологии русского народа», размещенная в информационном бюллетене Омской региональной общественной организации «Русско-Славянский Национальный Союз» «Вести РСНС» (выпуск № 2 за июль 2008) (решение Кировского районного суда города Омска от 06.04.2010).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685. Реклама магазина молодежной одежды «EXTRA» с изображением двух расположенных рядом молний, схожим с нацистской символикой (решение Нефтекамского городского суда Республики Башкортостан от 26.05.2010).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686. Видеоматериал «KAVKAZ» на Интернет-странице по электронному адресу: http:vkontakte.ru/id28497819 (решение Ленинского районного суда города Кемерово Кемеровской области от 25.05.2010).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687. Материалы, размещенные в созданном Смирновым А. Г. блог-дневнике «Живой журнал», являющегося формой публицистической периодики, профиль которого расположен по электронному адресу: http//exsaga.livejournal.com./ (решение Бокситогорского городского суда Ленинградской области от 03.06.2010).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688. Тексты «Резолюция расширенной сессии Милли Меджлиса татарского народа по декларации о государственном суверенитете Татарстана» и «Обращение Милли Меджлиса татарского народа о признании государственного суверенитета Республики Татарстан», размещенные в Глобальной информационной сети Интернет по адресу: mili-mijlis blogspot.com и azatlyk-vatan.blogspot.com. (решение Набережночелнинского городского суда Республики Татарстан от 07.05.2010).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689. Видеоматериалы «Почему скины и фашисты разные вещи» и «Нападение на московского скинхеда» (решение Октябрьского районного суда города Кирова от 04.06.2010).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690. Информационный материал в форме брошюры «ОБРАЗ ВРАГА» в германской военной пропаганде, издательства «Альфапринт» город Новочеркасск, Библиотека Новочеркасского педагогического института, серия «Источник», 2007 г. (решение Южно-Сахалинского городского суда от 08.12.2009).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691. Информационные материалы — записи песен, предположительно, автора и исполнителя Муцураева Тимура Хамзатовича (Хасановича), содержащиеся на носителе — компакт-диске под номерами файлов: № 5 песня «И распахнутся ворота…»; № 7 песня «В мечтах и грезах смутно виден Рай…»; № 8 песня «Мир, содрогнись и на колени встань…»; № 11 песня «Звучит Коран, ему внимают нахи…»; № 12 песня «О Аллах, Мир окутан страшной мглой!…»; № 15 песня «Нам ниспослана милость от грешных услад…»; № 20 песня «Багрово на закате солнце…»; № 21 песня «Пустынны улицы аварского села…»; № 25 песня «Агрессоры в селе Алхан-Кала…»; № 26 песня «Тюрьма племен, империя-палач…»; № 31 песня «Спустилась тьма, безмолвие в горах…»; № 36 песня «Туман над горами встает…»; № 40 песня «Вставай Чечня, пора в поход!…»; № 56 песня «Снова начинается день…»; № 61 песня «В бой сыны Кавказа, лучшие сыны…»; № 70 песня «Чеченцы, услышьте, услышьте мой зов…»; № 78 песня «Ночь холодна, опасен путь…»; № 82 и № 91 песня «Черных дней череда, трудный час наступил…»; № 96 песня «По меньшей мере, войны шли лет триста…», № 98 песня «Еще один рывок, еще рывок вперед…» (решение Юргинского городского суда Кемеровской области от 14.04.2010).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692. Листовка «Независимая Организация Националистов» (решение Железнодорожного районного суда города Рязани от 25.06.2010).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693. Информационный материал «Майдан» № 1 (11/12) ноябрь 2008 г. (решение Кировского районного суда г. Уфы Республики Башкортостан от 22.04.2010 и кассационное определение Верховного суда Республики Башкортостан от 17.07.2010)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694. Информационные материалы — брошюра «Очищение и воспитание и потребность мусульман в этом» автора Мухаммада Насыруддина аль-Альбани, первое издание, перевод с арабского и примечания к тексту подготовлены редакцией сайта http://www.toislam.com/ (решение Абаканского городского суда Республики Хакасия от 08.06.2010 и определение Абаканского городского суда Республики Хакасия от 12.07.2010).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695. Печатное издание формата А-3 в черно-белом исполнении с названием «Я — русский! А — ты?», (изданное при участии Среднероссийского бюро «Тривинс» г. Тула, ул. Л. Толстого, д.24, тиражом 999 экземпляров) (решение Ленинского районного суда города Владимира от 09.06.2010).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696. Печатное издание русскую патриотическую газету в черно-белом исполнении под названием «Рубеж» № 4 (187) август 2008 года, формата А 4, на четырех листах, на первом листе статья под названием «Наша цель-создание системы русской православной взаимопомощи», автор И. В. Артемов (отпечатано 19.08.2008 ООО «Сфера» г. Москва, ул. Авиамоторная, д. 12, тиражом 2000 экземпляров) (решение Ленинского районного суда города Владимира от 09.06.2010).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697. Фильм «Кровь в мечети Ибрагима», содержащийся на ДВД-диске (решение Соль-Илецкого районного суда Оренбургской области от 28.06.2010).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698. Фильм «Боль», содержащийся на ДВД-диске (решение Соль-Илецкого районного суда Оренбургской области от 28.06.2010).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699. Фильм «Иерусалим обещание небес», содержащийся на ДВД-диске (решение Соль-Илецкого районного суда Оренбургской области от 28.06.2010).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700. Фильм «Воззвание минаретов Аль-Кудса» содержащийся на ДВД-диске (решение Соль-Илецкого районного суда Оренбургской области от 28.06.2010).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701. Фильм «Иерусалим и черная ненависть», содержащийся на ДВД-диске (решение Соль-Илецкого районного суда Оренбургской области от 28.06.2010).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702. Текстовый документ (статья) под наименованием «Умри немытая Россия!» со ссылкой на автора Джамиля Шаньморта, обнаруженный и изъятый в глобальной телекоммуникационной сети Интернет на ресурсе (сайте), расположенном по электронному адресу «http: // salahuddin. blog. ги» (решение Нальчикского городского суда Кабардино-Балкарской Республики от 10.06.2010).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703. Текстовый документ (статья) под наименованием «Мусульмане, в ружье!», со ссылкой на автора Джамиля Шаньморта, обнаруженный и изъятый в сети Интернет по электронному адресу: «http: // hanufa. com.» (решение Нальчикского городского суда Кабардино-Балкарской Республики от 10.06.2010).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704. Информационный материал — веб-ресурс http://www.islamdin.com/ (IP-адрес 80.239.207.201), размещенный в информационно-телекоммуникационной сети «Интернет» (решение Верховного Суда Кабардино-Балкарской Республики от 06.07.2010).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705. Текстовый документ под наименованием «Заявление Командования Вооруженных Сил Объединенного Вилайата Кабарды, Балкарии и Карачая», обнаруженный и изъятый в ходе мониторинга МИС Интернет на сайте «www.kavkazcenter.com» (решение Нальчикского городского суда Кабардино-Балкарской Республики от 09.06.2010).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706. «Печатное издание русскую патриотическую газету в черно-белом исполнении под названием „Рубеж“ № 3 (191) октябрь 2009 года, на четырех листах, на первом листе статья под названием „Белые и красные“, автор И. В. Артемов (отпечатано 03.10.2009 ООО „Сфера“ г. Москва, ул. Авиамоторная, д. 12, тиражом 2000 экземпляров)» (решение Ленинского районного суда города Владимира от 09.06.2010).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707. Листовка «Нам не безразлична судьба родины» (решение Красногвардейского районного суда Санкт-Петербурга от 19.07.2010).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708. Печатное издание «Русский партизан. Церковно-повстанческий вестник № 27» (решение Красногвардейского районного суда Санкт-Петербурга от 19.07.2010).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709. Интернет-ресурс http://www.ingushetia.org (решение Магасского районного суда Республики Ингушетия от 24.06.2010).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710. Печатное издание: М. П. Шерстнев. Кто правит нами: психология управленцев. — Москва.: Русская правда, 2006 год, четвертое издание, дополненное и переработанное (решение Петропавловск-Камчатского городского суда Камчатского края от 15.07.2010).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711. Книга «Застольные разговоры Гитлера», автор Пикер Г., перевод с немецкого И. В. Розанова, общ. ред. вступ. Статья и предисловие И. М. Фрадкина, художник А.Вдошко — Смоленск: фирма «Русич», 1993 год — 496 страниц (решение Палласовского районного суда Волгоградской области от 19.07.2010).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712. Информационный материал под общим названием «Набат», содержащий печатные материалы с подзаголовками «Зеленина в отставку!» и «Долой новых помещиков!» (решение Московского районного суда города Твери от 26.08.2010).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713. «Убей! Нам нечего терять. Построй мост с богами!» на странице — http://vkontakte.ru/photo-12739028 142600726; «Убивай детей мусоров. Будь жестоким. Продавай педофилам. Сжигай отпрысков заживо» на странице 1273-9028 1426007267;</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«Дети мусоров. Убей! Выкалывай глаза, отрезай пальцы, уничтожай мразь без жалости. Еще одно поколение сторожевых псов!» на странице — http://vkontakte.ru/photo-12739028 142600916;</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«Режь! СМИ — п…ц. Смерть системе! Убивать — весело! Время террора настало!…» на странице — http://vkontakte.ru/photo-127.19028 ! 42600917;</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«Убей тинэйджера, сотвори над ним п…ц…» на странице — http://vkontakte.ru/pholo-12739028_142601598;</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«Вали хачей. Умою я свою Россию кровью с улыбкой детской и любовью» на странице -http://vkontakte.ru/photo-12739028 142602138;</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«Смерть жидам. Ns-wp.cc» на странице — http://vkontakte.ru/photo-l 2739028 142846621;</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«Нам нужна ваша кровь! Убивай! Убей мента! Убей хача!» на странице http://vkontakte.ru/photo-12739028 142601703;</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«Насилие и террор. Вооружайся!» на странице — http://vkontakte.ru/photo-12739028 142601962. (решение Няганского городского суда Ханты — Мансийского автономного округа — Югры от 31.08.2010).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714. Информационные материалы под названием «Драка спецназа и армян в Армавире» размещенные Юшкиным В. В. в телекоммуникационной сети «Интернет» на сайте www.kuban.ru («Форум на www.kuban.ru», директория «Общество») под именем пользователя «Юшкин», № 2 от 11.01.2008 г. в 10 часов 55 минут; № 10 от 11.01.2008 г. в 15 часов 24 минуты; № 23 от 13.01.2008 г. в 11 часов 35 минут; № 47 от 18.01.2008 г. в 10 часов 01 минуту; № 81 от 26.01.2008 г. в 13 часов 41 минуту; № 114 от 29.01.2008 г. в 12 часов 24 минут; № 121 от 30.01.2008 г. в 18 часов 27 минут; № 132 от 31.01.2008 г. в 12 часов 09 минут, в которых негативно оценивается человек или группа лиц по признакам отношения к национальности (в частности, к армянской национальности). № 10 от 11.01.2008 г. в 15 часов 24 минуты; № 23 от 13.01.2008 г. в 11 часов 35 минут; № 47 от 18.01.2008 г. в 10 часов 01 минуту; № 132 от 31.01.2008 г. в 12 часов 09 минут, в которых имеются выраженные языковыми средствами негативные сведения о действиях представителей армянской национальности.№ 10 от 11.01.2008 г. в 15 часов 24 минуты; № 114 от 29.01.2008 г. в 12 часов 24 минут; № 121 от 30.01.2008 г. в 18 часов 27 минут; № 132 от 31.01.2008 г. в 12 часов 09 минут, в которых имеются высказывания, содержащие положительную оценку враждебных действий одной группы лиц (русских по национальности) по отношению к другой группе лиц (лицам армянской национальности), объединенных по признакам национальности, а также происхождения. № 10 от 11.01.2008 г. в 15 часов 24 минуты; № 132 от 31.01,2008 г. в 12 часов 09 минут, имеются высказывания побудительного характера, по смысловому пониманию косвенно на имплицитном уровне призывающие к враждебным и насильственным действиям одну группу лиц (русских по национальности) по отношению к другой группе лиц (в частности, к лицам армянской национальности), объединенных по признакам принадлежности к определенной национальности, а также происхождения. (решение Центрального районного суда г. Новокузнецка Кемеровской области).</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715. Газета «Третья столица» спецвыпуск «Хроники пикирующего градононачальника» (решение Октябрьского районного суда г. Омска от 15.09.2010).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716. Статья «Ты избрал — тебе судить», опубликованная в газете «Дуэль» № 14 за 2009 год (решение Центрального районного суда г. Новокузнецка Кемеровской области от 24.08.2010).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717. Интернет-ресурс http://dobroslav.onestop.net/ и содержащиеся на нем информационные материалы (решение Центрального районного суда г. Новокузнецка Кемеровской области).</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718. Публикация под заголовком «Контрафактная церковь» автора Товбина Кирилла Михайловича, размещенная в сети Интернет по адресу: http://tovbin.hoter.ru/wiki/1126/316 (решение Южно-Сахалинского городского суда от 16.06.2010).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719. Интернет — ресурс www.Sovinform.ru с содержащимися на нем материалами (решение Советского районного суда г. Липецка от 07.09.2010).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720. Журнал «Великоросский Хозяин» № 15 (21) за 2006 г. «Почему люди не любят еврейскую мафию?» (решение Бутырского районного суда г. Москвы от 14.07.2010).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721. Статья «Соратники! Поможем инородцам покинуть наш город!!!», размещенная на сайте сети Интернет www.antagonizm.ru. (решение Самарского районного суда г. Самары от 19.07.2010).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722. Журнал «Великоросский Хозяин» № 26 за 2006 г. «Родоверие — русская вера» (решение Бутырского районного суда г. Москвы от 14.07.2010).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723. Журнал «Великоросский Хозяин» № 10 (16) за 2005 г. «О деятельности инородцев в России» (решение Бутырского районного суда г. Москвы от 14.07.2010).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724. Журнал «Великоросский Хозяин» № 8 (14) за 2004 г. «Трагикомическое племя» (решение Бутырского районного суда г. Москвы от 14.07.2010).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725. Журнал «Великоросский Хозяин» № 11 (17) за 2005 г. «Кто заселяет Россию азиатскими мигрантами?» (решение Бутырского районного суда г. Москвы от 14.07.2010).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726. Информационный материал — распечатка книги «Моя война», размещенная в ОТКС «Интернет» на сайте www.88belarus.24.ru (решение Ленинского районного суда г. Санкт-Петербурга от 16.09.2010).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727. Журнал «Русская воля» № 9 за 2005 год (решение Железнодорожного районного суда г. Красноярска от 21.09.2010).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728. Книга «Один в поле воин» (книга для муджахеда) под редакцией Амира Абдуллагьа Шамиль Абу Идриса (решение Хасавюртовского городского суда Республики Дагестан от 18.10.2010).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729. № 2 газеты «Мера понимания», содержащий статью «Антирусская доктрина ползучей клерикализации» (решение Советского районного суда г. Махачкалы от 14.05.2010).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730. № 5 газеты «Мера понимания», содержащий статью «Четыре взгляда на иудейство» (решение Советского районного суда г. Махачкалы от 14.05.2010).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731. Видеоролик «Jamaatshariat-indonezia229» (решение Промышленного районного суда г. Самары от 22.09.2010).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732. Книга Б. Муссолини «Мемуары 1942—1943» (решение Миякинского районного суда Республики Башкортостан от 28.10.2010).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733. Газета Оран № 7 (7) март 2010 (решение Кировского районного суда города Уфы Республики Башкортостан от 20.09.2010).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734. Газета Оран № 8 (8) март 2010 (решение Кировского районного суда города Уфы Республики Башкортостан от 20.09.2010).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735. Газета «Новая рабочая газета» выпуск № 3 (60) 2010 года, напечатанная 27.04.2010 года (решение Клинцовского городского суда Брянской области от 19.10.2010).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736. Брошюра «Аль-Ваъй» № 218 (решение Московского районного суда г. Казани от 17.09.2010).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737. Брошюра «Аль-Ваъй» № 224 (решение Московского районного суда г. Казани от 17.09.2010).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738. Брошюра «Аль-Ваъй» № 227 (решение Московского районного суда г. Казани от 17.09.2010).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739. Брошюра «Аль-Ваъй» № 228 (решение Московского районного суда г. Казани от 17.09.2010).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740. Брошюра «Аль-Ваъй» № 231 (решение Московского районного суда г. Казани от 17.09.2010).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741. Брошюра «Аль-Ваъй» № 232 (решение Московского районного суда г. Казани от 17.09.2010).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742. Информационный материал «Ильм (Знание) и сакафат (Просвещение)» (решение Московского районного суда г. Казани от 17.09.2010).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743. Информационный материал «Концепция Хизб-Ут-Тахрир», автор Такийю-д-дин Набханий, Шестое издание (издание утвержденное), 1421 г.х.-2001 г.гр. (решение Московского районного суда г. Казани от 17.09.2010).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744. Информационный материал «Исламская личность», часть 1, автор Такийю-д-дин Набханий (решение Московского районного суда г. Казани от 17.09.2010).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745. Информационный материал «Демократия. Система неверия», автор Абдул-Кадим Заллум (решение Московского районного суда г. Казани от 17.09.2010).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746. Листовка «Ислам, и ничто другое, разрешает проблемы человека» (решение Московского районного суда г. Казани от 17.09.2010).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747. Листовка «Призыв Хизб-ут-Тахрир к исламской умме и в особенности к тем, кто обладает силой в ней» (решение Московского районного суда г. Казани от 17.09.2010).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748. Листовка «Месячный шахри-халака» (решение Московского районного суда г. Казани от 17.09.2010).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749. Статья Поротова Н. Т. «По страницам печатных изданий. К вопросу об олигархах-евреях в постсоветской России, или О возникшем „засилье“ властной „клептократии“», опубликованной 18 марта 2010 г. в выпуске газеты «Родина» № 11(808) (решение Октябрьского районного суда г. Ставрополя от 23.09.2010).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750. Книга Шейха Али Аль-Тантауи «Общее представление об Исламе» (решение Майкопского городского суда Республики Адыгея от 24.11.2010).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751. Брошюра Ясера Аль-Устуани «Что вы знаете об Исламе?» (решение Майкопского городского суда Республики Адыгея от 24.11.2010).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752. Печатное издание «Библия: Слово Бога или человека?» издательство Watchtower Bible and Tract Society of New York, Inc. International Bible Students Association Brooklin, New York, U.S.A. 1998 (решение Заводского районного суда г. Кемерово Кемеровской области от 28.10.2010).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lang w:val="en-US"/>
        </w:rPr>
        <w:t xml:space="preserve">753. </w:t>
      </w:r>
      <w:r w:rsidRPr="007A742E">
        <w:rPr>
          <w:rFonts w:ascii="Times New Roman" w:hAnsi="Times New Roman" w:cs="Times New Roman"/>
          <w:sz w:val="18"/>
          <w:szCs w:val="18"/>
        </w:rPr>
        <w:t>Брошюра</w:t>
      </w:r>
      <w:r w:rsidRPr="007A742E">
        <w:rPr>
          <w:rFonts w:ascii="Times New Roman" w:hAnsi="Times New Roman" w:cs="Times New Roman"/>
          <w:sz w:val="18"/>
          <w:szCs w:val="18"/>
          <w:lang w:val="en-US"/>
        </w:rPr>
        <w:t xml:space="preserve"> «</w:t>
      </w:r>
      <w:r w:rsidRPr="007A742E">
        <w:rPr>
          <w:rFonts w:ascii="Times New Roman" w:hAnsi="Times New Roman" w:cs="Times New Roman"/>
          <w:sz w:val="18"/>
          <w:szCs w:val="18"/>
        </w:rPr>
        <w:t>Бодрствуйте</w:t>
      </w:r>
      <w:r w:rsidRPr="007A742E">
        <w:rPr>
          <w:rFonts w:ascii="Times New Roman" w:hAnsi="Times New Roman" w:cs="Times New Roman"/>
          <w:sz w:val="18"/>
          <w:szCs w:val="18"/>
          <w:lang w:val="en-US"/>
        </w:rPr>
        <w:t xml:space="preserve">!» </w:t>
      </w:r>
      <w:r w:rsidRPr="007A742E">
        <w:rPr>
          <w:rFonts w:ascii="Times New Roman" w:hAnsi="Times New Roman" w:cs="Times New Roman"/>
          <w:sz w:val="18"/>
          <w:szCs w:val="18"/>
        </w:rPr>
        <w:t>издательство</w:t>
      </w:r>
      <w:r w:rsidRPr="007A742E">
        <w:rPr>
          <w:rFonts w:ascii="Times New Roman" w:hAnsi="Times New Roman" w:cs="Times New Roman"/>
          <w:sz w:val="18"/>
          <w:szCs w:val="18"/>
          <w:lang w:val="en-US"/>
        </w:rPr>
        <w:t xml:space="preserve"> Watchtower Bible and Tract Society of New York, Inc. </w:t>
      </w:r>
      <w:r w:rsidRPr="007A742E">
        <w:rPr>
          <w:rFonts w:ascii="Times New Roman" w:hAnsi="Times New Roman" w:cs="Times New Roman"/>
          <w:sz w:val="18"/>
          <w:szCs w:val="18"/>
        </w:rPr>
        <w:t>Brooklin, New York, U.S.A. 2006 (решение Заводского районного суда г. Кемерово Кемеровской области от 28.10.2010).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754. Брошюра «Сторожевая башня» от 1 января 2008 года издательство Wachtturm Bible and Tractat-Gesellshaft der Zeugen jehovas, е. V., Selters/Taunus (решение Заводского районного суда г. Кемерово Кемеровской области от 28.10.2010).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755. Брошюра «Сторожевая башня» от 1 ноября 2009 года издательство Wachtturm Bible and Tractat-Gesellshaft der Zeugen jehovas, е. V., Selters/Taunus (решение Заводского районного суда г. Кемерово Кемеровской области от 28.10.2010).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756. Брошюра «Сторожевая башня» от 1 декабря 2009 года издательство Wachtturm Bible and Tractat-Gesellshaft der Zeugen jehovas, е. V., Selters/Taunus (решение Заводского районного суда г. Кемерово Кемеровской области от 28.10.2010).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757. Брошюра «Пробудитесь» за август 2009 года издательство Wachtturm Bible and Tractat- Gesellshaft der Zeugen jehovas, е. V., Selters/Taunus. (решение Заводского районного суда г. Кемерово Кемеровской области от 28.10.2010).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758. Видеофайл «Видео: Док. фильм „Русское сопротивление“», размещенный по адресу http://bashtube.ru/video/45183/ (решение Миякинского районного суда Республики Башкортостан от 18.11.2010).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759. Видеофайл под названием «Видео: Бритоголовые наносят рейд», размещенный по адресу http://bashtube.ru/video/59036/ (решение Миякинского районного суда Республики Башкортостан от 18.11.2010).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760. Публикация под заголовком: «Нанайцы: плачевная действительность», размещенную в сети Интернет по адресу: http:/guraba.net (решение Южно-Сахалинского городского суда от 02.11.2010).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761. Публикация под заголовком: «Ороки: горькая судьба почти исчезнувшего народа», размещенную в сети Интернет по адресу: http:/guraba.net (решение Южно-Сахалинского городского суда от 02.11.2010).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762. Публикация под заголовком: «Орочи: горькие плоды геноцида», размещенную в сети Интернет по адресу: http:/guraba.net (решение Южно-Сахалинского городского суда от 02.11.2010).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763. Публикация под заголовком: «Ульчи: плачевная действительность угнетенного народа», размещенную в сети Интернет по адресу: http:/guraba.net (решение Южно-Сахалинского городского суда от 02.11.2010).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764. Статья «Идем на выборы. Да! Нет…Почему я не иду на выборы?», опубликованную в еженедельной информационно-развлекательной газете «Лазаревская панорама» № 2 (15) от 01 марта 2008 года, автором которой является Атаманчук Владимир Леонидович (решение Лазаревского районного суда города Сочи от 04.10.2010).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765. Брошюра «Пора вернуть эту землю себе (построссийский проект)» автора Петра Хомякова, издание Киев 2010 (решение Яковлевского районного суда Приморского края от 01.12.2010).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766. Видеофильм «Россия с ножом в спине 2», файл «2ed8c773883e123334322.vk», формат «.flv» размером 254 Мб, размещенный 26.09.2009 Уткиным Д. В. на сайте социальной сети «ВКонтакте. RU» (решение Промышленного районного суда г. Курска от 14.12.2010).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767. Книга Генриха Гиммлера (нем. Heinrich Luitpold Himmler) «Эсэсовец и вопрос крови» (решение Миякинского районного суда Республики Башкортостан от 22.12.2010).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768. Книга «Основы веры в свете Корана и Сунны» (автор Салих ас-Сухейми) — М., Издатель А. Н. Факихи, А. аль-Гамиди. — 3-е изд., исп., допол. — М.: Издатель Эжаев, 2008 г. — 304 с. (решение Центрального районного суда г. Тюмени от 11.10.2010 и кассационное определение Судебной коллегии по гражданским делам Тюменского областного суда от 27.12.2010).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769. Газета «Сакаафат „Просвещение“» (решение Центрального районного суда г. Челябинска от 19.08.2010).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770. «Статья под заголовком „Молчание русских ягнят“», опубликованная в газете «Русский клуб» № 11 за август 2005 года (решение Ленинского районного суда г. Владивостока Приморского края от 22.10.2010).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771. Статья под заголовком «Кемска волость», опубликованная в газете «Русский клуб» № 11 за август 2005 года (решение Ленинского районного суда г. Владивостока Приморского края от 22.10.2010).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772. Статья под заголовком «Основные положения программы, Организация Национального Возрождения — „Русский клуб“», опубликованная в газете «Русский клуб» № 11 за август 2005 года (решение Ленинского районного суда г. Владивостока Приморского края от 22.10.2010).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773. Статья под заголовком «Нравы наших соседей. Китайцы едят собственных детей, что они готовы делать с нашими несложно догадаться…», опубликованная в газете «Русский клуб» № 11 за август 2005 года (решение Ленинского районного суда г. Владивостока Приморского края от 22.10.2010).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774. Газета «Думать по-русски» № 3 за декабрь 2007 года (решение Ленинского районного суда г. Владивостока Приморского края от 22.10.2010).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775. Статья «План путина — беда России!», опубликованная в газете «Думать по-русски» № 3 за декабрь 2007 года (решение Ленинского районного суда г. Владивостока Приморского края от 22.10.2010).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776. Архив старой версии блога, размещенного в сети Интернет на сайте http://iepifanz.liveiournal.com/ (решение Центрального районного суда г. Тюмени от 11.10.2010).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777. Материалы, размещенные в сети Интернет по электронному адресу http://iepifanz.liveiournal.com/ (решение Центрального районного суда г. Тюмени от 11.10.2010).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778. Брошюра А. Н. Игнатьева «Пятая колонна» (решение Дзержинского районного суда г. Новосибирска от 29.10.2010).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779. Газета «Русская Сибирь» № 64 за ноябрь 2001 года (решение Дзержинского районного суда г. Новосибирска от 29.10.2010).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780. Листовка «РНЕ Организация русского сопротивления» (решение Дзержинского районного суда г. Новосибирска от 29.10.2010).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781. Листовка «Деосинизация» (России) (решение Дзержинского районного суда г. Новосибирска от 29.10.2010).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782. Статья под заголовком «Welkome, мигранты! Юревич пригласил в город переселенцев: Оказывается город в них нуждается!»,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783. Статья под заголовком «Манифест „А. Р. С.“»,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784. Интернет-сайт http:/www.ichkeria.info (решение Засвияжского районного суда г. Ульяновска от 19.01.2011).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785. Музыкальное произведение «Радикальный голос» группы «Коловрат» (решение Дорогомиловского районного суда г. Москвы от 13.09.2010).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786. Музыкальное произведение «Львы и шакалы» группы «Коловрат» (решение Дорогомиловского районного суда г. Москвы от 13.09.2010).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787. Музыкальное произведение «Политические солдаты» группы «Коловрат» (решение Дорогомиловского районного суда г. Москвы от 13.09.2010).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788. Музыкальное произведение «Славянский дух» группы «Коловрат» (решение Дорогомиловского районного суда г. Москвы от 13.09.2010).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789. Музыкальное произведение «Демократия свинца» группы «Коловрат» (решение Дорогомиловского районного суда г. Москвы от 13.09.2010).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790. Музыкальное произведение «Стражи Отчизны» группы «Коловрат» (решение Дорогомиловского районного суда г. Москвы от 13.09.2010).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791. Музыкальное произведение «Клич нордической крови» группы «Коловрат» (решение Дорогомиловского районного суда г. Москвы от 13.09.2010).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792. Музыкальное произведение «Полицейское государство» группы «Коловрат» (решение Дорогомиловского районного суда г. Москвы от 13.09.2010).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793. Музыкальное произведение «Знак судьбы» группы «Коловрат» (решение Дорогомиловского районного суда г. Москвы от 13.09.2010).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794. Музыкальное произведение «Каскадеры» группы «Коловрат» (решение Дорогомиловского районного суда г. Москвы от 13.09.2010).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795. Книга «Геббельс Йозеф. Дневники 1945 года. Последние записи» (решение Миякинского районного суда Республики Башкортостан от 13.01.2011)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796. Аудиовизуальное издание CD-диск с названием «Русское поле», слова исполнены синим и красным цветами, диск находится в коробке, на которой изображены две фотографии и надписи на черном фоне «РОСН представляет документальный фильм Русое поле Содомиты!!! Поход на Россию Чеченский след» (решение Ленинского районного суда г. Владимира от 05.07.2010)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797. Текст песни «За русскую нацию» музыкальной группы Циклон-Б, изложенной на аудионосителе-кассете (решение Солнечногорского городского суда Московской области от 18.10.2010).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798. Текст песни «Стада косых» музыкальной группы Циклон-Б, изложенной на аудионосителе-кассете (решение Солнечногорского городского суда Московской области от 18.10.2010).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799. Текст песни «Русский порядок» музыкальной группы Циклон-Б, изложенной на аудионосителе-кассете (решение Солнечногорского городского суда Московской области от 18.10.2010).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800. Текст песни «Мертвый жид» музыкальной группы Циклон-Б, изложенной на аудионосителе-кассете (решение Солнечногорского городского суда Московской области от 18.10.2010).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801. Текст песни «Бритоголовый» музыкальной группы «Безумные усилия», изложенной на аудионосителе-кассете (решение Солнечногорского городского суда Московской области от 18.10.2010).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802. Видеоролик «Кавказцы в России» (решение Воркутинского городского суда Республики Коми от 20.01.2011).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803. Видеоролик «анти фа…» (решение Воркутинского городского суда Республики Коми от 20.01.2011).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804. Аудиофайл «Антифа-Лезгинка» (решение Воркутинского городского суда Республики Коми от 20.01.2011).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805. Музыкальное произведение «Убей мента» группы «Психея» (решение Дорогомиловского районного суда г. Москвы от 13.09.2010).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806. Печатная брошюра на 4 листах, озаглавленная «О люди! Какие еще знамения и потрясения должны произойти в вашей жизни, чтобы вы, наконец, задумались над пророческим предупреждением Мухаммада (да благословит его Аллах и приветствует), в котором он обратился к человечеству со следующими словами „Люди спят, и их разбудит смерть. Так проснись же до смерти!“» (решение Ново-Савиновского районного суда г. Казани от 02.09.2010).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807. Печатная листовка на 1 листе «О армии мусульман! Неужели среди вас не найдется праведного человека, ревностного к Исламу и мусульманам, а так же их чести и неприкосновенности?» (решение Ново-Савиновского районного суда г. Казани от 02.09.2010).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808. Печатная листовка на 1 листе, озаглавленная «Сражение между собой — является большим и скверным преступлением, что служит интересам неверных. И правительство национального единства, первооснова которого признание „Израиля“» (решение Ново-Савиновского районного суда г. Казани от 02.09.2010).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809. Книга Левашова Николая Викторовича «Россия в кривых зеркалах», размещенная в сети Интернет по электронным адресам www.levashov.org, www.levashov.info, www.levashov.name (решение Обнинского городского суда Калужской области от 23.04.2010, определение Калужского областного суда от 22.12.2010).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810. Газета «Русское Забайкалье» № 6 (23) от 4 июня 2008 года (решение Центрального районного суда г. Читы от 07.05.2009).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811. Информационный материал «Белый букварь», распространенный в сети Интернет на сайте http://talks.guns.ru (решение Октябрьского районного суда г. Ижевска от 01.06.2010).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812. «Программа Русского национального движения» (решение Правобережного районного суда г. Магнитогорска Челябинской области от 25.08.2010).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813. 14 комментариев статьи «Имперская истерика», опубликованной 19 ноября 2009 года на сайте http:/hunafa.com (решение Магасского районного суда Республики Ингушетия от 28.12.2010).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814. Видеообращение под наименованием «Обращение Закарии», обнаруженное и изъятое 04.07.2010 в ходе мониторинга глобальной телекоммуникационной сети Интернет на сайте «www.islamdin.com» (решение Нальчикского городского суда от 02.03.2011).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815. Статья «Важность стойкости на пути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816. Статья «Джихад — столп ислама и его вершина»,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817. Статья «Джихад — обязанность мусульманина»,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818. Статья «Законы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819. Статья «Дорогие наши сестры»,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820. Статья «Обращение к сестрам мусульманкам»,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821. Статья «Райские рынки»,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822. Статья «Если вдруг остановится джихад»,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823. Статья «Враги Ислама. Несколько штрихов»,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824. Сайт «salafiti.ru», расположенный в международной компьютерной сети «Интернет» (решение Советского районного суда г. Махачкалы Республики Дагестан от 15.03.2011).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825. Речь в храме отца Василия — Новикова В. Н., размещенную как информационный материал на диске DVD-R № MAP 702LL 13174652 А2 с надписью на лицевой стороне «+Православие или смерть» (решение Новомосковского городского суда Тульской области от 26.07.2010).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826. Видеофильм под названием «Чудо», размещенный как информационный материал на диске DVD-R Verbatim № MAP 638NA201636304 (решение Новомосковского городского суда Тульской области от 26.07.2010).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827. Видеофильм под названием «Явление креста», размещенный как информационный материал на диске DVD-R Verbatim № MAP 638NA201636304 (решение Новомосковского городского суда Тульской области от 26.07.2010).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828. Видеофильм под названием «Телемост», размещенный как информационный материал на диске DVD-R Verbatim № MAP 638NA201636304 (решение Новомосковского городского суда Тульской области от 26.07.2010).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829. Видеофильм под названием «Чипирование», размещенный как информационный материал на диске DVD-R Verbatim № MAP 638NA201636304 (решение Новомосковского городского суда Тульской области от 26.07.2010).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830. Видеофильм под названием «Американское шоу», размещенный как информационный материал на диске DVD-R Verbatim № MAP 638NA201636304 (решение Новомосковского городского суда Тульской области от 26.07.2010).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831. Видеофильм под названием «Гробы для американцев», размещенный как информационный материал на диске DVD-R Verbatim № MAP 638NA201636304 (решение Новомосковского городского суда Тульской области от 26.07.2010).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832. Статья «Боевая программа — Абу Мусс аб ас-Сури. Рекомендую»,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833. Статья «44 способа поддержать Джихад»,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834. Статья «39 способов помощи Джихаду и участия в нем»,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835. Статья «Вопрос о методе восстановления Халифата»,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836. Статья «Воистину, им будет оказана помощь. Воистину, наше войско одержит победу»,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837. Статья «Несколько строк из фикха (о джихаде) Шейх-уль-Ислама ибн Таймийи», опубликованная в международной компьютерной сети «Интернет» на информационном сайте «f1sadilillahi.com» (решение Советского районного суда г. Махачкалы Республики Дагестан от 15.03.2011).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838. Статья «Письмо-обращение Шейх-уль-Ислама Ахмада ибн Таймийи»,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839. Статья «Караван идет, собаки лают»,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840. Статья «Книга Муджапида»,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841. Статья «Мученики»,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842. Статья «Основы движения пораженцев»,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843. Статья «Razyasnenie otnositelno kritiki I somnenij»,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844. Статья «Амир АбдурРахман о правиле „Тот кто не делает такфир кафирам-сам кафир“», опубликованная в международной компьютерной сети «Интернет» на информационном сайте «flsadilillahi.com» (решение Советского районного суда г. Махачкалы Республики Дагестан от 15.03.2011).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845. Статья «Идеология моджахеда»,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846. Статья «Путь к земле сражения»,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847. Статья «Приверженность и непричастность»,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848. Сайт «fisadilillahi.com», расположенный в международной компьютерной сети «Интернет» (решение Советского районного суда г. Махачкалы Республики Дагестан от 15.03.2011).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849. Статья «Тафсир Суры Аль-Ахзаб, шейхуль-Ислама ибн Теймии», опубликованная в международной компьютерной сети «Интернет» на официальном сайте «abuhurayra.wen.ru» (решение Советского районного суда г. Махачкалы Республики Дагестан от 15.03.2011).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850. Статья «Демократия — это религия», опубликованная в международной компьютерной сети «Интернет» на официальном сайте «abuhurayra.wen.ru» (решение Советского районного суда г. Махачкалы Республики Дагестан от 15.03.2011).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851. Сайт «abuhurayra.wen.ru», расположенный в международной компьютерной сети «Интернет» (решение Советского районного суда г. Махачкалы Республики Дагестан от 15.03.2011).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852. Текстовый документ под наименованием «Разъяснение амира Абдуллаха по поводу подрыва ложа марионеточного правительства на ипподроме 1 мая 2010 г.», обнаруженный и изъятый в ходе мониторинга МИС Интернет на сайте «www.islamdin.com» (решение Нальчикского городского суда Кабардино-Балкарской Республики от 16.03.2011).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853. Журнал «Радикальный голос» выпуск № 1 (2006) (решение Тушинского районного суда г. Москвы от 21.09.2010).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854. Печатное издание — брошюра «Полное претворение ислама является фардом, частичное же является харамом» (решение Ленинского районного суда г. Уфы от 17.02.2011).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855. Информационный материал, опубликованный в общественно-политической газете Российской Федерации «Карачаево-Балкарский мир» в номере 2 (73) июнь 2009 года под названием «Коварный план аннекции алано-карачаево-балкарских памятников», отпечатанный в ОАО «Издательство „Кавказская здравница“ г. Миниральные Воды, тираж 2000 экз. (решение Черкесского городского суда Карачаево-Черкесской Республики от 29.06.2010).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856. Книга „Десятое слово о воскресении из мертвых“ из собрания сочинений Бадиуззаман Сайда Нурси „Рисале — и Нур“, издания 2005 года, в переводе с турецкого Галимова Т. Н., Абдуллаева М. Ш. (решение Железнодорожного районного суда г. Красноярска от 21.09.2010).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857. Журнал „Русская воля“ № 7 (февраль 2004) (решение Тушинского районного суда г. Москвы от 21.09.2010).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858. Печатное издание — брошюра „Законодательство не от Аллаха запрещено шариатом“ (решение Ленинского районного суда г. Уфы от 17.02.2011).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859. Видеоматериал — DVD-диск „89 лет без Халифата“ 89 лет без законов Аллаха. Халифат — необходимость политического единства» (решение Ленинского районного суда г. Уфы от 17.02.2011).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860. Три текстовых документа под наименованием «Обращение Амира объединенного вылайята КБК Абдуллаха Аскера Джаппуева. Имарат Кавказ», обнаруженных и изъятых в ходе мониторинга МИС Интернет, на сайте «www.islamdin.com» (решение Нальчикского городского суда Кабардино-Балкарской Республики от 16.03.2011).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861. Книга Родзаевского Константина Владимировича «Завещание русского фашиста» (решение Центрального районного суда г. Красноярска от 11.10.2010).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862. Три текстовых документа под наименованием «Краткое обращение амиров Объединенного Вилайята Кабарды, Балкарии и Карачая после общего сбора Муджахидов», обнаруженных и изъятых в ходе мониторинга МИС Интернет, на сайте «www.islamdin.com» (решение Нальчикского городского суда Кабардино-Балкарской Республики от 16.03.2011).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863. Статья Зелимхана Мерджо под названием «Власть над мусульманами», опубликованная 18 июня 2010 года на сайте http://hunafa.com (решение Магасского районного суда Республики Ингушетия от 01.03.2011).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864. Аудиоматериал — аудио-книга CD-R-диск «Победа и сила» (решение Ленинского районного суда г. Уфы от 17.02.2011).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865. Лозунг «Православие или смерть!», размещенный в Интернет-ресурсе www.russiansymbol.ru (решение Черемушкинского районного суда г. Москвы от 21.12.2010).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866. Лозунг «Россия для русскихъ», размещенный в Интернет-ресурсе www.russiansymbol.ru (решение Черемушкинского районного суда г. Москвы от 21.12.2010).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867. Видеоматериал DVD-диск «Конференция по халифату в Индонезии, конференция по халифату в Крыму и др.» (решение Ленинского районного суда г. Уфы от 17.02.2011).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868. Информационный материал, поступивший с адреса электронной почты 22sud2010@gmail.ru от неизвестного лица, представляющий собой электронное письмо начинающееся словами «Соотечественники!..» и заканчивающееся «…для противодействия провокациям еврейской власти против вас лично и ваших народов, как моральное и юридическое основание для ликвидации еврейских оккупационных сил на нашей территории», состоящее из 12 разделов («Воззвание к русскому народу, к офицерам армии и флота, к казачеству, к русской молодежи и православному духовенству», «Уничтожение армии. Ликвидация военной разведки России», «Товарищи офицеры!», «Разъяснение о характере тайных операций против русского народа», «Война с русской молодежью», «Псевдонационалисты», «Война с молодежью Кавказа», «Организация войн и финансовый кризис», «Экономический террор», «Диверсионно-террористическая деятельность и психологический террор», «О разделении русского народа», «Задачи бойцов народного сопротивления»)" (решение Ленинского районного суда г. Саранска Республики Мордовия от 29.07.2010).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869. Печатное издание — брошюра «История Абу Кадамы об одной женщине, которая сплела из своих волос плетку для лошади» (решение Заводского районного суда г. Новокузнецка Кемеровской области от 26.04.2011).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870. Информационный материал — видео — обращение под наименованием «razyasnenie-Abdullaha_KBK_2010_okt_» с видеозаписью обращения членов незаконного вооруженного формирования «Объединенного вилайят Кабарды, Балкарии и Карачая» в том числе Занкишиева А. Р. (решение Нальчикского городского суда Кабардино-Балкарской Республики от 12.04.2011).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871. Интернет сайт www.44x2.com. с содержащимися на нем информационными материалами (решение Советского районного суда г. Липецка от 29.03.2011).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872. DVD-диск с фильмами: «sura as-sadja», «sura gaf-ayat 16-end», «Багдадский снайпер», «Как взрывали Россию Ф. С. Б.», «Конец», «Мультик», «Проповедь9992» (видеостудия «NIRVANA», г. Буйнакск, 2007 г.), «Прелести суфизма „Шайтаны“» (решение Нефтеюганского городского суда Ханты-Мансийского автономного округа — Югры Тюменской области от 07.04.2011).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873. DVD-диск с фильмом «Чудеса Корана» (решение Нефтеюганского городского суда Ханты-Мансийского автономного округа — Югры Тюменской области от 07.04.2011).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874. Печатное издание — брошюра «Хидаят и долалат» (решение Нефтеюганского городского суда Ханты-Мансийского автономного округа — Югры Тюменской области от 07.04.2011).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875. Печатное издание — брошюра «Письмо, адресованное антику, который не хочет говорить» (решение Нефтеюганского городского суда Ханты-Мансийского автономного округа — Югры Тюменской области от 07.04.2011).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876. Печатное издание — брошюра «Цель жизни мусульманина» (решение Нефтеюганского городского суда Ханты-Мансийского автономного округа — Югры Тюменской области от 07.04.2011).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877. Печатное издание — брошюра «Транскрипция аятов Системы Ислама» (решение Нефтеюганского городского суда Ханты-Мансийского автономного округа — Югры Тюменской области от 07.04.2011).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878. Печатное издание — брошюра «Ислам — система жизни, общества и государства» (решение Нефтеюганского городского суда Ханты-Мансийского автономного округа — Югры Тюменской области от 07.04.2011).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879. Печатное издание — журнал «Аль-Ваъй» № 265 от февраля 2009 г. (решение Нефтеюганского городского суда Ханты-Мансийского автономного округа — Югры Тюменской области от 07.04.2011).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880. Печатное издание — журнал «Аль-Ваъй» № 266 от марта 2009 г. (решение Нефтеюганского городского суда Ханты-Мансийского автономного округа — Югры Тюменской области от 07.04.2011).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881. Печатное издание — информационно-аналитический дайджест «Иад» № 30 от сентября 2008 г. (решение Нефтеюганского городского суда Ханты-Мансийского автономного округа — Югры Тюменской области от 07.04.2011).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882. Печатное издание — информационно-аналитический дайджест «Иад» № 27 от июня 2008 г. (решение Нефтеюганского городского суда Ханты-Мансийского автономного округа — Югры Тюменской области от 07.04.2011).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883. Листовка под заголовком «Обращение к сотрудникам правоохранительных органов Дагестана» от имени Раббани Халилова (решение Ленинского районного суда г. Махачкалы Республики Дагестан от 12.05.2004).</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884. Листовка под заголовком «Во имя Аллаха, Милостивого, Милосердного» от имени Раббани Халилова (решение Ленинского районного суда г. Махачкалы Республики Дагестан от 12.05.2004).</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885. Книга «Таухид» из серии «Библиотека мусульманина» — издание третье, перевод с арабского, данные о месте и годе издания отсутствуют, на 147 стр. (решение Первореченского районного суда г. Владивостока от 15.02.2011).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886. Статья «Свой среди чужих, чужой среди своих», опубликованная в газете «Приазовский край» № 19 от 22 мая 2008 года, выпущенная в количестве 2 400 экземпляров (решение Пролетарского районного суда г. Ростова-на-Дону от 21.12.2010).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887. Книга «Сто законов из Талмуда», автор неизвестен, изданная ООО фирма «Витязь» (решение Тимирязевского районного суда г. Москвы от 17.09.2010).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888. Книга «Кто виноват», автор В. Ф. Романенко, изданная ООО фирма «Витязь» (решение Тимирязевского районного суда г. Москвы от 17.09.2010).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889. Книга «Суд над академиком», автор В. И. Корчагин, изданная ООО фирма «Витязь» (решение Тимирязевского районного суда г. Москвы от 17.09.2010). 890. Видеолекция Айрата Вахитова «Закаат» издательство «Бадр» — файл Islamtvru-Zakatayrat Vakhitov551.wmv, размещенная в сети «Интернет» (решение Металлургического районного суда г. Челябинска от 28.02.2011).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891. Книга «Разъяснение к Книге Единобожия» шейха Абд ар-Рахман Наср ас-Са ди и шейха Абд ар-Рахман ибн Хасан, Баку — 1997, 250 стр. (решение Норильского городского суда Красноярского края от 28.10.2010).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892. Листовка с текстом «Егор Свиридов убит кавказцами. Русский, пора дать отпор. Один за всех — все за одного» (решение Стерлитамакского городского суда Республики Башкортостан от 05.04.2011).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893. Текстовый документ «Имам Шамиль и его „Мусульманская империя“» (решение Коминтерновского районного суда г. Воронежа от 14.04.2011).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894. Текстовый документ «„Яркий период“ политического ислама» (решение Коминтерновского районного суда г. Воронежа от 14.04.2011).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895. Текстовый документ «Победа над куффром близка!» (решение Коминтерновского районного суда г. Воронежа от 14.04.2011).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896. Текстовый документ «Сложен выбор для мусульманина» (решение Коминтерновского районного суда г. Воронежа от 14.04.2011).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897. Газета «Русский порядок», сентябрь 2009, с заголовком «Путь в нерусскую Россию», 4 страницы (решение Кропоткинского городского суда Краснодарского края от 24.05.2011).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898. Газета «Русский порядок», январь 2010, с заголовком «Прикрываясь Западом, Кремль продает Россию Китаю», 4 страницы (решение Кропоткинского городского суда Краснодарского края от 24.05.2011).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899. Листовка с заголовком «Взгляни-ка, князь какая м.., в кремлевских стенах завелась!» (решение Кропоткинского городского суда Краснодарского края от 24.05.2011).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900. Листовка с заголовком «Солдаты рейха!!! Запомните их! Эти люди легко совершили то, что не удалось вам за годы кровавых усилий!» (решение Кропоткинского городского суда Краснодарского края от 24.05.2011).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901. Листовка с заголовком «Всякая раса, беззаботно: перемешивающая свою кровь с чужой, обречена погибнуть» (решение Кропоткинского городского суда Краснодарского края от 24.05.2011).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902. Листовка с заголовком «Спасибо за увольнение», «Согласен с повышением тарифов ЖКХ»… (решение Кропоткинского городского суда Краснодарского края от 24.05.2011).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903. Листовка с заголовком «УМРИ ЗА РОДИНУ», «А НЕ ИЗ-ЗА ПЬЯНСТВА!» (решение Кропоткинского городского суда Краснодарского края от 24.05.2011).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904. Листовка с заголовком «Перед вами чудо-изобретение», «Телевизатор!» (решение Кропоткинского городского суда Краснодарского края от 24.05.2011).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905. Статья (письмо) от имени Бойкова A.M. «Размышление после неудачи» (решение Федерального суда Ленинского района г. Махачкалы Республики Дагестан от 20.07.2004).</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906. Брошюра «Яримлим из страны Ямхад. Москва третий Рим, четвертому не бывать», изданная в городе Омске (решение Октябрьского районного суда города Омска от 18.05.2011).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907. Электронный журнал «НС-Тайга» (решение Нижневартовского городского суда Ханты-Мансийского автономного округа — Югры от 20.04.2011).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908. Видеоролик «Достойны смерти!», размещенный в международной компьютерной сети «Интернет» на информационном сайте http://harchikov.clan.su/publ/video/3-2-2» (решение Ленинского районного суда г. Саранска Республики Мордовия от 06.06.2011).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909. Информационные материалы, находящиеся в Русском международном журнале «Атеней» № 5, регистрационный номер ПИ № 77-5491 от 29 сентября 2000 года Министерства РФ по делам печати, отпечатано в ГУП «ИПК „Московская правда“», 112 страниц (решение Королевского городского суда Московской области от 07.12.2010).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910. Информационные материалы, находящиеся в журнале Национал-социалистическое издание «Страницы террора» № 1, 26 страниц (решение Королевского городского суда Московской области от 07.12.2010).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911. Журнал «Корпус», январь — февраль 2007 г., № 1, 32 страницы (решение Королевского городского суда Московской области от 07.12.2010).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912. Информационные материалы, находящиеся в газете «Корпус» № 3 (5) август 2005 г., № 1 (3), свидетельство ПИ № 77-15655, 20 страниц (решение Королевского городского суда Московской области от 07.12.2010).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913. Журнал «Русская воля», февраль 2007 г., № 10, www.russianwill.org, 48 страниц (решение Королевского городского суда Московской области от 07.12.2010).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914. Брошюра «Религия — оплот мира?» издательство Watchtower Bible and Tract Society of Pennsylvania 2011; Wachtturm — Gesellshaft, Selters/Taunus (решение Заводского районного суда г. Кемерово от 30.05.2011).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915. Брошюра «Проявляйте рвение к истинному поклонению» издательство Watchtower Bible and Tract Society of Pennsylvania 2010; Wachtturm — Gesellshaft, Selters/Taunus (решение Заводского районного суда г. Кемерово от 30.05.2011).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916. Статья «Что такое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917. Статья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918. Книга В. А. Иванова, В. В. Селиванова (В. А. Истархова) «Удар русских богов», 4-ое издание, изданное ООО «Русская Правда» в 2007 г. — 416 стр." (решение Верх-Исетского районного суда г. Екатеринбурга Свердловской области от 23.12.2009).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919. Раздел «Национальный вопрос» в статье «Обращение к русским людям», опубликованной в газете «Бастион. Алтай» № 4 за март 2010 года (решение Железнодорожного районного суда города Барнаула Алтайского края от 22.03.2011, определение Судебной коллегии по гражданским делам Алтайского краевого суда от 29.06.2011).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920. Аудиофайл «Моя толерантность» размером 4,84 МБ (5 076 200 байт), содержащий аудиозапись общей длительностью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04.05.2011).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921. Статья «Русское национально-освободительное Движение СТРАТЕГИЯ 2020 Концепция стратегического развития. Общий вектор.» (решение Благовещенского городского суда Амурской области от 14.06.2011).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922. Видеофайл размером 14,9 МБ (15 657 749 байт), содержащий видеоролик «Арийский манифест» общей длительностью 06 мин. 20 сек., размещенный на Интернет-сайте «Кровь-Рейха», имеющий электронный адрес www.reichblood.narod.ru (решение Промышленного районного суда города Курска от 17.05.2011).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923. Видеофайл размером 19,2 МБ (20 204 016 байт), содержащий видеоролик «1020» общей длительностью 04 мин. 38 сек., содержащий аудиозапись общей длительностю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17.05.2011).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924. Текст интервью HVIS ASATRU TAR OSS от 27.11.2005 г., размещенный на Интернет-сайте «Кровь-Рейха», имеющий электронный адрес www.reichblood.narod.ru (решение Промышленного районного суда города Курска от 02.06.2011).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925. Текст интервью CHAOS 34 ZINE от 2006 г., размещенный на Интернет-сайте «Кровь-Рейха», имеющий электронный адрес www.reichblood.narod.ru (решение Промышленного районного суда города Курска от 02.06.2011).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926. Книга «Жизнь пророка, да благословит его Аллах и да приветствует», автор аль-Мубаракфури Сафи ар-Рахман, перевод с арабского Абдулла Нирша, — М.: Умма, 2008, 656 с. (решение Приморского районного суда города Санкт-Петербурга от 19.04.2011).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927. Видеоролик «Format18. Казнь предателя.wmv» (решение Красноармейского районного суда города Волгограда от 02.11.2010).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928. Видеоролик «MEDVED FILMS. Россия для Русских. wmv» (решение Красноармейского районного суда города Волгограда от 02.11.2010).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929. Видеоролик «Format18. News. урок экстремизма.wmv» (решение Красноармейского районного суда города Волгограда от 02.11.2010).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930. Видеоролик «Format18. Экстремист.wmv» (решение Красноармейского районного суда города Волгограда от 02.11.2010).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931. Видеоролик «Home video. hdsl.avi» (решение Красноармейского районного суда города Волгограда от 02.11.2010).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932. Видеоролик «metro.avi» (решение Красноармейского районного суда города Волгограда от 02.11.2010).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933. Видеоролик «ОБЩАГА НЕГРОВ.avi» (решение Красноармейского районного суда города Волгограда от 02.11.2010).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934. Видеоролик «Банда Москвы ВИВАТ, РОССИЯ! „Отмахали цунора на nacxy.wmv“» (решение Красноармейского районного суда города Волгограда от 02.11.2010).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935. Видеоролик «Правый Кулак CIIB.wmv» (решение Красноармейского районного суда города Волгограда от 02.11.2010).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936. Видеоролик «Стадо Косых.wmv» (решение Красноармейского районного суда города Волгограда от 02.11.2010).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937. Изображение бритоголового мужчины в очках, куртке, на левом рукаве которой имеется изображение кельтского креста, держащего на левом плече бейсбольную биту, с надписью «SKINHEADS» Будущее принадлежит нам! … Бойся нас! (решение Красноармейского районного суда города Волгограда от 02.11.2010).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938. Изображение трех бритоголовых мужчин, одетых в массивные черные ботинки, светлые брюки, расположенные по кругу, спиной друг к другу и надписью: «ВМЕСТЕ МЫ СИЛА!» … Да здравствует наш Народ" (решение Красноармейского районного суда города Волгограда от 02.11.2010).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939. Изображение с надписями на сером фоне «White Power» и «Skin Head Мы должны защищать существование …» (решение Красноармейского районного суда города Волгограда от 02.11.2010).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940. Изображение черепа в красном колпаке и надписями «Быть воином значит жить вечно» и «Новый год (изображение, сходное с нацистской символикой до степени смешения) новый террор!» (решение Красноармейского районного суда города Волгограда от 02.11.2010).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941. Изображение человека, лежащего на земле и прикрывающего голову руками, вокруг которого стоят люди, с изображением кулаков и надписями «Убивай… Это весело! Это модно! Это спортивно!» (решение Красноармейского районного суда города Волгограда от 02.11.2010).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942. Изображение в виде надписи «хороший .. мертвый …», с изображением прицела автомата (решение Красноармейского районного суда города Волгограда от 02.11.2010).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943. Изображение лица человека с чертами, напоминающими А. Гитлера и надписью «У … И…ЭТО ВЕСЕЛО» (решение Красноармейского районного суда города Волгограда от 02.11.2010).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944. Изображение двух солдат в форме, напоминающей форму солдат фашистской армии, приставивших пистолеты, наклонившегося мужчины и надписями «Blood Honor», «Serbia», «Athems of cleansing» (решение Красноармейского районного суда города Волгограда от 02.11.2010).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945. Изображение портрета императора Александра III и надписями «Россия — для Русских …! Александр III», «За русскую Россию!», «Кровь (изображение, сходное с нацистской символикой до степени смешения) честь» (решение Красноармейского районного суда города Волгограда от 02.11.2010).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946. Изображение мужчины в черной куртке и черной маске и надписью «Blood (изображение, сходное с нацистской символикой до степени смешения) Honor» и изображение белого круга с буквой «S», стилизованной под знак «SS» (решение Красноармейского районного суда города Волгограда от 02.11.2010).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947. Изображение фигуры человека, правая рука которого вытянута в традиционном нацистском приветствии, с наличием изображения, сходного с нацистской символикой до степени смешения (коловрат) и кельтского креста" (решение Красноармейского районного суда города Волгограда от 02.11.2010).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948. Листовка, начинающаяся словами «Народам и ставленникам над ними» (решение Засвияжского районного суда города Ульяновска от 25.05.2011).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949. Статья «Наши женщины справа» (решение Засвияжского районного суда города Ульяновска от 25.05.2011).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950. Статья «Клич победы — ТУРАНГОЛ! АЛЛА АКБАР!» (решение Засвияжского районного суда города Ульяновска от 25.05.2011).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951. Статья «Дневник Nailkhan Jihadshah» (решение Засвияжского районного суда города Ульяновска от 25.05.2011).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952. Статья «БЭС см.: ВИРУСЫ (от лат. Virus — яд)» (решение Засвияжского районного суда города Ульяновска от 25.05.2011).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953. Статья «Русский язык искусственно придуман» (решение Засвияжского районного суда города Ульяновска от 25.05.2011).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954. Интернет-сайт www.livainternet.ru (решение Засвияжского районного суда города Ульяновска от 25.05.2011).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955. Интернет-сайт www.TATARLAR (решение Засвияжского районного суда города Ульяновска от 25.05.2011).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956. Размещенная Байкаловым Никитой Игоревичем в сети Интернет на странице «Сергей Правый» сайта www.vkontakte.ru фотография с надписями черного цвета на белом фоне «П…уй (ненормативная лексика) домой» «Для гостей столицы п…ы (ненормативная лексика) от ментов 0 рублей п…ды (ненормативная лексика) от скинов 0 рублей» «Билет до чуркистана В ПОДАРОК*» «*в багажном отделении» «by Sturmovik» с изображением ботинком черно-желтого цвета и палкой серо-желтого цвета (решение Югорского районного суда Ханты-Мансийского автономного округа — Югры от 22.06.2011).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957. Размещенная Байкаловым Никитой Игоревичем в сети Интернет на странице «Сергей Правый» сайта www.vkontakte.ru фотография с надписью «РАЗНЫЕ ВИДЫ ОБЕЗЬЯН Сбиваются в стаи себе подобных» с изображением группы людей южных национальностей (решение Югорского районного суда Ханты-Мансийского автономного округа — Югры от 22.06.2011).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958. Размещенные Байкаловым Никитой Игоревичем в сети Интернет на странице «Сергей Правый» сайта www.vkontakte.ru фотографии с надписями «14/88» «СЛаВа России» «People And A Future For White Children» с изображением кистей двух человек — взрослого и ребенка, сложенных вместе ладонями кверху, и немецкой свастики в ладонях ребенка (решение Югорского районного суда Ханты-Мансийского автономного округа — Югры от 22.06.2011).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959. Размещенный Байкаловым Никитой Игоревичем в сети Интернет на странице «Сергей Правый» сайта www.vkontakte.ru видеофайл «Поддержи русского» (решение Югорского районного суда Ханты-Мансийского автономного округа — Югры от 22.06.2011).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960. Размещенный Байкаловым Никитой Игоревичем в сети Интернет на странице «Сергей Правый» сайта www.vkontakte.ru видеофайл «Русские девушки и южные парни» (решение Югорского районного суда Ханты-Мансийского автономного округа — Югры от 22.06.2011).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961. Размещенный Байкаловым Никитой Игоревичем в сети Интернет на странице «Сергей Правый» сайта www.vkontakte.ru видеофайл «ДПНИ. Кавказцы и русские женщины. КАК ХАЧИ ОТНОСЯТСЯ К НАШИМ РУССКИМ ЖЕНЩИНАМ В НАШЕЙ ЖЕ СТРАНЕ!!!!» (решение Югорского районного суда Ханты-Мансийского автономного округа — Югры от 22.06.2011).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962. Размещенный Байкаловым Никитой Игоревичем в сети Интернет на странице «Сергей Правый» сайта www.vkontakte.ru видеофайл «Толерантность к славянскому населению» (решение Югорского районного суда Ханты-Мансийского автономного округа — Югры от 22.06.2011).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963. Размещенная Байкаловым Никитой Игоревичем в сети Интернет на странице «Сергей Правый» сайта www.vkontakte.ru аудиозапись «Велимор — Коловрат. Россия» (решение Югорского районного суда Ханты-Мансийского автономного округа — Югры от 22.06.2011).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964. Размещенная Байкаловым Никитой Игоревичем в сети Интернет на странице «Сергей Правый» сайта www.vkontakte.ru аудиозапись «Holdaar&amp;Железный порядок — Бей первым!» (решение Югорского районного суда Ханты-Мансийского автономного округа — Югры от 22.06.2011).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965. Размещенная Байкаловым Никитой Игоревичем в сети Интернет на странице «Сергей Правый» сайта www.vkontakte.ru аудиозапись «Железный порядок — Полные ненависти» (решение Югорского районного суда Ханты-Мансийского автономного округа — Югры от 22.06.2011).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966. Размещенная Байкаловым Никитой Игоревичем в сети Интернет на странице «Сергей Правый» сайта www.vkontakte.ru аудиозапись «Железный порядок — Прямое действие» (решение Югорского районного суда Ханты-Мансийского автономного округа — Югры от 22.06.2011).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967. Анонимная брошюра «ОСКАЛ», размещенная на сайте www.ifolder.ru, в файлах, доступная по ссылкам http//ifolder.ru/4576084 и http//ifolder.ru/7870362 (решение Железнодорожного районного суда г. Пензы от 28.07.2011).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968. Анонимная брошюра «Smell of Hatred», размещенная на сайте www.ifolder.ru, в файлах, доступная по ссылкам http//ifolder.ru/4576084 и http//ifolder.ru/7870362 (решение Железнодорожного районного суда г. Пензы от 28.07.2011).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969. Интернет ресурс www.nbp-info.ru (решение Ленинского районного суда г. Кирова от 22.07.2011).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970. Книга В. Н. Емельянова «Десионизация» (Москва, Издательство «Русская правда», 2005 г.) (решение Мещанского районного суда г. Москвы от 03.12.2008).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971. Книга А. Бенсона «Фактор сионизма. Влияние евреев на историю XX столетия» (Москва, Издательство «Русский Вестник», 2001 г.) (решение Мещанского районного суда г. Москвы от 03.12.2008 и определение Судебной коллегии по гражданским делам Московского городского суда от 13.10.2009).</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972. Брошюра Родионова И. А. «Решение еврейского вопроса» (Москва, Издательство «Витязь», 2000 г.) (решение Мещанского районного суда г. Москвы от 03.12.2008).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973. Книга Ю. Графа «Миф о холокосте. Правда о судьбе евреев во второй мировой войне» (Москва, Издательство «Витязь», 2001 г.) (решение Мещанского районного суда г. Москвы от 03.12.2008).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974. Книга А. М. Белогорова «Славянские веды» (Москва, Издательство «Витязь», 2004 г.) (решение Мещанского районного суда г. Москвы от 03.12.2008).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975. Журнал Сторожевая Башня «Чем станет для вас ПРИШЕСТВИЕ ХРИСТА?», 15 марта 2007, 32 страницы (решение Первомайского районного суда г. Краснодара от 22.04.2011).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976. Журнал Сторожевая Башня «О чем свидетельствует замысел в природе», 15 августа 2007, 32 страницы (решение Первомайского районного суда г. Краснодара от 22.04.2011) .</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977. Журнал Сторожевая Башня «Стоит ли жить сегодняшним днем?», 15 октября 2007, 32 страницы, издательство WATCH TOWER BIBLE AND TRACT SOCIETY OF PENNSYLVANIA (решение Первомайского районного суда г. Краснодара от 22.04.2011) .</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lang w:val="en-US"/>
        </w:rPr>
      </w:pPr>
      <w:r w:rsidRPr="007A742E">
        <w:rPr>
          <w:rFonts w:ascii="Times New Roman" w:hAnsi="Times New Roman" w:cs="Times New Roman"/>
          <w:sz w:val="18"/>
          <w:szCs w:val="18"/>
          <w:lang w:val="en-US"/>
        </w:rPr>
        <w:t xml:space="preserve">978. </w:t>
      </w:r>
      <w:r w:rsidRPr="007A742E">
        <w:rPr>
          <w:rFonts w:ascii="Times New Roman" w:hAnsi="Times New Roman" w:cs="Times New Roman"/>
          <w:sz w:val="18"/>
          <w:szCs w:val="18"/>
        </w:rPr>
        <w:t>Книгу</w:t>
      </w:r>
      <w:r w:rsidRPr="007A742E">
        <w:rPr>
          <w:rFonts w:ascii="Times New Roman" w:hAnsi="Times New Roman" w:cs="Times New Roman"/>
          <w:sz w:val="18"/>
          <w:szCs w:val="18"/>
          <w:lang w:val="en-US"/>
        </w:rPr>
        <w:t xml:space="preserve"> «</w:t>
      </w:r>
      <w:r w:rsidRPr="007A742E">
        <w:rPr>
          <w:rFonts w:ascii="Times New Roman" w:hAnsi="Times New Roman" w:cs="Times New Roman"/>
          <w:sz w:val="18"/>
          <w:szCs w:val="18"/>
        </w:rPr>
        <w:t>Приближайся</w:t>
      </w:r>
      <w:r w:rsidRPr="007A742E">
        <w:rPr>
          <w:rFonts w:ascii="Times New Roman" w:hAnsi="Times New Roman" w:cs="Times New Roman"/>
          <w:sz w:val="18"/>
          <w:szCs w:val="18"/>
          <w:lang w:val="en-US"/>
        </w:rPr>
        <w:t xml:space="preserve"> </w:t>
      </w:r>
      <w:r w:rsidRPr="007A742E">
        <w:rPr>
          <w:rFonts w:ascii="Times New Roman" w:hAnsi="Times New Roman" w:cs="Times New Roman"/>
          <w:sz w:val="18"/>
          <w:szCs w:val="18"/>
        </w:rPr>
        <w:t>к</w:t>
      </w:r>
      <w:r w:rsidRPr="007A742E">
        <w:rPr>
          <w:rFonts w:ascii="Times New Roman" w:hAnsi="Times New Roman" w:cs="Times New Roman"/>
          <w:sz w:val="18"/>
          <w:szCs w:val="18"/>
          <w:lang w:val="en-US"/>
        </w:rPr>
        <w:t xml:space="preserve"> </w:t>
      </w:r>
      <w:r w:rsidRPr="007A742E">
        <w:rPr>
          <w:rFonts w:ascii="Times New Roman" w:hAnsi="Times New Roman" w:cs="Times New Roman"/>
          <w:sz w:val="18"/>
          <w:szCs w:val="18"/>
        </w:rPr>
        <w:t>Иегове</w:t>
      </w:r>
      <w:r w:rsidRPr="007A742E">
        <w:rPr>
          <w:rFonts w:ascii="Times New Roman" w:hAnsi="Times New Roman" w:cs="Times New Roman"/>
          <w:sz w:val="18"/>
          <w:szCs w:val="18"/>
          <w:lang w:val="en-US"/>
        </w:rPr>
        <w:t xml:space="preserve">», 2002, 319 </w:t>
      </w:r>
      <w:r w:rsidRPr="007A742E">
        <w:rPr>
          <w:rFonts w:ascii="Times New Roman" w:hAnsi="Times New Roman" w:cs="Times New Roman"/>
          <w:sz w:val="18"/>
          <w:szCs w:val="18"/>
        </w:rPr>
        <w:t>страниц</w:t>
      </w:r>
      <w:r w:rsidRPr="007A742E">
        <w:rPr>
          <w:rFonts w:ascii="Times New Roman" w:hAnsi="Times New Roman" w:cs="Times New Roman"/>
          <w:sz w:val="18"/>
          <w:szCs w:val="18"/>
          <w:lang w:val="en-US"/>
        </w:rPr>
        <w:t xml:space="preserve">, </w:t>
      </w:r>
      <w:r w:rsidRPr="007A742E">
        <w:rPr>
          <w:rFonts w:ascii="Times New Roman" w:hAnsi="Times New Roman" w:cs="Times New Roman"/>
          <w:sz w:val="18"/>
          <w:szCs w:val="18"/>
        </w:rPr>
        <w:t>издательство</w:t>
      </w:r>
      <w:r w:rsidRPr="007A742E">
        <w:rPr>
          <w:rFonts w:ascii="Times New Roman" w:hAnsi="Times New Roman" w:cs="Times New Roman"/>
          <w:sz w:val="18"/>
          <w:szCs w:val="18"/>
          <w:lang w:val="en-US"/>
        </w:rPr>
        <w:t xml:space="preserve"> WATCH TOWER BIBLE AND TRACT SOCIETY OF NEW YORK, INC. INTERNATIONAL BIBLE STUDENTS ASSOCIATION Brooklyn, New York, U.S.A) (</w:t>
      </w:r>
      <w:r w:rsidRPr="007A742E">
        <w:rPr>
          <w:rFonts w:ascii="Times New Roman" w:hAnsi="Times New Roman" w:cs="Times New Roman"/>
          <w:sz w:val="18"/>
          <w:szCs w:val="18"/>
        </w:rPr>
        <w:t>решение</w:t>
      </w:r>
      <w:r w:rsidRPr="007A742E">
        <w:rPr>
          <w:rFonts w:ascii="Times New Roman" w:hAnsi="Times New Roman" w:cs="Times New Roman"/>
          <w:sz w:val="18"/>
          <w:szCs w:val="18"/>
          <w:lang w:val="en-US"/>
        </w:rPr>
        <w:t xml:space="preserve"> </w:t>
      </w:r>
      <w:r w:rsidRPr="007A742E">
        <w:rPr>
          <w:rFonts w:ascii="Times New Roman" w:hAnsi="Times New Roman" w:cs="Times New Roman"/>
          <w:sz w:val="18"/>
          <w:szCs w:val="18"/>
        </w:rPr>
        <w:t>Первомайского</w:t>
      </w:r>
      <w:r w:rsidRPr="007A742E">
        <w:rPr>
          <w:rFonts w:ascii="Times New Roman" w:hAnsi="Times New Roman" w:cs="Times New Roman"/>
          <w:sz w:val="18"/>
          <w:szCs w:val="18"/>
          <w:lang w:val="en-US"/>
        </w:rPr>
        <w:t xml:space="preserve"> </w:t>
      </w:r>
      <w:r w:rsidRPr="007A742E">
        <w:rPr>
          <w:rFonts w:ascii="Times New Roman" w:hAnsi="Times New Roman" w:cs="Times New Roman"/>
          <w:sz w:val="18"/>
          <w:szCs w:val="18"/>
        </w:rPr>
        <w:t>районного</w:t>
      </w:r>
      <w:r w:rsidRPr="007A742E">
        <w:rPr>
          <w:rFonts w:ascii="Times New Roman" w:hAnsi="Times New Roman" w:cs="Times New Roman"/>
          <w:sz w:val="18"/>
          <w:szCs w:val="18"/>
          <w:lang w:val="en-US"/>
        </w:rPr>
        <w:t xml:space="preserve"> </w:t>
      </w:r>
      <w:r w:rsidRPr="007A742E">
        <w:rPr>
          <w:rFonts w:ascii="Times New Roman" w:hAnsi="Times New Roman" w:cs="Times New Roman"/>
          <w:sz w:val="18"/>
          <w:szCs w:val="18"/>
        </w:rPr>
        <w:t>суда</w:t>
      </w:r>
      <w:r w:rsidRPr="007A742E">
        <w:rPr>
          <w:rFonts w:ascii="Times New Roman" w:hAnsi="Times New Roman" w:cs="Times New Roman"/>
          <w:sz w:val="18"/>
          <w:szCs w:val="18"/>
          <w:lang w:val="en-US"/>
        </w:rPr>
        <w:t xml:space="preserve"> </w:t>
      </w:r>
      <w:r w:rsidRPr="007A742E">
        <w:rPr>
          <w:rFonts w:ascii="Times New Roman" w:hAnsi="Times New Roman" w:cs="Times New Roman"/>
          <w:sz w:val="18"/>
          <w:szCs w:val="18"/>
        </w:rPr>
        <w:t>г</w:t>
      </w:r>
      <w:r w:rsidRPr="007A742E">
        <w:rPr>
          <w:rFonts w:ascii="Times New Roman" w:hAnsi="Times New Roman" w:cs="Times New Roman"/>
          <w:sz w:val="18"/>
          <w:szCs w:val="18"/>
          <w:lang w:val="en-US"/>
        </w:rPr>
        <w:t xml:space="preserve">. </w:t>
      </w:r>
      <w:r w:rsidRPr="007A742E">
        <w:rPr>
          <w:rFonts w:ascii="Times New Roman" w:hAnsi="Times New Roman" w:cs="Times New Roman"/>
          <w:sz w:val="18"/>
          <w:szCs w:val="18"/>
        </w:rPr>
        <w:t>Краснодара</w:t>
      </w:r>
      <w:r w:rsidRPr="007A742E">
        <w:rPr>
          <w:rFonts w:ascii="Times New Roman" w:hAnsi="Times New Roman" w:cs="Times New Roman"/>
          <w:sz w:val="18"/>
          <w:szCs w:val="18"/>
          <w:lang w:val="en-US"/>
        </w:rPr>
        <w:t xml:space="preserve"> </w:t>
      </w:r>
      <w:r w:rsidRPr="007A742E">
        <w:rPr>
          <w:rFonts w:ascii="Times New Roman" w:hAnsi="Times New Roman" w:cs="Times New Roman"/>
          <w:sz w:val="18"/>
          <w:szCs w:val="18"/>
        </w:rPr>
        <w:t>от</w:t>
      </w:r>
      <w:r w:rsidRPr="007A742E">
        <w:rPr>
          <w:rFonts w:ascii="Times New Roman" w:hAnsi="Times New Roman" w:cs="Times New Roman"/>
          <w:sz w:val="18"/>
          <w:szCs w:val="18"/>
          <w:lang w:val="en-US"/>
        </w:rPr>
        <w:t xml:space="preserve"> 22.04.2011).</w:t>
      </w:r>
    </w:p>
    <w:p w:rsidR="004D1379" w:rsidRPr="007A742E" w:rsidRDefault="004D1379" w:rsidP="007A742E">
      <w:pPr>
        <w:spacing w:after="0" w:line="240" w:lineRule="auto"/>
        <w:jc w:val="both"/>
        <w:rPr>
          <w:rFonts w:ascii="Times New Roman" w:hAnsi="Times New Roman" w:cs="Times New Roman"/>
          <w:sz w:val="18"/>
          <w:szCs w:val="18"/>
          <w:lang w:val="en-US"/>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979. Книга Евгения Дюринга «Еврейский вопрос как вопрос о расовом характере и его вредоносном влиянии на существование народов, на нравы и культуру» (Москва, Издательство «Русская правда», 2003 г.) (решение Мещанского районного суда г. Москвы от 03.12.2008).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980. Книга «Мистерии Шамбалы» из серии «Мудрость Шамбалы» неустановленного автора под псевдонимом «Светозар» (решение Дзержинского районного суда г. Новосибирска от 13.09.2011).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981. Статья «Это их цивилизация» (решение Никулинского районного суда г. Москвы от 12.09.2011).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982. Статья «В Беслане вспомнили про письмо Шамиля Басаева Владимиру Путину» (решение Никулинского районного суда г. Москвы от 12.09.2011).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983. Статья «Джамаат „Шариат“ обещает атаковать Сочи и синагогу в Шамилькале» (решение Никулинского районного суда г. Москвы от 12.09.2011).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984. Статья «Дагестанский Фронт: Джихад продолжается» (решение Никулинского районного суда г. Москвы от 12.09.2011).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985. Сайт «Кавказ-Центр» (www.kavkazcenter.com), его зеркала: kavkaz.tv, kavkaznews.com, kavkaz.org.uk, kavkazcenter.com, kavkazcenter.net, kavkazcenter.info (решение Никулинского районного суда г. Москвы от 12.09.2011).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986. Статья «Мы и Авдеевцы: по второму вопросу у нас нет разногласий» (стр. 7),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987. Статья «Взгляд из бездны» (стр. 60-63),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988. Статья «От Берлина и Москвы до Иерусалима»,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989. Статья «Раскол Америки» (стр. 116—119),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990. Видеоролик «J_bulgar-AllahnenKollarellTrening_wmvll4», размещенный на интернет-ресурсе www.tawba.info (решение Вахитовского районного суда города Казани от 28.07.2011).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991. Видеоролик «Wolfram-JamaatBulgarNews466», размещенный на интернет-ресурсе www.tawba.info (решение Вахитовского районного суда города Казани от 28.07.2011).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992. Видеоматериалы под названием «Videos-JamaatBulgar-obrashenie Adama», размещенный на интернет-ресурсе www.tawba.info (решение Вахитовского районного суда города Казани от 23.08.2011).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993. Информационный материал, содержащийся в листовке «Мы не доверяем этой власти!» (решение Рудничного районного суда г. Прокопьевска Кемеровской области от 20.09.2011).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994. Исламский идеологический журнал «Халифат» № 35 от 02.2009 (решение Мещанского районного суда г. Москвы от 14.07.2011).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995. Исламский идеологический журнал «Халифат» № 34 от 31.01.2009 (решение Мещанского районного суда г. Москвы от 14.07.2011).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996. Видеоролик «Русский марш», размещенный в международной компьютерной сети «Интернет» на информационной странице http://www.youtube.com/watch?v=46uPyOhX5bQ сайта www.youtube.com (решение Ленинского районного суда г. Саранска Республики Мордовия от 05.09.2011).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997. Журнал-газета «Аркаим» № 1 от 19.01.2010 г. «Духовно-Родовой Державы Русь» (решение Горячеключевского городского суда Краснодарского края от 26.07.2011).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998. Журнал-газета «Аркаим» № 2 от 23.02.2010 г. «Духовно-Родовой Державы Русь» (решение Горячеключевского городского суда Краснодарского края от 26.07.2011).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999. Брошюра «Россия ополчается против разрушителей» (решение Ленинского районного суда г. Воронежа от 28.06.2011).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1000. Листовки следующего содержания: «Долой власть ЧК-нутых Путина и Медведева», «Долой власть ЧК-нутого Путина» (решение Центрального районного суда города Читы от 15.09.2011).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1001. Информационный материал — текстовой документ под наименованием «Видео. Послание из земель Хорсана моджахедам Имарата Кавказ»,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1002. Журнал «Сознание» («Аль-Ваъй») № 282/282, часть-1, июль-август 2010 года (решение Люблинского районного суда города Москвы от 27.09.2011).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1003. Статья «Эй, Мусульмане! Неужели не настала пора перемен?» (решение Люблинского районного суда города Москвы от 27.09.2011).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1004. Статья «Продолжаются преступления президента Узбекистана и его шайки» (решение Люблинского районного суда города Москвы от 27.09.2011).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1005. Статья «Визит еретика Каримова дал „результаты“, жертвами в руках кровососа Каримова и НАТО стали двое сторонников „Хизб-ут-Тахрир“, которые до последнего отстаивали свои взгляды» (решение Люблинского районного суда города Москвы от 27.09.2011).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1006. Статья «Объявление для печати. Али Абдуллох Солих боится, что участь Хосни Мубарака придет и за ним» (решение Люблинского районного суда города Москвы от 27.09.2011).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1007. Статья «Объявление для печати. Призыв сесть за стол переговоров в Йемене, всего, лишь, очередная попытка предупреждений событий в Тунисе и Египте» (решение Люблинского районного суда города Москвы от 27.09.2011).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1008. Статья «Распространение листовок „Хизб-ут-Тахрир“ угрожает спокойствию конституционного режима Судана» (решение Люблинского районного суда города Москвы от 27.09.2011).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1009. Статья "Служба национальной безопасности Судана арестовывает десятки сторонников «Хизб-ут-Тахрир» (решение Люблинского районного суда города Москвы от 27.09.2011).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1010. Статья «Преступное действо полностью исполнено…, Юг поделен» (решение Люблинского районного суда города Москвы от 27.09.2011).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1011. Статья «Америка посредством взрыва вновь делает армию Пакистана мишенью. Цель, начать на севере вазиристана очередную военную операцию и переброска в Пакистан военных частей для освобождения Раймонда Девиса» (решение Люблинского районного суда города Москвы от 27.09.2011).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1012. Статья "В некоторых районах Пакистана 17 апреля пройдет ряд демонстраций под лозунгом «Выгоните Америку, Свергните правителей-изменников, Верните Халифат» (решение Люблинского районного суда города Москвы от 27.09.2011).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1013. Статья «Враг Аллаха и всего верующего сообщества с помощью самолетов и оружия убивает тысячи ливийцев. И сам он и его сын ограничиваются тем, что уничтожают всех до единого» (решение Люблинского районного суда города Москвы от 27.09.2011).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1014. Статья «Не допустить западного агрессора в Ливию!» (решение Люблинского районного суда города Москвы от 27.09.2011).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1015. Статья «Мусульмане в Сиднее выразили поддержку Ливийским восставшим и осудили зверства Каддафи» (решение Люблинского районного суда города Москвы от 27.09.2011).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1016. Статья «Поездка Камерона на Средний Восток открыто показывает двойные стандарты, стремление воспользоваться ситуацией и природу капитализма во внешней политике Британии» (решение Люблинского районного суда города Москвы от 27.09.2011).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1017. Статья «Превышающие полномочия, рушатся один за другим, а руководители Запада меняют маски» (решение Люблинского районного суда города Москвы от 27.09.2011).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1018. Статья «Крах модели мультикультурного общества» (решение Люблинского районного суда города Москвы от 27.09.2011).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1019. Статья «Эй, победители крестоносцев и татар…Эй, население сердца Ислама, будьте осторожны, бойтесь быть обманутыми красивой оберткой Америки и ее приспешников» (решение Люблинского районного суда города Москвы от 27.09.2011).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1020. Статья «Посредством создания Халифата, который ведет правильным путем, пришло время истинных перемен, на фоне развала частей ереси» (решение Люблинского районного суда города Москвы от 27.09.2011).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1021. Статья «Тунис и вся достоверная правда о перевороте» (решение Люблинского районного суда города Москвы от 27.09.2011).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1022. Статья «Сводка демонстрации рядом с посольством Египта в Бейруте» (решение Люблинского районного суда города Москвы от 27.09.2011).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1023. Статья «Свергнут второй из защитников Кемп-Девида» (решение Люблинского районного суда города Москвы от 27.09.2011).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1024. Статья «Перемены, которые мы жаждем» (решение Люблинского районного суда города Москвы от 27.09.2011).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1025. Статья «Высший военный совет „Хизб-ут-Тахрир“ в Газе, призывает аннулировать Кемп-Девидское соглашение и создать Халифат» (решение Люблинского районного суда города Москвы от 27.09.2011).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1026. Статья «Объявление для печати» (решение Люблинского районного суда города Москвы от 27.09.2011).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1027. Статья «Открытое письмо в организации по защите прав человека и в организации по гражданскому обществу. О мучительном положении, пребывающих в заключении в руках Бенгальского правительства сторонников „Хизб-ут-Тахрир“ (решение Люблинского районного суда города Москвы от 27.09.2011).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1028. Статья „И до вас было много разнообразных путей — экспериментов. Хватит, обойдя вокруг земли, посмотрите последствия тех, кто сказал, что вера в Аллаха жива“ (решение Люблинского районного суда города Москвы от 27.09.2011).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1029. Листовки „Обращение Хизб ат-тахрир с призывом к искренним имамам“ в количестве 7 штук» (Москва, Издательство «Русская правда», 2003 г.) (решение Мещанского районного суда г. Москвы от 14.07.2011).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1030. Печатные информационные материалы "Русская правда. Всеславянская газета, выпуски № 61-62 за 2009 год «Русского национального освободительного движения» (решение Куйбышевского районного суда г. Омска от 26.07.2011 и определение Судебной коллегии по гражданским делам Омского областного суда от 05.10.2011).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1031. Интернет-ресурс www.limonka.nbp-info.ru (решение Первомайского районного суда г. Кирова Кировской области от 06.10.2011).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1032. Книга Волкова Владимира Игоревича «Middle finger» (The radikal view) собрание сочинений 2001—2006 года (решение Ленинского районного суда г. Пензы от 17.10.2011).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1033. Брошюра «Книга Муджахеда», автор текста — Амир Абдуллагъ Шамиль Абу Идрис (решение Шахунского районного суда Нижегородской области от 09.09.2011).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1034. Брошюра под названием «О те, кто уверовал!..» в бумажном переплете, серо-зеленого цвета, состоящая из 172 страниц, изготовленная типографическим способом, составителем которой является Абдулла (решение Зеленодольского городского суда Республики Татарстан от 15.06.2011).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1035. Интернет-ресурс http://infokavkaz.com (решение Октябрьского городского суда Республики Башкортостан от 28.09.2011).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1036. Интернет-ресурс http://web.archive.org/20090726022454/djamagat.wordpress.com/ (решение Октябрьского городского суда Республики Башкортостан от 23.09.2011).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1037. Интернет-ресурс http://vdagestan.info (решение Октябрьского городского суда Республики Башкортостан от 23.09.2011).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1038. Интернет-ресурс http://kavkazanhaamash.com/meny.html (решение Октябрьского городского суда Республики Башкортостан от 23.09.2011).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1039. Интернет-ресурс http://vilayatiu.co.cc (решение Октябрьского городского суда Республики Башкортостан от 23.09.2011).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1040. Книга «Русский ответ на еврейский вопрос» автора Брагина Анатолия Павловича, издания 2006 года (решение Железнодорожного районного суда г. Красноярска от 17.10.2011).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1041. Книга «Ревизионистская история: взгляд справа», изданная в 2003 г. издательством «ББЯ» (решение Железнодорожного районного суда г. Красноярска от 12.10.2011).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1042. Журнал «Сторожевая башня возвещает царство Иеговы» 01.12.2007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1043. Журнал «Сторожевая башня возвещает царство Иеговы» 15.12.2007,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1044. Журнал «Бодрствуйте! В каком отношении? Почему это особенно важно именно теперь?» изд. Watchtower Bible and Tract Society of New York, Inc Brooklyn, New York U.S.A. 2004 (решение Сальского городского суда Ростовской области от 27.06.2011 и определение Ростовского областного суда от 13.10.2011).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1045. Журнал «Пробудитесь!» декабрь 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1046. Пятое издание книги (переработанное и дополненное) «От Ариев к Русичам» автора Демина Валерия Михайловича, изданное в 2008 году издательством «Русская правда» в городах Москве и Омске (решение Куйбышевского районного суда города Санкт-Петербурга от 23.08.2011).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1047. Прокламация «Список государственных преступников», адрес отправителя — hqwaflmaiw@el.ru (решение Куйбышевского районного суда города Новокузнецка Кемеровской области от 05.09.2011).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1048. Интернет-ресурс www.resistance88.com с содержащимися на нем информационными материалами (решение Советского районного суда города Липецка от 25.10.2011).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1049. Листовка «Десять опор члена славянской общины Санкт-Петербурга и Ленинградской области» (решение Ленинского районного суда Санкт-Петербурга от 03.10.2011).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1050. Газета «Наша трибуна» № 32, январь 2005 года (решение Ленинского районного суда Санкт-Петербурга от 03.10.2011).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1051. Газета «Наша трибуна» № 1 (49), январь 2006 года (решение Ленинского районного суда Санкт-Петербурга от 03.10.2011).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1052. Газета «Наша трибуна» № 4 (52) сентябрь 2006 года (решение Ленинского районного суда Санкт-Петербурга от 03.10.2011).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1053. Газета «Наша трибуна» № 1 (54), январь 2007 года (решение Ленинского районного суда Санкт-Петербурга от 03.10.2011).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1054. Газета «Русский фронт Московии» № 8-9, 2005 года (решение Ленинского районного суда Санкт-Петербурга от 03.10.2011).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1055. Газета «Русский фронт Московии» № 10-11, 2005 года (решение Ленинского районного суда Санкт-Петербурга от 03.10.2011).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1056. Газета «Русский фронт» № 8 (87) 2006 года (решение Ленинского районного суда Санкт-Петербурга от 03.10.2011).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1057. Газета «Резонанс» № 4, июнь 2006 года (решение Ленинского районного суда Санкт-Петербурга от 03.10.2011).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1058. Информационные материалы книги «Удар русских богов», автор В. А. Истархов, изданной ЛИО «Редактор», г. Санкт-Петербург, 2001 год (решение Касимовского городского суда Рязанской области от 12.03.2010).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1059. Листовка «Катехизис кавказца в России» (решение Тушинского районного суда города Москвы от 29.08.2011).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1060. Листовки, начинающиеся с обращения «Тупые русские рабы» и завершающиеся фразой «Кавказ рулит», обнаруженные 01.01.2011 года на улицах Лермонтова, Ленина, Степная, в переулке Школьный села Новоблагодарного Предгорного района Ставропольского края (решение Предгорного районного суда Ставропольского края от 08.11.2011).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1061. Статья «Обращение моджахедов Идель Урала к моджахедам Имарата Кавказ», расположенная по адресу в сети Интернет по электронному адресу информационно-телекоммуникационной сети Интернет http://kavkazcenter.com/russ/content/2011/ 02/78726.shtml (решение Кировского районного суда г. Уфы от 17.11.2011).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1062. Шестой комментарий к статье «Крик души башкирской женщины» под ником Ildar (размещенный 16 сентября 2010 в 19:21), расположенный по электронному адресу сети Интернет http://kyk-byre.ru/188-krik-dushi-bashkirskoj-zenshhiny.html» (решение Кировского районного суда г. Уфы от 08.07.2011).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1063. Статья «Идель-Урал. Воззвание к мусульманам Идель-Урала», расположенная по адресу в сети Интернет по электронному адресу информационно-телекоммуникационной сети Интернет http://kavkazcenter.com/russ/content/2011/01/09/78000.shtml (решение Кировского районного суда г. Уфы от 17.11.2011).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1064. Видеофайл «Временами.flv», размещенный в международной компьютерной сети Интернет на сайте http://j-net.ru (решение Советского районного суда г. Нижнего Новгорода от 27.10.2011).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1065. Видеофайл «На сердце тоска.flv», размещенный в международной компьютерной сети Интернет на сайте http://j-net.ru (решение Советского районного суда г. Нижнего Новгорода от 27.10.2011).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1066. Видеофайл «ony drygue.flv», размещенный в международной компьютерной сети Интернет на сайте http://j-net.ru (решение Советского районного суда г. Нижнего Новгорода от 27.10.2011).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1067. Информационный материал «Где искать фашистов в России» (решение Центрального районного суда г. Новосибирска от 10.06.2011 и определение Центрального районного суда г. Новосибирска от 10.10.2011).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1068. Информационный материал «Глобализация и Россия» (решение Центрального районного суда г. Новосибирска от 10.06.2011 и определение Центрального районного суда г. Новосибирска от 10.10.2011).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1069. Брошюра «Фетва в отношении захвата имущества неверных в Дар-уль Харб», автор шейх Ануар аль-Ауляки, перевод с английского, Ансар Аль-Муджахидин — 2011 (решение Радужнинского городского суда Ханты-Мансийского автономного округа — Югры от 23.11.2011).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1070. Книга «Свет священного Корана (разъяснения и толкования)» том 4, составленная группой мусульманских ученых, издательство «Центр исламоведческих исследований Имам Амир аль-муминин Али (ДБМ)», Исфахан, Исламская Республика Иран, 2005 год (решение Центрального районного суда г. Красноярска от 30.08.2011).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1071. Статья под названием «Обращение командования муджахидов вилаята ГIалгIайче», опубликованная 31 марта 2010 года на сайте http//hunafa.com (решение Магасского районного суда Республики Ингушетия от 31.05.2011).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1072. Интернет-ресурс http://ipvnews.org/ (решение Октябрьского городского суда Республики Башкортостан от 25.10.2011).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1073. Малов Виталий, Малахов Валентин. Экспансия с Юга. Остановим?! (брошюра). [Выходные данные не указаны]. Решение вынесено Суздальским районным судом Владимирской области 09.12.2011.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1074. Разоблачение банды ФСБ «Черные ястребы» (видеообращение) // www.djamaattakbir.com. Решение вынесено Нальчикским городским судом Кабардино-Балкарской Республики 21.12.2011 .</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1075. Книга Джихада (статья) // http//hunafa.com. 2011. 15 февраля. Решение вынесено Магасским районным судом Республики Ингушения (явно опечатка в списке, имеется в виду Республики Ингушетия — ред.) 13.12.2011.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1076. Ягафар Тангуари аль-Башкурдистани. Обращение к мусульманской молодежи Булгара и Башкортостана (статья) // http//hunafa.com. 2011. 12 февраля. Решение вынесено Магасским районным судом Республики Ингушетия 13.12.2011.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1077. Мовлади Удугов. Амир Супьян: 17 лет на Джихаде (статья) // http//hunafa.com. 2011. 1 апреля. Решение вынесено Магасским районным судом Республики Ингушетия 13.12.2011.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1078. Ахмад. Как победить терроризм (статья) // http//hunafa.com. 2011. 27 января. Решение вынесено Магасским районным судом Республики Ингушетия 13.12.2011.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1079. Листовка «Хизб-ут-Тахрир аль-Ислам» под названием «Воззвание Хизб-ут-Тахрир к ученым Аль Азара» (решение Кузьминского районного суда г. Москвы от 26.10.2007 и определение Кузьминского районного суда г. Москвы от 21.03.2008).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1080. Книга «Русский мировой порядок», автор Ю. Д. Петухов, издательство ООО «Алгоритм-книга», г. Москва, 2008 г. (решение Центрального районного суда г. Волгограда от 26.10.2011).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1081. Веб-ресурс (сайт) www.djamaattakbir.com (ip-адрес 216.239.32.21), размещенный в информационно-телекоммуникационной сети «Интернет» (решение Нальчикского городского суда Кабардино-Балкарской Республики от 26.12.2011).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1082. Письменный документ под названием «Воззвание к Русскому народу, к офицерам армии и флота, к казачеству, к русской молодежи и православному духовенству», размещенный в сети Интернет на Интернет-сайте www.kazak-chita.ru (решение Центрального районного суда города Читы от 14.03.2011).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1083. Видеоматериал «Артур Идельбаев (СБМ) встречается с Басаевым», размещенный в сети Интернет по электронному адресу: http://video.yandex.ra/users/farzan1248/view/1/ (решение Кировского районного суда г. Уфы Республики Башкортостан от 09.09.2011).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1084. Комментарии к статье «Заявление командования муджахидов Вилаята Г1алг1айче», опубликованные в период с 12 августа по 6 сентября 2011 года на сайте http//hunafa.com (решение Магасского районного суда Республики Ингушетия от 21.12.2011).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1085. Комментарии к статье «Ушли в бессмертие», опубликованные в период с 6 июля по 18 июля 2011 года на сайте http//hunafa.com (решение Магасского районного суда Республики Ингушетия от 21.12.2011).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1086. Книга «Сравнение веры и неверия» из собрания сочинений «Рисале-и Нур», автор Бадиуззаман Сайд Нурси, перевод с турецкого М. Г. Тамимдарова, первое издание, Istanbul, 2011, типография Imak Ofset Basim Yayin Ticaret ve Sanayi Ltd. Sti (Турция) (решение Центрального районного суда города Красноярска от 29.12.2011).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1087. Видеофайлы «Цена свободы — freedomprice» и «Еврей — брат», имеющиеся на CD дисках с серийными номерами 141446-REB29875, 141446-REB29849, принадлежащих Денисенко Александре Игоревне (решение Лабинского городского суда Краснодарского края от 27.12.2011).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1088. Книга автора Бадиуззаман Саид Нурси «Путь Сунны» (решение Советского районного суда города Красноярска от 06.07.2011).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1089. Книга автора Бадиуззаман Саид Нурси «Двадцать третье слово» (решение Советского районного суда города Красноярска от 06.07.2011).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1090. Книга автора Бадиуззаман Саид Нурси «Двадцать пять лекарств» (решение Советского районного суда города Красноярска от 06.07.2011).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1091. Программное обеспечение «For Freedom Ichkeriya» Компьютерная игра «BAMUT» (решение Ленинского районного суда г. Грозного от 14.04.2011).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1092. Видеоролик «rgd_88-okchizna_vo_tme» (решение Октябрьского районного суда города Тамбова от 30.08.2011).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1093. Видеоролик «Циклон-Б — Каждый день под флагом смерти» (решение Октябрьского районного суда города Тамбова от 30.08.2011).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1094. Печатное издание — брошюра «Новости 11.04.2010» (решение Ленинского районного суда г. Уфы от 17.02.2011).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1095. Статья Мухина Юрия Игнатьевича «Обратился ли Медведев к либералам?», опубликованная в газете «К барьеру!» № 20 от 6 октября 2009 года (решение Басманного районного суда города Москвы от 15.07.2011).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1096. Печатное издание формата А-3 на одном листе -агитационный материал, оплаченный с избирательного счета кандидата в депутаты Совета народных депутатов Петушинского района Тиндикова Александра Александровича, имеющий название «Рубеж — 1», отпечатанный 26 февраля 2010 года Открытым Акционерным Обществом «Владимирская офсетная типография», расположенным по адресу: город Владимир, улица Благонравова, дом 3 ИНН 3327100714 в количестве тиража 1500 экземпляров (решение Петушинского районного суда Владимирской области от 12.12.2011).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1097. Книга Орей Волот. Крысолюди. — М: «Свекрасаф», 2010. — С.608 (решение Черемушкинского районного суда города Москвы от 14.12.2011).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1098. Книга Курта Майера в переводе А.Уткина «К. Майер. Танки СС в бою. Танковая гвардия Гитлера» издательства ООО «Яуза-пресс» 2008 г. (заочное решение Кузьминского районного суда города Москвы от 19.09.2011).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1099. Научно-популярный журнал «Халифат» № 2 1998 года (решение Туркменского районного суда Ставропольского края от 07.10.2011).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1100. Научно-популярный журнал «Халифат» № 4 1998 года (решение Туркменского районного суда Ставропольского края от 07.10.2011).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1101. Аудиокомпозиция «Слава Руси» музыкальной группы «Коловрат» (решение Ленинского районного суда города Кемерово от 30.01.2012).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1102. Видеоролик "Россия 88 (Бабулька) (решение Ленинского районного суда города Кемерово от 30.01.2012).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1103. Статья «О союзе с „хорошими евреями“ Глазунов — Эренбургу» (решение Самарского районного суда города Самары от 15.12.2011).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1104. Стихотворение «Приморский Муромец», размещенное на Интернет-ресурсе http://www.17marta.org, в качестве автора которого указан Леонид Корнилов (решение Самарского районного суда города Самары от 20.01.2012).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1105. Информационный материал — листовка, содержащая изображение и текст «Беспощадно разгромим и уничтожим врага!», размещенная на Интернет-сайте http://rusprav.org/ (решение Ленинского районного суда города Владивостока Приморского края от 16.12.2011).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1106. Информационный материал — листовка, содержащая изображение и текст «Смотри-ка, князь, какая мразь в стенах кремлевских завелась!», размещенная на Интернет-сайте http://rusprav.org/ (решение Ленинского районного суда города Владивостока Приморского края от 16.12.2011).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1107. Книга «Чекистский ренессанс» автора Г. Л. Вельского (заочное решение Бутырского районного суда г. Москвы от 07.04.2011).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1108. Журнал «Русский Хозяин» № 3 за 2000 год «Русский — значит бесправный!» (заочное решение Бутырского районного суда г. Москвы от 07.04.2011).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1109. Статья Молодидова Петра Владимировича "Петр Молодидов «За Казакию для казаков» (решение Советского районного суда города Ростова-на-Дону от 08.12.2011).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1110. Текстовый документ «SKIN-HEADS» (решение Левобережного районного суда города Воронежа от 29.11.2011).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1111. Текстовый документ «Отношение к инородцам» (решение Левобережного районного суда города Воронежа от 29.11.2011).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1112. Текстовый документ «Отношение к наркотикам» (решение Левобережного районного суда города Воронежа от 29.11.2011).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1113. Текстовый документ «Что значит быть белым» (решение Левобережного районного суда города Воронежа от 29.11.2011).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1114. Текстовый документ «Часто задаваемые вопросы о том, кто такие скинхеды» (решение Левобережного районного суда города Воронежа от 29.11.2011).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1115. Текстовый документ «О фашизме в России» (решение Левобережного районного суда города Воронежа от 29.11.2011).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1116. Текстовый документ «Наша война» (решение Левобережного районного суда города Воронежа от 29.11.2011).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1117. Текстовый документ «Нацизм» (решение Левобережного районного суда города Воронежа от 29.11.2011).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1118. Текстовый документ «Инородцы» (решение Левобережного районного суда города Воронежа от 29.11.2011).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1119. Текстовый документ «Часть 1. Идеология скинхедов. Цели бритоголовых» (решение Левобережного районного суда города Воронежа от 29.11.2011).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1120. Текстовый документ «Кодекс бритоголового» (решение Левобережного районного суда города Воронежа от 29.11.2011).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1121. Текстовый документ «Ненависть к врагам» (решение Левобережного районного суда города Воронежа от 29.11.2011).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1122. Видеозапись «С. С. — Студии прямого действия Ф — 1», имеющая электронный адрес: http://vkontakte.ru/video-18665550_159476609, размещенная пользователем под псевдонимом «Максим Барзах» (http://vkontakte.ru/pravoverie#/islamofashist) (решение Центрального районного суда города Красноярска от 29.12.2011).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1123. Аудиозапись «AKez @ Dub Dervish — Русский Осман» (http://vkontakte.ru/rusislam#/audio) (решение Центрального районного суда города Красноярска от 29.12.2011).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1124. Видеоролик «Русский, очнись! Против тебя идет война!», размещенный Гончаровым О. В. на интернет-странице по адресу http://vkontakte.ru/id50692184, в социальной сети «В КОНТАКТЕ РУ» (решение Прикубанского районного суда города Краснодара от 26.01.2012)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1125. Видеоролик «Русский проснись», размещенный Гончаровым О. В. на интернет-странице по адресу http://vkontakte.ru/id50692184, в социальной сети «В КОНТАКТЕ РУ» (решение Прикубанского районного суда города Краснодара от 26.01.2012);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1126. Видеоролик «Россия для Русских!», размещенный Гончаровым О. В. на интернет-странице по адресу http://vkontakte.ru/id50692184, в социальной сети «В КОНТАКТЕ РУ» (решение Прикубанского районного суда города Краснодара от 26.01.2012);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1127. Видеоролик «РНЕ», размещенный Гончаровым О. В. на интернет-странице по адресу http://vkontakte.ru/id50692184, в социальной сети «В КОНТАКТЕ РУ» (решение Прикубанского районного суда города Краснодара от 26.01.2012);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1128. Видеоролик «Обращение бойцов Славянского союза к русским», размещенный Гончаровым О. В. на интернет-странице по адресу http://vkontakte.ru/id50692184, в социальной сети «В КОНТАКТЕ РУ» (решение Прикубанского районного суда города Краснодара от 26.01.2012);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1129. Видеоролик «Вся правда о ЗОГ)))», размещенный Гончаровым О. В. на интернет-странице по адресу http://vkontakte.ru/id50692184, в социальной сети «В КОНТАКТЕ РУ» (решение Прикубанского районного суда города Краснодара от 26.01.2012);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1130. Видеоролик «ВПЕРЕД СЛАВЯНЕ», размещенный Гончаровым О. В. на интернет-странице по адресу http://vkontakte.ru/id50692184, в социальной сети «В КОНТАКТЕ РУ» (решение Прикубанского районного суда города Краснодара от 26.01.2012);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1131. Видеоролик «FORMAT 18-символика», размещенный Гончаровым О. В. на интернет-странице по адресу http://vkontakte.ru/id50692184, в социальной сети «В КОНТАКТЕ РУ» (решение Прикубанского районного суда города Краснодара от 26.01.2012);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1132. Видеоролик «combar 18», размещенный Гончаровым О. В. на интернет-странице по адресу http://vkontakte.ru/id50692184, в социальной сети «В КОНТАКТЕ РУ» (решение Прикубанского районного суда города Краснодара от 26.01.2012)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1133. Cтихотворение «Грозный царь Иоанн был бояр-подлецов, …», в качестве автора которого указан Анатолий Пугаченков (решение Самарского районного суда города Самары от 26.01.2012);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1134. Текст песни (стихотворение) «Жиды хлебушка не сеют», в качестве автора которого указан Александр Харчиков (решение Самарского районного суда города Самары от 26.01.2012);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1135. Книга «Этнический терроризм» автора Новохатского Сергея Николаевича, отпечатанная ОАО «ИПК „Царицын“», г. Волгоград, 2007 год (решение Советского районного суда города Волгограда от 27.02.2012);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1136. Изображение Александра III в форменном обмундировании с согнутой в локте правой рукой, левая рука заведена за спину, под которым имеется текст «Россия для русских и по-русски!» — Александр III Он националист! А ты?" (решение Муромского городского суда Владимирской области от 31.01.2012);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1137. Изображение (рисунок) шести идущих через пунктирную линию человек представителей различных нерусских национальностей (представителей Кавказа, ближнего востока) на фоне паспорта гражданина РФ, у которых в руках шприц и мешок с надписью «героин», у одного во рту дымящаяся сигарета, в дыме которой содержится текст «марихуана». Один человек еврейской национальности с бородой и косичкой у виска идет впереди с барабаном и дудкой, над которым имеется текст «Интернациональное общество! Открыть границы! Гражданство всем желающим!!!» (решение Муромского городского суда Владимирской области от 31.01.2012);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1138. Изображение флагов Израиля, напротив которого слева текст «Спасибо Евреям которые нас обманывают»; Азербайджана, напротив которого слева текст «Спасибо Азербайджанцам которые продают наркотики»; Ичкерии, напротив которого слева текст «Спасибо Чеченцам которые нас убивают»; России, напротив которого слева текст «Будем Толерантнее?» (решение Муромского городского суда Владимирской области от 31.01.2012);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1139. Изображение человека еврейской национальности, держащего кувшин, из которого выливается жидкость в круглый бассейн. На жидкости имеются слова «комплекс вины, паранойя, раздоры, сомнения, алчность» и другие. На бассейне имеются надписи «семья, наука, искусство, честь, истина» и другие. На изображении имеется текст «И так … каков же был на протяжении минувшего столетия вклад в мировую культуру евреев, этих „великих гуманистов“? Не дай себя одурачить… соседство с евреями губительно для нации!» (решение Муромского городского суда Владимирской области от 31.01.2012);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1140. Изображение фамилий в четыре столбца, отдельные из которых (Абдурахманов Ю. С., Гершман В. Н., Куперман Н. М., Осипян П., Чалидзе Г. А. и другие) зачеркивает карандашом рука человека. Под картинкой текст «Делай как я! Откажись от связи с врагами России!» (решение Муромского городского суда Владимирской области от 31.01.2012);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1141. Изображение человека еврейской национальности с изображением шестиконечной звезды на лбу в сидячем положении летит в сторону таблички с надписью «ISRAEL», из правой руки которого вываливаются денежные банкноты. Снизу изображение человеческой ноги в пятнистых брюках и сапоге. Внизу изображения текст «Гони их прочь!!! Не будет порядка на русской земле, пока жиды сидят в кремле!» (решение Муромского городского суда Владимирской области от 31.01.2012);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1142. Изображение ноги в берцовом ботинке, наступающей на шестиконечную звезду, над картинкой текст «Дави жидов!» (решение Муромского городского суда Владимирской области от 31.01.2012);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1143. Изображение мужчины славянской внешности с поднятой вверх правой рукой, сжатой в кулак. Справа от изображения текст «ДОЛОЙ! инородную мразь» (решение Муромского городского суда Владимирской области от 31.01.2012);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1144. Изображение человека еврейской национальности, внизу которого текст «вечный жид» (решение Муромского городского суда Владимирской области от 31.01.2012);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1145. Интернет ресурс http://www.doloyputinism.ru, содержащий в себе статью «Товарищ трудящийся» (решение Центрального районного суда города Кемерово от 06.02.2012);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1146. Информационный материал под наименованием «Обращение амира Юго-Западного сектора Абу-Хасана» с видеообращением жителя КБР Факова Х. Х., обнаруженный и изъятый в ходе мониторинга МИС Интернет на сайте «www.djamaattakbir.com» (решение Нальчикского городского суда Кабардино-Балкарской Республики от 16.02.2012);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1147. Текст комментария, размещенный на интернет-ресурсе www.Islamdin.tv, от имени (под ником) "№ 13 «Башир» к информационному материалу — «Наставление для колеблющегося в вопросе соучастия в праздниках неверных» (решение Нальчикского городского суда Кабардино-Балкарской Республики от 16.02.2012);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1148. Информационные материалы статьи «WTS — Арийская Цивилизация», размещенной в сети «Интернет» на ресурсах информационного портала "Общество Белые традиции (решение Советского районного суда города Липецка от 13.02.2012);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1149. Печатное издание Руслан Викторович Частий «Степан Бендера. Мифы. Легенды. Действительность» 2007 г. (решение Мещанского районного суда города Москвы от 01.12.2011);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1150. Печатное издание Вiктор Роог «Молодь i нацiоналiзм» 2002 г. (решение Мещанского районного суда города Москвы от 01.12.2011);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1151. Печатное издание «Голодомор 1932—1933 рокiв в Украiнi: Матерiали кримiнальноi справи № 475» (решение Мещанского районного суда города Москвы от 01.12.2011);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1152. Печатное издание Юрiй Шаповал, Володимир Пристайко, Вадим Золотарьов «ЧК — ГПУ — НКВД в Украiнi: особи, факти, документи» 1997 г. (решение Мещанского районного суда города Москвы от 01.12.2011);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1153. Печатное издание Владимир Василенко «Голодомор 1932—1933 годов в Украине как преступление геноцида: правовая оценка» 2009 г. (решение Мещанского районного суда города Москвы от 01.12.2011);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1154. Печатное издание Василь Морочко «Геноцид украiнцiв. Серiя: Голодомори 1932—1933. Голодомор» 2007 г. (решение Мещанского районного суда города Москвы от 01.12.2011);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1155. Печатное издание УНА-УНСО: «Хай ненавидять, аби любили» Кiев Видавництво «ЕВРАЗ1Я» 1996 (решение Мещанского районного суда города Москвы от 01.12.2011);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1156. Информационные материалы статьи «Новые люди и новые времена», размещенной в сети Интернет на ресурсах информационного сайта «РусьИнфо» www.rusinfo.cc/entries/589 (решение Советского районного суда города Липецка от 27.12.2011, определения Советского районного суда города Липецка от 13.02.2012 и от 01.03.2012);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1157. Видеоролик «Скины режут чурок», размещенный на сайте информационно — телекоммуникационной сети «Интернет» «vkontakte.ru» (решение Сыктывкарского городского суда Республики Коми от 03.02.2012);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1158. Информационный материал, размещенный от имени БОРН (боевая организация русских националистов) и начинающийся со слов: «8 декабря в здание управы района „Можайский“ города Москвы была подброшена отрубленная голова оккупанта из Средней Азии» и заканчивающийся словами: «Уличные антифа-хулиганы, мигранты-беспредельщики, журналисты-русофобы, каратели в погонах и мантиях — всех врагов русского движения и русской нации постигнет кара, которую они заслужили. БОРН действует, действуй и ты!», размещенный на Интернет-сайтах www.anticompromat.org и www.nswap.info (решение Никулинского районного суда города Москвы от 21.12.2011);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1159. Информационный материал Воеводина Алексея Михайловича «Моя война. Посвящено Боровикову Дмитрию „Кислому“, размещенный на Интернет-сайте http://www.geroivoli.info (решение Никулинского районного суда города Москвы от 21.12.2011);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1160. Информационный материал „Время героев“, размещенный на Интернет-сайте www.geroivoli.info (решение Никулинского районного суда города Москвы от 21.12.2011);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1161. Информационный материал „Библия скинхэда“, размещенный на Интернет-сайте www.geroivoli.info (решение Никулинского районного суда города Москвы от 21.12.2011);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1162. Информационный материал „Действуй (нсвп риальне одобре!)“, размещенный на Интернет-сайте www.geroivoli.info (решение Никулинского районного суда города Москвы от 21.12.2011);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1163. Книга „Генералы о еврейской мафии“, Г. К. Дубров, Москва, Витязь, 2009 г. (решение Заельцовского районного суда города Новосибирска от 23.11.2011);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1164. Книга „О радиотехнических войсках и не только…“, Григорий Дубров, г. Москва, 2008 г. (решение Заельцовского районного суда города Новосибирска от 23.11.2011)».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1165. Публикация (статья) под наименованием «Война в Нальчике. Дело было не в Бабине», размещенная в сети Интернет на веб-ресурсе «www.livejournal.com — Живой журнал» в персональном блоге пользователя «t1000_fp», доступ к которому осуществляется по ссылке http://t1000-fp.livejournal.com/165584.html (решение Нальчикского городского суда Кабардино-Балкарской Республики от 29.02.2012);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1166. Листовка с надписью «Русы — хозяева русской земли!» (решение Солнечногорского городского суда Московской области от 06.12.2011);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1167. Листовка с надписью «Смерть иудодемократам!» (решение Солнечногорского городского суда Московской области от 06.12.2011);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1168. Видеофайл «НАШ осаживает Подрабинека»,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 19166813» (решение Ленинского районного суда города Саратова от 08.02.2012);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1169. Видеофайл «Великий белый воин и борец за белую Расу и Русь без жидохристиан Дмитрий Боровиков, это песня для тебя, спи спокойно наш герой»,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"http://vkontakte.ru/club19166813» (решение Ленинского районного суда города Саратова от 08.02.2012);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1170. Информационные материалы Л. Рона Хаббарда: «Лекции к курсу ПИН/ПЛ» в составе 9-ти аудиокассет и одной книги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1171. Книга «Что такое саентология?»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1172. Книга «Саентологические идеальные организации. Основная шляпа члена рекомендательного исполнительного совета»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1173. Книга «Саентологические идеальные организации. Курс: что такое организация»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1174. Книга «Статус руководителя один»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1175. книга «Курс руководителя организации» том 0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1176. Книга «Курс „Управление“, том 1, том, 2, том 3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1177. Видеоклип „Рузке Марш 2010 (хватит молчать, действуй, садись на диван и пей водку!)“, размещенный в международной компьютерной сети Интернет на сайте социальной сети www.vkontakte.ru на странице пользователя „Матушка Фотиния“ (решение Канавинского районного суда города Нижнего Новгорода от 27.02.2012);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1178. Видеоклип „Последнее интервью Приморских партизан“, размещенный в международной компьютерной сети Интернет на сайте социальной сети www.vkontakte.ru (решение Канавинского районного суда города Нижнего Новгорода от 07.03.2012);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1179. Листовка с текстом „Я русский. Иммигрант с Кавказа! Ты следующий!“ (решение Устиновского районного суда города Ижевска Удмуртской Республики от 29.02.2012);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1180. Листовка с текстом „Помни, ты всегда прав!“ (решение Устиновского районного суда города Ижевска Удмуртской Республики от 29.02.2012);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1181. Листовка с текстом „282 ЗАПРЕЩАЕТ БЫТЬ РУССКИМ“ (решение Устиновского районного суда города Ижевска Удмуртской Республики от 29.02.2012);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1182. Листовка с текстом „Дави жидов!“ (решение Устиновского районного суда города Ижевска Удмуртской Республики от 29.02.2012);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1183. Видеоматериал „Первое видео где действуют скины“, продолжительностью 2 мин. 21 сек., размещенный на Интернет-странице id 24688690 Интернет-сайта www.vkontakte.ru (решение Кировского районного суда города Курска от 14.03.2012);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1184. Видеоматериал „Правые звучит гордо!!!“, продолжительностью 2 мин. 39 сек., размещенный на Интернет-странице id 24688690 Интернет-сайта www.vkontakte.ru (решение Кировского районного суда города Курска от 14.03.2012);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1185. Видеоматериал „Правда про жидов“, продолжительностью 5 мин. 14 сек., размещенный на Интернет-странице id 24688690 Интернет-сайта www.vkontakte.ru (решение Кировского районного суда города Курска от 14.03.2012);»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1186. Интернет-страница, расположенная по адресу: http://www.hateit.ru/churok-ubivat-nado-a-ne-razgla. (решение Ленинского районного суда города Орска Оренбургской области от 15.03.2012);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1187. Интернет-страница, расположенная по адресу: http://demotivation.me/ agjpzksit8jvpic.html. (решение Ленинского районного суда города Орска Оренбургской области от 15.03.2012);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1188. Интернет-страница, расположенная по адресу: http://demotivation.me/ jkxupzutfj9ppic.html. (решение Ленинского районного суда города Орска Оренбургской области от 15.03.2012);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1189. Интернет-страница, расположенная по адресу: http://demotivation.me/ 69mu4cugq993pic.html. (решение Ленинского районного суда города Орска Оренбургской области от 15.03.2012);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1190. Интернет-страница, расположенная по адресу: http://rko.marsho.net/articl/mashadov.htm (решение Ленинского районного суда города Орска Оренбургской области от 15.03.2012);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1191. Информационные материалы группы «Наш путь Джихад», расположенные на сайте по адресу http://vkontakte.ru/our way jihad в Интернет-ресурсе www.vkontakte.ru (решение Советского районного суда города Липецка от 12.03.2012);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1192. Публикация Мельникова Сергея Федоровича «Рабочая газета» № 5 (5) + (64) от 5 июля 2011 года, отпечатанная по адресу г. Клинцы, пер. Богунского Полка, 4а (решение Клинцовского городского суда Брянской области от 14.03.2012);"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1193. статья «Боб Мэтьюз»,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1194. статья «А есть ли русский фашизм»?",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1195. статья Гасанова Эльчина под названием «Кавказцы в Великой Отечественной войне. (Письма кавказцев)»,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1196. стихотворение «Шёл отряд по берегу. Антифашистская пестня», опубликованное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1197. статья «Погибайте, арийские гои»,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1198. статья «14 слов Дэвида Лэйна»,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1199. Информационный материал в форме текста комментария, размещенного в сети интернет на ресурсе www.Islamdin.tv от имени («под ником») «#15 „Ильшас“» к информационному материалу — «В центре Нальчика уничтожен прикомандированный контрактник» (решение Нальчикского городского суда Кабардино-Балкарской Республики от 26.03.2012).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1200. Журнал «Кирпич» № 4 (решение Вельского районного суда Архангельской области от 28.03.2012);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1201. Брошюра NOWOSK # 1 (решение Вельского районного суда Архангельской области от 28.03.2012);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1202. Брошюра «Болотные огни» (решение Вельского районного суда Архангельской области от 28.03.2012);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1203. Брошюра «Русского национально — освободительного Движения» СТРАТЕГИЯ 2020 (решение Вельского районного суда Архангельской области от 28.03.2012);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1204. Брошюра «Еврейство в музыке» с указанием автора Рихарда Вагнера (решение Вельского районного суда Архангельской области от 28.03.2012);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1205. Всероссийский журнал «Русская правда» № 10А (решение Вельского районного суда Архангельской области от 28.03.2012);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1206. Журнал «Атака» без номера и даты (решение Вельского районного суда Архангельской области от 28.03.2012);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1207. Журнал «Кирпич» № 2 (решение Вельского районного суда Архангельской области от 28.03.2012);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1208. Книга с указанием автора Доброслава «Сказание о цветах». — Издательство Хлынов, 05 (решение Вельского районного суда Архангельской области от 28.03.2012);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1209. Книга с указанием автора Доброслава «Безбожные чудеса живой природы». — Издательство Сфера, г. Харьков, ИТК ВИНИТИ г. Н. Уссурийск, год издания не указан (решение Вельского районного суда Архангельской области от 28.03.2012);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1210. Книга с указанием автора Доброслава «ЗОВ ТУЛЕ». Славянам и германцам — безвестным героям и мученикам нордической идеи посвящается. — «Хлыновский экспрэсс», 06 (решение Вельского районного суда Архангельской области от 28.03.2012);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1211. Книга с указанием автора Доброслава «Промысел Природы и неразумный хомо сапиенс». — Издательство Сфера г. Харьков, ИТК ВИНИТИ, г. Н. Уссурийск, год издания не указан (решение Вельского районного суда Архангельской области от 28.03.2012);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1212. Брошюра «ИМАМ ИСЛАМ НАМАЗ» (автор Мухаммад Салих аль-Мунадххид, редакция имам-хатыба г. Владивостока; Абу Амада Абдуллаха ибн Джамиля) (решение Первомайского районного суда города Владивостока от 06.03.2012);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1213. Брошюра «Акида основы исламского убеждения» (место издания: г. Владивосток, год издания 2006) (решение Первомайского районного суда города Владивостока от 06.03.2012);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1214. Книга «100 советов исламской молодежи» без автора (решение Первомайского районного суда города Владивостока от 06.03.2012);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1215. Книга «Как мы понимаем единобожие» (автор Мухаммад Ахмад Башамил) (решение Первомайского районного суда города Владивостока от 06.03.2012);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1216. Книга «К вопросу об одежде» (автор Маулана Саийдид Абуль Ала Маудуди) (решение Первомайского районного суда города Владивостока от 06.03.2012);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1217. Книга «Отведение сомнений» (автор Мухаммад ибн Сулейман ат-Тамими) (решение Первомайского районного суда города Владивостока от 06.03.2012);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1218. Книга «Во что верит мусульманин» (основные понятия веры в форме простых вопросов и ответов) (решение Первомайского районного суда города Владивостока от 06.03.2012);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1219. Книга «Столпы Ислама и Веры» (автор Мухаммад ибн Джамиль Зину, редактор Мухаммад Абдуллах) (решение Первомайского районного суда города Владивостока от 06.03.2012);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1220. Книга «Вера в предопределение доброе и злое» без автора (решение Первомайского районного суда города Владивостока от 06.03.2012);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1221. Книга «Три принципа и их доказательства» без автора (решение Первомайского районного суда города Владивостока от 06.03.2012);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1222. Брошюра "Хизбут-Тахрирул-Исломий хакида. В русском контексте брошюра называется «О Хизбут-Тахрир ислам и я (исламской партии свобода)» (решение Первомайского районного суда города Владивостока от 06.03.2012);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1223. Текст песни группы «Коловрат» под названием «Честь и кровь», автором и исполнителем которой является Герасимов Денис Андреевич (решение Коминтерновского районного суда города Воронежа от 16.02.2012);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1224. Текст песни группы «Коловрат» под названием «Россия», автором и исполнителем которой является Герасимов Денис Андреевич (решение Коминтерновского районного суда города Воронежа от 16.02.2012);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1225. Текст песни группы «Коловрат» под названием «Нигер, убирайся вон», автором и исполнителем которой является Герасимов Денис Андреевич (решение Коминтерновского районного суда города Воронежа от 16.02.2012);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1226. Текст песни группы «Коловрат» под названием «Арийский Реванш», автором и исполнителем которой является Герасимов Денис Андреевич (решение Коминтерновского районного суда города Воронежа от 16.02.2012);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1227. Текст песни группы «Коловрат» под названием «Московские бритоголовые», автором и исполнителем которой является Герасимов Денис Андреевич (решение Коминтерновского районного суда города Воронежа от 16.02.2012);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1228. Текст песни группы «Коловрат» под названием «Кровь Патриотов», автором и исполнителем которой является Герасимов Денис Андреевич (решение Коминтерновского районного суда города Воронежа от 16.02.2012);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1229. Текст песни группы «Коловрат» под названием «Россия принадлежит Нам», автором и исполнителем которой является Герасимов Денис Андреевич (решение Коминтерновского районного суда города Воронежа от 16.02.2012);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1230. Текст песни группы «Коловрат» под названием «Эра правой руки», автором и исполнителем которой является Герасимов Денис Андреевич (решение Коминтерновского районного суда города Воронежа от 16.02.2012);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1231. Текст песни группы «Коловрат» под названием «Я ненавижу коммунистов», автором и исполнителем которой является Герасимов Денис Андреевич (решение Коминтерновского районного суда города Воронежа от 16.02.2012);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1232. Текст песни группы «Коловрат» под названием «Красный террор», автором и исполнителем которой является Герасимов Денис Андреевич (решение Коминтерновского районного суда города Воронежа от 16.02.2012);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1233. Текст песни группы «Коловрат» под названием «Либерал», автором и исполнителем которой является Герасимов Денис Андреевич (решение Коминтерновского районного суда города Воронежа от 16.02.2012);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1234. Текст песни группы «Коловрат» под названием «Два брата», автором и исполнителем которой является Герасимов Денис Андреевич (решение Коминтерновского районного суда города Воронежа от 16.02.2012);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1235. Текст песни группы «Коловрат» под названием «Синяя болезнь», автором и исполнителем которой является Герасимов Денис Андреевич (решение Коминтерновского районного суда города Воронежа от 16.02.2012);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1236. Текст песни группы «Коловрат» под названием «Слава победе!», автором и исполнителем которой является Герасимов Денис Андреевич (решение Коминтерновского районного суда города Воронежа от 16.02.2012);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1237. Текст песни группы «Коловрат» под названием «Каратель „СС Варяг“ (Song Lyrics), автором и исполнителем которой является Герасимов Денис Андреевич (решение Коминтерновского районного суда города Воронежа от 16.02.2012);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1238. Текст песни группы „Коловрат“ под названием „Штурмовик“, автором и исполнителем которой является Герасимов Денис Андреевич (решение Коминтерновского районного суда города Воронежа от 16.02.2012);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1239. Текст песни группы „Коловрат“ под названием „Хулиганы“, автором и исполнителем которой является Герасимов Денис Андреевич (решение Коминтерновского районного суда города Воронежа от 16.02.2012);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1240. Текст песни группы „Коловрат“ под названием „Герои РОА“, автором и исполнителем которой является Герасимов Денис Андреевич (решение Коминтерновского районного суда города Воронежа от 16.02.2012);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1241. Текст песни группы „Коловрат“ под названием „Белая гвардия ветеранов“, автором и исполнителем которой является Герасимов Денис Андреевич (решение Коминтерновского районного суда города Воронежа от 16.02.2012);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1242. Текст песни группы „Коловрат“ под названием „Белые волки“, автором и исполнителем которой является Герасимов Денис Андреевич (решение Коминтерновского районного суда города Воронежа от 16.02.2012);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1243. Текст песни группы „Коловрат“ под названием „Гордость за расу и нацию“, автором и исполнителем которой является Герасимов Денис Андреевич (решение Коминтерновского районного суда города Воронежа от 16.02.2012);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1244. Текст песни группы „Коловрат“ под названием „Забастовки“, автором и исполнителем которой является Герасимов Денис Андреевич (решение Коминтерновского районного суда города Воронежа от 16.02.2012);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1245. Текст песни группы „Коловрат“ под названием „Качай железо!“, автором и исполнителем которой является Герасимов Денис Андреевич (решение Коминтерновского районного суда города Воронежа от 16.02.2012);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1246. Текст песни группы „Коловрат“ под названием „Коловрат над всем миром“, автором и исполнителем которой является Герасимов Денис Андреевич (решение Коминтерновского районного суда города Воронежа от 16.02.2012);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1247. Текст песни группы „Коловрат“ под названием „Шитскин (S.H.A.K.P.)“, автором и исполнителем которой является Герасимов Денис Андреевич (решение Коминтерновского районного суда города Воронежа от 16.02.2012);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1248. Текст песни группы „Коловрат“ под названием „Никаких шансов для марксистов“, автором и исполнителем которой является Герасимов Денис Андреевич (решение Коминтерновского районного суда города Воронежа от 16.02.2012);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1249. Текст песни группы „Коловрат“ под названием „Народная“, автором и исполнителем которой является Герасимов Денис Андреевич (решение Коминтерновского районного суда города Воронежа от 16.02.2012);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1250. Текст песни группы „Коловрат“ под названием „Наша Страна“, автором и исполнителем которой является Герасимов Денис Андреевич (решение Коминтерновского районного суда города Воронежа от 16.02.2012);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1251. Текст песни группы „Коловрат“ под названием „Рэперы“, автором и исполнителем которой является Герасимов Денис Андреевич (решение Коминтерновского районного суда города Воронежа от 16.02.2012);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1252. Текст песни группы „Коловрат“ под названием „Стара России“, автором и исполнителем которой является Герасимов Денис Андреевич (решение Коминтерновского районного суда города Воронежа от 16.02.2012);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1253. Информационное письмо (текстовый документ), поступившее 29 декабря 2011 года в Департамент топлива, энергетики и регулирования тарифов Ярославской области по электронной почте с электронного адреса „mailto smertputinismu@svergnutputina.ru“, озаглавленное словами: „Все на войну с путинизмом!!!“ (решение Кировского районного суда города Ярославля от 28.03.2012);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1254. Видеоролик „Русский очнись! Против тебя идет война“, размещенный 26.02.2010 г. Евглевским А. С. на интернет-сайте социальной сети „Вконтакте“, имеющий электронный адрес http://vkontakte.ru (решение Промышленного районного суда города Курска от 22.03.2012).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1255. Листовки под заголовком „Ополчимся против разрушителей России!“ (решение Золотухинского районного суда Курской области от 13.04.2012);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1256. Выступление Кебекова А. А., размещенное в международной компьютерной сети Интернет на Интернет сайте www.guraba.info (решение Советского районного суда города Махачкалы Республики Дагестан от 02.04.2012);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1257. Статья под заголовком „Не поддержавший Ислам поддержал куфр“ на интернет сайте „www.hunafa.com“ (решение Майкопского городского суда Республики Адыгея от 19.04.2012);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1258. Статья под заголовком „Великороссам“ на интернет сайте „www.hunafa.com“ (решение Майкопского городского суда Республики Адыгея от 19.04.2012);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1259. Статья под заголовком „Что посеешь — то и пожнешь“ на интернет сайте „www.hunafa.com“ (решение Майкопского городского суда Республики Адыгея от 19.04.2012);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1260. Статья под заголовком „О милиции“ на интернет сайте „www.hunafa.com“ (решение Майкопского городского суда Республики Адыгея от 19.04.2012);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1261. Статья под заголовком „Мирный ли российский народ“ на интернет сайте „www.hunafa.com“ (решение Майкопского городского суда Республики Адыгея от 19.04.2012);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1262. Файл под именем „Люди первой подрасы“ (решение Яльчикского районного суда Чувашской Республики от 03.04.2012);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1263. Файл под именем „Христианство/Мусульманство“ (решение Яльчикского районного суда Чувашской Республики от 03.04.2012);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1264. Файл под именем „Хайрутдин Гиммадеевич Гимадутдинов“ (решение Яльчикского районного суда Чувашской Республики от 03.04.2012);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1265. Файл под именем „В древнем мире все люди говорили“ (решение Яльчикского районного суда Чувашской Республики от 03.04.2012);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1266. Файл под именем „Я удивляюсь и не понимаю“ (решение Яльчикского районного суда Чувашской Республики от 03.04.2012);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1267. Файл под именем „I made a discovery.doc“ (решение Яльчикского районного суда Чувашской Республики от 03.04.2012);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1268. Файл под именем „Truth teres.doc“ (решение Яльчикского районного суда Чувашской Республики от 03.04.2012);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1269. Информационный материал „По поводу новой кондопоги в детском лагере“, распространенный в сети Интернет на сайте http://ogurcova-uchebka.com/blog/ - „Ogurcova на линии“ — статья „По поводу новой кондопоги в детском лагере“, вместе с ее обсуждениями (решение Октябрьского районного суда города Ижевска от 16.03.2012 и определение Октябрьского районного суда города Ижевска от 04.05.2012);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1270. Файл „Адыгея“, в тексте которого имеется высказывание „АРМАВИР только для АДЫГОВ“, расположенный на компакт-диске „SmartTrack“ формата DVD-R с надписью „Сетов“ (решение Успенского районного суда Краснодарского края от 05.04.2012);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1271. Графическая работа Савко Александра Андреевича из серии „Путешествия Микки Мауса по истории искусства“ с евангельским сюжетом „Нагорная проповедь“, размещенная в сети „Интернет“ по электронному адресу www.zdravomyslie.ru (решение Жуковского районного суда Калужской области от 20.12.2011 и определение Судебной коллегии по гражданским делам Калужского областного суда от 14.02.2012).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1272. Информационный материал (графического и текстового форматов) — видеозапись под названием „А Пшехарька“, содержащий видеоизображение двух дерущихся несовершеннолетних девочек под аккомпанемент мусульманской мелодии и звукового сопровождения с текстом следующего содержания: „Аллах над нами, земля под нами, ножи в кармане, вперед мусульмане!“, а также заставку с письменным текстом следующего содержания: „Мусульмане русских в рот е..т“, распространенный с помощью сотовой связи неопределенному кругу лиц (решение Белореченского районного суда Краснодарского края от 14.05.2012);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1273. Видеоматериал „Запрещенная на ТВ социальная реклама в 2010/2“, размещенный в глобальной сети Интернет на сайте www.vkontakte.ru, на странице пользователя сети под ником „Сергей Сопов“ (решение Золотухинского районного суда Курской области от 26.04.2012);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1274. Информационный материал „О, сестры! Ваша очередь — мужчины спят!“, размещенный на Интернет-сайте www.kavkazweb.net (решение Дорогомиловского районного суда города Москвы от 05.03.2012);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1275. Видео-файл: „Рецепт приготовления негра“, размером 3,11 МБ (3 270 656 байт), общей продолжительностью 46 секунд (решение Ленинского районного суда города Курска от 10.04.2012);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1276. Видео-файл: „Смешной хаченок“, размером 6,09 МБ (6 393 856 байт), общей продолжительностью 02 минуты 13 секунд (решение Ленинского районного суда города Курска от 10.04.2012);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1277. Видео-файл: „Реппер“, размером 3,58 МБ (3 758 080 байт), общей продолжительностью 45 секунд (решение Ленинского районного суда города Курска от 10.04.2012);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1278. Видео-файл: „Правда о холокосте“, размером 60,7 МБ (63 744 000 байт), общей продолжительностью 07 минут 02 секунды (решение Ленинского районного суда города Курска от 10.04.2012);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1279. Видео-файл: „Китайское общежитие“, размером 6,09 МБ (6 393 856 байт), общей продолжительностью 25 секунд (решение Ленинского районного суда города Курска от 10.04.2012);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1280. Информационный материал (листовка) под названием „Убей путинского полицая!!!“, который распространяется путем направления на различные адреса электронной почты с интернет-адреса „smertputinismu@smertputinismu.ru“, а также опубликован для свободного доступа на следующих интернет-страницах: „http://community.livejournal.com/_politics_/5298002.htm», “http://blog.imhonet.ru/author/gerbert/post/4851253/», „http://wcb.ru/q/lofiversion/index.php?t25518-50.html», “http://a-o-p.livejournal.com/» (решение Свердловского районного суда города Костромы от 23.04.2012);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1281. Книга Виноградова О. Т. „Древняя Ведическая Русь Основа Сущего“ (Фрагменты из истинной начальной истории славян)»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1282. Книга Авилова В. И. «Боевая система курских кметей. Русский стиль рукопашного боя»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1283. Видеоролик «Истина» (решение Тушинского районного суда города Москвы от 23.04.2012);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1284. Книга «Сады праведных», составитель Имам Мухйи-д-дин Абу Закаийа, 2001 года издания, на 879 страницах, издатель не указан (решение Ленинского районного суда города Оренбурга от 21.03.2012);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1285. Книга Шейхуль Хадис Маудана Мухаммад Закария Кандехлеви (рахматуллахи’алейхи) «ФАЗА’ИЛ ’АМАЛИ», на 372 страницах, год издания и реквизиты издательства не указаны, г. Бишкек (решение Ленинского районного суда города Оренбурга от 21.03.2012);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1286. Книга Османа Нури Топбаша серии «В свете Священного Корана» «История пророков», часть 1, третье издание, на 293 страницах, 2007 года издания, перевод с турецкого Касумов А., Салеев А., издательская группа «Сад» (решение Ленинского районного суда города Оренбурга от 21.03.2012);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1287. Книга Османа Нури Топбаша серии «В свете Священного Корана» «История пророков», часть 2 на 267 страницах, 2006 года издания, перевод с турецкого Касумов А., Салеев А., издательская группа «Сад» (решение Ленинского районного суда города Оренбурга от 21.03.2012);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1288. Книга Османа Нури Топбаша серии «В свете Священного Корана» «История пророков», часть 3 на 355 страницах, 2006 года издания, перевод с турецкого Салеева А., издательская группа «Сад» (решение Ленинского районного суда города Оренбурга от 21.03.2012);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1289. Книга Османа Нури Топбаша серии «В свете Священного Корана» «Пророк Мухаммад Мустафа-1, да благословит его Аллах и приветствует», часть 4, 2-е издание, на 502 страницах, 2008 года издания, перевод с турецкого Разоренова А., издательская группа «Сад» (решение Ленинского районного суда города Оренбурга от 21.03.2012);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1290. Книга Османа Нури Топбаша серии «В свете Священного Корана» «Пророк Мухаммад Мустафа-1, да благословит его Аллах и приветствует», часть 4, на 591 странице, 2006 года издания, перевод с турецкого Разоренова А., издательская группа «Сад» (решение Ленинского районного суда города Оренбурга от 21.03.2012);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1291. Книга Сафи ар-Рахман аль-Мубаракфури «Жизнь Пророка» на 652 страницах, 2008 года издания, издательство «UMMAH» (решение Ленинского районного суда города Оренбурга от 21.03.2012);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1292. Книга Османа Нури Топбаша «Вакф. Благотворительность. Служение.», на 329 страницах, 2007 года издания, перевод с турецкого Кадырова Д., издательская группа «Сад» (решение Ленинского районного суда города Оренбурга от 21.03.2012);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1293. Книга Вейсела Акая «Намаз согласно хадисам и в жизни» из серии «Богослужение», на 128 страницах, 2008 года издания, перевод с турецкого Лейсен Сойлер, издательство ООО «Новый Свет» (решение Ленинского районного суда города Оренбурга от 21.03.2012);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1294. Книга Вейсела Акая «Хадж согласно хадисам и в жизни» из серии «Богослужение», на 136 страницах, 2008 года издания, перевод с турецкого Лейсен Сойлер, издательство ООО «Новый Свет» (решение Ленинского районного суда города Оренбурга от 21.03.2012);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1295. Книга Вейсела Акая «Пост согласно хадисам и в жизни» из серии «Богослужение», на 128 страницах, 2008 года издания, перевод с турецкого Лейсен Сойлер, издательство ООО «Новый Свет» (решение Ленинского районного суда города Оренбурга от 21.03.2012);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1296. Книга Вейсела Акая «Закят согласно хадисам и в жизни» из серии «Богослужение», на 168 страницах, 2008 года издания, перевод с турецкого Лейсен Сойлер, издательство ООО «Новый Свет» (решение Ленинского районного суда города Оренбурга от 21.03.2012);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1297. Книга М.Хикмета Шентюрка «Закят», на 222 страницах, 2008 года издания, перевод с турецкого Исмаилова А., издательство ООО «Новый Свет» (решение Ленинского районного суда города Оренбурга от 21.03.2012);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1298. Книга Р.Хайламаза «Лучшая из женщин Достопочтенная Хадиджа», на 92 страницах, 2008 года издания, перевод с турецкого Багирова Ф., издательство ООО «Новый Свет» (решение Ленинского районного суда города Оренбурга от 21.03.2012);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1299. Книга «Сборник дуа. Джавшан аль-Кабир. Обращения Посланника Аллаха Мухаммада к Всевышнему», на 93 страницах, 2006 года издания, перевод с турецкого Багирова Ф., издательство ООО «Новый Свет» (решение Ленинского районного суда города Оренбурга от 21.03.2012);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1300. Книга Абу Хамид аль-Газали «Весы деяний», на 216 страницах, 2004 года издания, издательский дом «Ансар» (решение Ленинского районного суда города Оренбурга от 21.03.2012);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1301. Книга Ш.Аляутдинова «Путь к вере и совершенству», на 494 страницах, 2002 года издания, издательский фонд «Мира и образования» (решение Ленинского районного суда города Оренбурга от 21.03.2012);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1302. Книга Э.Кулиева «На пути к Корану», на 553 страницах, 2008 года издания, издательство «UMMAH» (решение Ленинского районного суда города Оренбурга от 21.03.2012);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1303. Книга Ибн Хишама «Жизнеописание Пророка Мухаммада», на 652 страницах, 2003 года издания, перевод с арабского Гайнуллина Н. А., издательский дом «УММА» (решение Ленинского районного суда города Оренбурга от 21.03.2012);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1304. Книга «Истории о Пророках от Адама до Мухаммада. Со слов Ибн Касира», на 463 страницах, 2008 года издания, переводчик не указан, издательство «Диля» (решение Ленинского районного суда города Оренбурга от 21.03.2012);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1305. Книга Османа Нури Топбаша «На пике цивилизаций. От эпохи Посланника до наших дней», на 477 страницах, 2008 года издания, перевод с турецкого Кадырова Д., издательская группа «Сад» (решение Ленинского районного суда города Оренбурга от 21.03.2012);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1306. Книга Османа Нури Топбаша «Ислам. Вера. Поклонение», издание второе исправленное, на 298 страницах, 2006 года издания, перевод с турецкого Ибрагимова А., издательская группа «Сад» (решение Ленинского районного суда города Оренбурга от 21.03.2012);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1307. Книга Османа Нури Топбаша «Из сада „Маснави“ Кувшин воды», на 291 странице, 2007 года издания, перевод с турецкого Разоренова А., издательская группа «Сад» (решение Ленинского районного суда города Оренбурга от 21.03.2012);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1308. Книга Шефика Джана «Мевляна Джалаледдин РУМИ. Жизнь, личность, мысли», на 432 страницах, 2008 года издания, перевод с английского Зелениной Л. В., издательство «Новый Свет» (решение Ленинского районного суда города Оренбурга от 21.03.2012);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1309. Книга Омер Челика, Мустафы Озтурка, Мурата Кая «Лучший пример-1 в призыве и воспитании. Самый Прекрасный Человек — да благословит его Аллах и приветствует», на 547 страницах, 2006 года издания, перевод с турецкого Ергазиева А., издательская группа «Новый сад» (решение Ленинского районного суда города Оренбурга от 21.03.2012);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1310. Книга Омер Челика, Мустафы Озтурка, Мурата Кая «Лучший пример-2 в призыве и воспитании. Самый Прекрасный Человек — да благословит его Аллах и приветствует», на 432 страницах, 2007 года издания, перевод с турецкого Ергазиева А., издательская группа «Новый сад» (решение Ленинского районного суда города Оренбурга от 21.03.2012);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1311. Книга Омер Челика, Мустафы Озтурка, Мурата Кая «Лучший пример-3 в призыве и воспитании. Самый Прекрасный Человек — да благословит его Аллах и приветствует», на 374 страницах, 2007 года издания, перевод с турецкого Ергазиева А., издательская группа «Новый сад» (решение Ленинского районного суда города Оренбурга от 21.03.2012);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1312. Книга "40 хадисов имама ан-Навави, на 615 страницах, 2001 года издания, перевод с арабского В.Нирша, издательство Российского Фонда «Ибрагим Бин Абдулазиз Аль Ибрагим» (решение Ленинского районного суда города Оренбурга от 21.03.2012);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1313. Книга Османа Нури Топбаша «Тасаввуф», на 486 страницах, 2008 года издания, перевод с турецкого Ергазиева К., Фиттаева Р., издательская группа «Сад» (решение Ленинского районного суда города Оренбурга от 21.03.2012);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1314. Книга Османа Нури Топбаша «Последний вздох» из серии «Из сада духовности», на 348 страницах, 2007 года издания, перевод с турецкого Кадырова Д., издательская группа «Новый сад» (решение Ленинского районного суда города Оренбурга от 21.03.2012);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1315. Книга Махмуда Денизкушлары «Нравственность мусульманина в хадисах», на 187 страницах, 2007 года издания, перевод с турецкого и арабского Хабибуллин А., Йигит Т., издательская группа «Сад» (решение Ленинского районного суда города Оренбурга от 21.03.2012);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1316. Книга Ахмеда Саима Кылавуза «Исламское вероучение (Акыда)», на 211 страницах, 2007 года издания, перевод с турецкого Разоренова А., издательская группа «Сад» (решение Ленинского районного суда города Оренбурга от 21.03.2012);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 xml:space="preserve"> 1317. Книга Дыйауддина ибн Раджаб Шихабуддина «Уникальное пособие для ищущего знания», на 287 страницах, год издания и реквизиты издательства не указаны (решение Ленинского районного суда города Оренбурга от 21.03.2012);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1318. Книга Османа Нури Топбаша «Несравненная личность для подражания Мухаммад Мустафа, да благословит его Аллах и приветствует», на 197 страницах, 2007 года издания, перевод с турецкого Урманов А., издательская группа «Сад» (решение Ленинского районного суда города Оренбурга от 21.03.2012);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1319. Книга Ф.Байрамовой «Тропою знаний к истине», на 149 страницах, 2007 года издания, издательская группа «Сад» (решение Ленинского районного суда города Оренбурга от 21.03.2012);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1320. книга М.Яшара Кандемира «40 хадисов в рассказах», на 94 страницах, 2007 года издания, перевод с турецкого Хабибуллина Т., издательская группа «Сад» (решение Ленинского районного суда города Оренбурга от 21.03.2012);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1321. Книга М.Яшара Кандемира «Рассказы из уст нашего Пророка», 2-е издание, на 82 страницах, 2007 года издания, перевод с турецкого Хабибуллина Т., издательская группа «Сад» (решение Ленинского районного суда города Оренбурга от 21.03.2012);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1322. Книга С.Хабибуллиной «Истории из Священного Корана», на 133 листах, 2007 года издания, издательская группа «Сад» (решение Ленинского районного суда города Оренбурга от 21.03.2012);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1323. Книга «Дога Китабы» проф. Др. М. Жамал Софуоглу, на 346 страницах, 1995 года издания, переводчик и издательство не указаны (решение Ленинского районного суда города Оренбурга от 21.03.2012);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1324. Книга Ахмеда Саима Кылавуза «Исламское вероучение (Акыда)» 2-е издание, на 222 страницах, 2007 года издания, перевод Разоренова А., издательская группа «Сад» (решение Ленинского районного суда города Оренбурга от 21.03.2012);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1325. Брошюра Османа Нури Топбаша «В атмосфере духовной мудрости. Хадж и Умра», на 103 страницах, 2006 года издания, перевод с турецкого Фиттаева Р., издательская группа «Сад» (решение Ленинского районного суда города Оренбурга от 21.03.2012);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1326. Брошюра Османа Нури Топбаша «Созвездие праведных халифов», на 79 страницах, 2008 года издания, перевод Разоренова А., издательская группа «Сад» (решение Ленинского районного суда города Оренбурга от 21.03.2012);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1327. Брошюра «Курбан», 2-е издание, на 31 странице, 2007 года издания, автор не указан, издательская группа «Сад» (решение Ленинского районного суда города Оренбурга от 21.03.2012);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1328. Брошюра «Истории жизнеописания Посланника Аллаха», серия «Религиозные повествования», книга вторая, составитель Абдель Хамид Джуда ал-Саххар, на 159 страницах, 1992 года издания, ПК «Сантлада» переводчик не указан (решение Ленинского районного суда города Оренбурга от 21.03.2012);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1329. Брошюра Хасана Камила Йылмаза «Повседневная жизнь Пророка Мухаммада — саллаллаху ’алейхи ва саллям», на 101 странице, 2008 года издания, перевод с турецкого Хабибуллина Т., издательская группа «Сад» (решение Ленинского районного суда города Оренбурга от 21.03.2012);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1330. Книга «Введение в ислам (мухтасар ильми-халь)», на 152 страницах, автор, год издания и реквизиты издательства не указаны (решение Ленинского районного суда города Оренбурга от 21.03.2012);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1331. Книга «Введение в ислам (мухтасар ильми-халь)», на 184 страницах, автор, год издания и реквизиты издательства не указаны (решение Ленинского районного суда города Оренбурга от 21.03.2012);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1332. Книга Ф.Гюлена «Сомнения порожденные веком», том первый, на 201 странице, 2005 года издания, перевод с турецкого Байрамовой С. С., Гафарова В., Байрамова З., издательство ООО «Новый свет» (решение Ленинского районного суда города Оренбурга от 21.03.2012);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1333. Книга Ф.Гюлена «Сомнения порожденные веком», том первый, на 191 странице, 2001 года издания, перевод с турецкого Байрамовой С. С., издательство ООО «Новый свет» (решение Ленинского районного суда города Оренбурга от 21.03.2012);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1334. Книга Ф.Гюлена «Сомнения порожденные веком», том второй, на 180 страницах, 2005 года издания, перевод с турецкого Байрамовой С. С., Гафарова В., Байрамова З., издательство ООО «Новый свет» (решение Ленинского районного суда города Оренбурга от 21.03.2012);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1335. Книга Ф.Гюлена «Сомнения порожденные веком», том второй, на 207 страницах, 2001 года издания, перевод с турецкого Байрамовой С. С., издательство ООО «Новый свет» (решение Ленинского районного суда города Оренбурга от 21.03.2012);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1336. Книга Ф.Гюлена «Сомнения порожденные веком», том первый, на 224 страницах, 1999 года издания, перевод с турецкого Байрамовой С. С., издательство KAYNAK (решение Ленинского районного суда города Оренбурга от 21.03.2012);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1337. Книга Ф.Гюлена «Критерии или огни в пути», на 231 странице, 2006 года издания, перевод с турецкого Багирова Ф., издательство ООО «Новый свет» (решение Ленинского районного суда города Оренбурга от 21.03.2012);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1338. Книга Ф.Гюлена «Пророк Мухаммад — венец рода человеческого», том первый, на 345 страницах, 2004 года издания, перевод с турецкого Гафарова В., издательство ООО «Новый свет» (решение Ленинского районного суда города Оренбурга от 21.03.2012);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1339. Книга Ф.Гюлена «Пророк Мухаммад — венец рода человеческого», том второй, на 285 страницах, 2004 года издания, перевод с турецкого Разореновой А., издательство ООО «Новый свет» (решение Ленинского районного суда города Оренбурга от 21.03.2012);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1340. Книга Ф.Гюлена «Жизнь и исламская вера», на 400 страницах, 2006 года издания, перевод с турецкого Багирова Ф., издательство ООО «Новый свет» (решение Ленинского районного суда города Оренбурга от 21.03.2012);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1341. Книга Ф.Гюлена «Вера в потустороннюю жизнь», на 101 странице, 2004 года издания, перевод с турецкого Шакирова К., Николаевой И., Акказиева Р., издательство ООО «Новый свет» (решение Ленинского районного суда города Оренбурга от 21.03.2012);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1342. Книга С.Нурси «Брошюра для больных» из собрания сочинений «Рисале-и Нур», на 76 страницах, 2000 года издания, перевод с турецкого Тамимдарова М. Г. (решение Ленинского районного суда города Оренбурга от 21.03.2012);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1343. Книга С.Нурси «Краткие слова», на 96 страницах, 2000 года издания, переводчик с турецкого не указан (решение Ленинского районного суда города Оренбурга от 21.03.2012);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1344. Книга С.Нурси «Тридцать три окна» из собрания сочинений «Рисале-и Нур», на 93 страницах, 2002 года издания, перевод с турецкого Ирсал М. (решение Ленинского районного суда города Оренбурга от 21.03.2012);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1345. Брошюра «Рассказы из Корана», 1-е издание, на 90 страницах, 2006 года издания, издательская группа «Сад» (решение Ленинского районного суда города Оренбурга от 21.03.2012);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1346. Книга «Крепость мусульманина. Из слов поминания Аллаха, встречающихся в Коране и сунне», собрал и подготовил к изданию Саид Бин Али Бин Вакф Аль-Кахтани, издание пятое исправленное и дополненное, на 254 страницах, перевод Нирши А., год издания и реквизиты издательства не указаны (решение Ленинского районного суда города Оренбурга от 21.03.2012);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1347. Книга «Крепость мусульманина. Из слов поминания Аллаха, встречающихся в Коране и сунне», собрал и подготовил к изданию Саид Бин Али Бин Вакф Аль-Кахтани, издание пятое исправленное и дополненное, на 254 страницах, перевод Нирши А., 2001 год издания, издательство Благотворительного фонда «Саид Бин Абдулазиз Аль Ибрагим» в г. Казани (решение Ленинского районного суда города Оренбурга от 21.03.2012);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1348.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на 414 страницах, перевод Нирши А., 2007 года издания, издательство «Умма» (решение Ленинского районного суда города Оренбурга от 21.03.2012);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1349. Статьи турецких авторов, переведенные на русский язык, издательство «Новый свет», опубликованные в журнале «Новые грани» № 3 за апрель-май 2005 года (решение Ленинского районного суда города Оренбурга от 21.03.2012);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1350. Лист с текстом формата А4 с подзаголовком "Что нужно знать вступающему в организацию света — «Нурджулар»? (решение Ленинского районного суда города Оренбурга от 21.03.2012);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1351. Лист формата А4 с подзаголовком «Письмо из могилы» (решение Ленинского районного суда города Оренбурга от 21.03.2012);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1352. Cтатья "II Всероссийский съезд национально-патриотического фронта «Память», опубликованная в газете «Память» № 2 (37), 2005 года (решение Замоскворецкого районного суда города Москвы от 27.02.2012);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1353. Видеоролик «Казнь пяти оккупантов НС-бойцами.flx»,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1354. Видеоролик «Скины.flx»,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1355. Видеоролик «С новым годом 2010 поздравьте чурок.flx»,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1356. Видеоролик «Скинхеды жестоко наказывают хачей.flx»,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1357. Международное объединение «Кровь и Честь» («Blood and Honour/Combat18», «B&amp;H», «BandH») (решение Верховного Суда Российской Федерации от 29.05.2012);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1358. Видеофайл «Гелаевский спецназ», расположенный на компакт-диске «SONY» формата CD-R с надписью «Наров» (решение Успенского районного суда Краснодарского края от 05.04.2012);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1359. Видеофайл «Кавказ и фашизм», расположенный на компакт-диске «SONY» формата CD-R с надписью «Наров» (решение Успенского районного суда Краснодарского края от 05.04.2012);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1360. Файл с изображениями «ОСТАРОЖНО», расположенный на компакт-диске «SONY» формата CD-R с надписью «Наров» (решение Успенского районного суда Краснодарского края от 05.04.2012);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1361. Статья «Обращение к мусульманам, проживающим на территории России и стран СНГ», составленная Яхья-булгари и размещенная в международной компьютерной сети Интернет на сайте http://seyfullah.tauhid.biz/ (решение Дзержинского районного суда Калужской области от 04.05.2012);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1362. Информационный материал, опубликованный в общественно-политической газете «Карачаево-Балкарский мир» номер 2 (73) 2009 года под названием «Кого и зачем возрождать?», отпечатанный в ОАО "Издательство «Кавказская здравница» г. Минеральные Воды, тираж 2000 экземпляров (решение Черкесского городского суда Карачаево-Черкесской Республики от 20.03.2012);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1363. Информационный материал — видеофайл под названием «Обращение амира Северо-Восточного сектора вилайата КБК Абдуль Малика»,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14.05.2012);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1364. Информационный материал — текстовый файл под названием «Джихад в Кабарде, Балкарии и Карачае: идеи, векторы, перспективы», размещенный в информационно-телекоммуникационной сети Интернет на сайте www.djamaattakbir.com (решение Нальчикского городского суда Кабардино-Балкарской Республики от 14.05.2012);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1365. Видеоматериал «Тест на искушение христианства. ПРАВДОЗОР против псевдохристианства. (Уже запрещенный ролик)» (решение Курганского городского суда Курганской области от 10.05.2012);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1366. Видеоматериал «Талмуд о неевреях» (решение Курганского городского суда Курганской области от 10.05.2012);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1367. Видеоматериал «Русский марш 2010-х… (пора действовать)» (решение Курганского городского суда Курганской области от 10.05.2012);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1368. Фотографии из фотоальбомов, размещенных на Интернет-ресурсе http://vkontakte.ru/id25080872#/seitovss: фотографии № 26, 32, 38, 51, 83 в фотоальбоме «Демы — 3», фотографии № 3, 4, 13 в фотоальбоме «Национальное самосознание», фотография № 2 в фотоальбоме «Тайное станет явным», фотографии № 4, 5, 13, 14, 20, 23, 46 в фотоальбоме «Картинки», фотографии № 1, 2, 3 в фотоальбоме «Поднимай стяги» (решение Курганского городского суда Курганской области от 10.05.2012);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1369. Видеоматериалы «Русский, очнись!» и «Акция», размещенные 16 октября 2010 года и 29 октября 2010 года в глобальной сети Интернет на сайте www.vkontakte.ru, на странице пользователя сети под ником «Лыков Александр» (решение Золотухинского районного суда Курской области от 03.04.2012 и апелляционное определение судебной коллегии по гражданским делам Курского областного суда от 13.06.2012);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1370. Информационный материал «живая и уже неживая госсийская элита», размещенный в сети Интернет на сайте s-mahat.ru (решение Воткинского районного суда Удмуртской Республики от 05.06.2012);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1371. Информационный материал «Метизация (гибридизация) — убийство Высшей расы и предательство предков», размещенный в сети Интернет на сайте s-mahat.ru (решение Воткинского районного суда Удмуртской Республики от 05.06.2012);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1372. Информационный материал «Расовая гигиена-главное условие инегрального совершенства», размещенный в сети Интернет на сайте s-mahat.ru (решение Воткинского районного суда Удмуртской Республики от 05.06.2012);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1373. Информационный материал «„Прожидовленная (уже неживая) госсийская элита“», размещенный в сети Интернет на сайте s-mahat.ru (решение Воткинского районного суда Удмуртской Республики от 05.06.2012);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1374. Информационный материал «прожидовленная церковь», размещенный в сети Интернет на сайте s-mahat.ru (решение Воткинского районного суда Удмуртской Республики от 05.06.2012);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1375. Информационный материал «Условия паразитирования», размещенный в сети Интернет на сайте s-mahat.ru (решение Воткинского районного суда Удмуртской Республики от 05.06.2012);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1376. Информационный материал «Необходимость коловрата-свастики: как Русских убивают в России», размещенный в сети Интернет на сайте s-mahat.ru (решение Воткинского районного суда Удмуртской Республики от 05.06.2012);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1377. Интернет-ресурс (сайт): http://www.islamdin.biz/ - «Официальный сайт муджахидов Объеденного Вилайята Кабарды, Балкарии и Карачая» (решение Интинского городского суда Республики Коми от 08.06.2012 и определение Интинского городского суда Республики Коми от 21.06.2012);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1378. Статья «Аналитический обзор современного национального казачьего движения в зарубежье», опубликованная в газете «Казачий взгляд» № 1 (145) за январь 2010 года (решение Обнинского городского суда Калужской области от 06.03.2012 и определение Калужского областного суда от 19.06.2012);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1379. Музыкальное произведение и текст песни «Россия для чурок» (решение Кромского районного суда Орловской области от 13.06.2012);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1380. Книга Насира ибн Хамада Аль-Аммара «Дружба и непричастность в исламе» (Саудовская Аравия-Баку: Шарг-Гарб, 1996) (решение Советского районного суда г. Астрахани от 28.05.2012);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1381. Книга Ерчака В. М. «Слово и Дело Ивана Грозного» издание третье, исправленное и дополненное — М.: Фонд развития и поддержки следственных органов; журн. «Национальная безопасность и геополитика России», 2009. — 680 с. (определение Судебной коллегии по гражданским делам Калужского областного суда от 06.06.2012);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1382. Интернет-ресурс (сайт): http://kavkazinform.com/ - «Исламское информационно-аналитическое интернет издание Имарата Кавказ» (решение Интинского городского суда Республики Коми от 06.06.2012);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1383. Книга Османа Нури Топбаш «Пророк Мухаммед Мустафа-1» серия 4, издательская группа «Сад», г. Москва 2006 г., 591 страница (решение Соль-Илецкого районного суда Оренбургской области от 28.05.2012);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1384. Книга Османа Нури Топбаш «Пророк Мухаммед Мустафа-2» серия 5, издательская группа «Сад», г. Москва 2007 г., 722 страницы (решение Соль-Илецкого районного суда Оренбургской области от 28.05.2012);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1385. Книга Абу Хамид аль-Газали «Наставление правителям», издательский дом «Ансар», Москва, 2008 г., 334 страницы (решение Соль-Илецкого районного суда Оренбургской области от 28.05.2012);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1386. Книга «Мухтасар», «Учебное пособие, обеспечивающее необходимыми занятиями по Исламу» Духовного управления мусульман Украины, г. Киев, 2004 г., 84 страницы (решение Соль-Илецкого районного суда Оренбургской области от 28.05.2012);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1387. Книга Шейха Хасана Хильми Афанди, «Хуласат-Уль-Адаб Лиман арада фатх-аль», «Сущность этики для желающих открыть врата познания Аллаха», г. Махачкала, 2005 г., издание 2-е, 128 страниц (решение Соль-Илецкого районного суда Оренбургской области от 28.05.2012);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1388. Книга Абду-ль-Азиз Аль Абдуль-ли-Лятыф «Правильное поведение и очищение души» издательство «Мир», Екатеринбург, 2009 г., 118 страниц (решение Соль-Илецкого районного суда Оренбургской области от 28.05.2012);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1389. Видеоматериал «Скины в поезде 2», размещенный на интернет-сайте «Вконтакте», имеющий электронный адрес http://vkontakte.ru решение Промышленного районного суда города Курска от 11.05.2012);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1390. Видеофайл «oi skin-head.avi», размером 518 Мб, содержащий русскоязычную видеозапись — видеоролик с песней, общей продолжительностью 2 мин. 23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города Курска от 12.05.2012);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1391. Видеоролик под названием «Моджахеды, Шахиды, чечня», размещенный 22 апреля 2009 г. в международной компьютерной сети «Интернет» на информационной странице http://smotri.com/video/view/?id=v9417287e73 сайта smotri.com (решение Ленинского районного суда города Саранска Республики Мордовия от 03.05.2012);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1392. Текст комментариев, размещенных в сети интернет на ресурсе «www.odnoklassniki.ru» от имени («под ником») «АБДУЛЬ-ДЖАБАР КАВКАЗ» к информационному материалу — «Призываю всех истинных мусульман Кабардино-Балкарской Республики уничтожать колдунов, свидетелей Иеговы и наркобаронов» (решение Нальчикского городского суда Кабардино-Балкарской Республики от 26.06.2012);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1393. Информационные материалы, размещенные на интернет-сайте http://vdagestan.com, являющемся официальным информационным ресурсом Вилайята Дагестан международной организации «Имарат Кавказ» («Кавказский Эмират») (решение Новоуренгойского городского суда Ямало-Ненецкого автономного округа от 20.04.2012);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1394. Информационный материал «Караджич — герой сербского народа!», размещенный в сети Интернет на сайте http://www.km.ru (решение Бутырского районного суда города Москвы от 15.03.2012);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1395. Статья под названием «Война есть война», автором которой является «Ахмад» и комментарии к ней, опубликованные в период с 29.03.2012 по 16.04.2012 года на сайте http://www.hunafa.com решение Магасского районного суда Республики Ингушетия от 08.06.2012);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1396. Информационный материал — видеофайл под названием «Обращение амира Юго-Восточного сектора вилайата КБК Хамзата»,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26.06.2012 и определение Нальчикского городского суда Кабардино-Балкарской Республики от 16.07.2012);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1397. Книга «Озарение. С. Зиярова Возвращаясь из будущего» (решение Набережночелнинского городского суда Республики Татарстан от 02.05.2012);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1398. Журнал «Звезда Селенной» № 3 (45) май 2009 (решение Набережночелнинского городского суда Республики Татарстан от 02.05.2012);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1399. Журнал «Звезда Селенной» № 4/10 июль 2003 (решение Набережночелнинского городского суда Республики Татарстан от 02.05.2012);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1400. Журнал «Звезда Селенной» № 1/31 январь 2007 (решение Набережночелнинского городского суда Республики Татарстан от 02.05.2012);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1401. Журнал «Звезда Селенной» № 2/32 март 2007 (решение Набережночелнинского городского суда Республики Татарстан от 02.05.2012);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1402. Журнал «Звезда Селенной» № 4/40 июль 2008 (решение Набережночелнинского городского суда Республики Татарстан от 02.05.2012);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1403. Журнал «Звезда Селенной» № 4 июль 2002 (решение Набережночелнинского городского суда Республики Татарстан от 02.05.2012);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1404. Журнал «Звезда Селенной» № 2 март 2002 (решение Набережночелнинского городского суда Республики Татарстан от 02.05.2012);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1405. Информационный материал — видеообращение под названием «Краткое обращение амира Абу-Хасана», обнаруженный и изъятый в ходе мониторинга информационно-телекоммуникационной сети Интернет на сайте «www.djamaattakbir.com» (решение Нальчикского городского суда Кабардино-Балкарской Республики от 26.06.2012);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1406. Статья «Заявление командования муджахидов Вилаята Галг1айче» и комментарии к ней, опубликованные в период с 4 мая 2012 года по 12 мая 2012 года на сайте http://hunafa.com (решение Магасского районного суда Республики Ингушетия от 15.06.2012);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1407. Статья «Заявление командования муджахидов Вилаята Галг1айче» и комментарии к ней, опубликованные в период с 5 марта 2012 года по 16 марта 2012 года на сайте http://hunafa.com (решение Магасского районного суда Республики Ингушетия от 15.06.2012);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1408. Интернет-ресурс (сайт): http://milleti-ibrahim.info/ru/ - «Азербайджанское исламское независимое информационное издание» на русском языке (решение Интинского городского суда Республики Коми от 19.06.2012);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1409. Независимое православно-патриотическое издание «Русь православная» (решение Куйбышевского районного суда города Санкт-Петербурга от 21.03.2012);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1410. http://www.ispovednik.com./veroispovedanie-rospc/ (решение Первомайского районного суда города Кирова Кировской области от 02.05.2012);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1411. http://www.ispovednik.com./veroispovedanie-rospc-i (решение Первомайского районного суда города Кирова Кировской области от 02.05.2012);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1412. http://www.ispovednik.com./veroispovedanie-rospc-ii (решение Первомайского районного суда города Кирова Кировской области от 02.05.2012);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1413. http://www.ispovednik.com./veroispovedanie-rospc-iii (решение Первомайского районного суда города Кирова Кировской области от 02.05.2012);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1414. http://www.ispovednik.com./veroispovedanie-rospc-iv (решение Первомайского районного суда города Кирова Кировской области от 02.05.2012);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1415. http://www.ispovednik.com./veroispovedanie-rospc-v (решение Первомайского районного суда города Кирова Кировской области от 02.05.2012);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1416. http://www.ispovednik.com./veroispovedanie-rospc-vi (решение Первомайского районного суда города Кирова Кировской области от 02.05.2012);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1417. http://www.ispovednik.com./veroispovedanie-rospc-vii (решение Первомайского районного суда города Кирова Кировской области от 02.05.2012);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1418. http://www.ispovednik.com./prilozenie-no-1 (решение Первомайского районного суда города Кирова Кировской области от 02.05.2012);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1419. http://www.ispovednik.com./prilozenie-no-2 (решение Первомайского районного суда города Кирова Кировской области от 02.05.2012);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1420. Информационный материал — так называемая лекция И. И. 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1а», длительностью 32 минуты 34 секунды (решение Вахитовского районного суда города Казани Республики Татарстан от 12.04.2012);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1421. Информационный материал — так называемая лекция И. И. 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1б», длительностью 32 минуты 09 секунд (решение Вахитовского районного суда города Казани Республики Татарстан от 12.04.2012);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1422. Информационный материал — так называемая лекция И. И. 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2», длительностью 1 час 04 минуты 09 секунд (решение Вахитовского районного суда города Казани Республики Татарстан от 12.04.2012);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1423. Информационный материал — так называемая лекция И. И. 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3», длительностью 1 час 04 минуты 08 секунд (решение Вахитовского районного суда города Казани Республики Татарстан от 12.04.2012);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1424. Информационный материал — так называемая лекция И. И. 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4», длительностью 1 час 04 минуты 19 секунд (решение Вахитовского районного суда города Казани Республики Татарстан от 12.04.2012);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1425. Информационный материал — так называемая лекция И. И. 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5», длительностью 1 час 04 минуты 15 секунд (решение Вахитовского районного суда города Казани Республики Татарстан от 12.04.2012);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1426. Информационный материал — так называемая лекция И. И. 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6», длительностью 31 минута 59 секунд (решение Вахитовского районного суда города Казани Республики Татарстан от 12.04.2012);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1427. Интернет-ресурс (сайт) http:/czeczenia-rus.blog.onet.pl/ — «Serwis Emiratu Kaukaskiego» (Сервис Имарат Кавказ) (решение Усть-Куломского районного суда Республики Коми от 27.06.2012);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1428. Интернет-ресурс (сайт): http://vdagestan.com/ - «Официальный сайт Вилайята Дагестан» (решение Интинского городского суда Республики Коми от 19.06.2012);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1429. видеофайл формата mp4 «Русские националисты..mp4», размещенный в сети Интернет на электронной странице http://vkontakte.ru/id4595303 (решение Ленинградского районного суда города Калининграда от 10.04.2012);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1430. видеофайл формата mp4 «Русские Скины..mp4», размещенный в сети Интернет на электронной странице http://vkontakte.ru/id4595303 (решение Ленинградского районного суда города Калининграда от 10.04.2012);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1431. видеофайл формата mp4 «Русские парни против хачей РУССКИЕ СИЛА..mp4», размещенный в сети Интернет на электронной странице http://vkontakte.ru/id4595303 (решение Ленинградского районного суда города Калининграда от 10.04.2012);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1432. видеофайл формата mp4 «Русский Скинхед против толпы Хачей..mp4», размещенный в сети Интернет на электронной странице http://vkontakte.ru/id4595303 (решение Ленинградского районного суда города Калининграда от 10.04.2012);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1433. видеофайл формата mp4 «Русский очнись..mp4», размещенный в сети Интернет на электронной странице http://vkontakte.ru/id4595303 (решение Ленинградского районного суда города Калининграда от 10.04.2012);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1434. видеофайл формата mp4 «Скины..mp4», размещенный в сети Интернет на электронной странице http://vkontakte.ru/id4595303 (решение Ленинградского районного суда города Калининграда от 10.04.2012);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1435. видеофайл формата mp4 «Скинхед vs Азер.mp4», размещенный в сети Интернет на электронной странице http://vkontakte.ru/id4595303 (решение Ленинградского районного суда города Калининграда от 10.04.2012);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1436. видеофайл формата mp4 «убили ни за что…за нацию Русски, я восхищаюсь его мужеством.mp4», размещенный в сети Интернет на электронной странице http://vkontakte.ru/id4595303 (решение Ленинградского районного суда города Калининграда от 10.04.2012);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1437. видеофайл формата mp4 «СМЕРТЬ хачам.mp4», размещенный в сети Интернет на электронной странице http://vkontakte.ru/id4595303 (решение Ленинградского районного суда города Калининграда от 10.04.2012);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1438. видеофайл формата mp4 «Дети сраных гор.mp4», размещенный в сети Интернет на электронной странице http://vkontakte.ru/id4595303 (решение Ленинградского районного суда города Калининграда от 12.04.2012);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1439. видеофайл формата mp4 «Московские бритоголовые.mp4», размещенный в сети Интернет на электронной странице http://vkontakte.ru/id4595303 (решение Ленинградского районного суда города Калининграда от 12.04.2012);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1440. видеофайл формата mp4 «SkinHead aka Jagdstaffel.mp4», размещенный в сети Интернет на электронной странице http://vkontakte.ru/id4595303 (решение Ленинградского районного суда города Калининграда от 12.04.2012);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1441. видеофайл формата mp4 «Рабы, сосите пиво..mp4», размещенный в сети Интернет на электронной странице http://vkontakte.ru/id4595303 (решение Ленинградского районного суда города Калининграда от 12.04.2012);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1442. видеофайл формата mp4 «скин хед герл..mp4», размещенный в сети Интернет на электронной странице http://vkontakte.ru/id4595303 (решение Ленинградского районного суда города Калининграда от 12.04.2012);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1443. видеофайл формата mp4 «Германские скинхеды.. mp4», размещенный в сети Интернет на электронной странице http://vkontakte.ru/id4595303 (решение Ленинградского районного суда города Калининграда от 12.04.2012);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1444. видеофайл формата mp4 «Mein Kampf.mp4», размещенный в сети Интернет на электронной странице http://vkontakte.ru/id4595303 (решение Ленинградского районного суда города Калининграда от 12.04.2012);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1445. видеофайл формата mp4 «ПравыйМалый — Посвящение в скинхеды -)..mp4», размещенный в сети Интернет на электронной странице http://vkontakte.ru/id4595303 (решение Ленинградского районного суда города Калининграда от 12.04.2012);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1446. видеофайл формата mp4 «Драка в армии, Русские против хачей.mp4», размещенный в сети Интернет на электронной странице http://vkontakte.ru/id4595303 (решение Ленинградского районного суда города Калининграда от 12.04.2012);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1447. видеофайл формата mp4 «Ребята русские..mp4», размещенный в сети Интернет на электронной странице http://vkontakte.ru/id4595303 (решение Ленинградского районного суда города Калининграда от 12.04.2012);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1448. видеофайл формата mp4 «вот так нахуй.mp4», размещенный в сети Интернет на электронной странице http://vkontakte.ru/id4595303 (решение Ленинградского районного суда города Калининграда от 12.04.2012);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1449. Информационный материал — «Балкария для балкарцев … и Москва для них же, родимых», размещенный в глобальной телекоммуникационной сети Интернет на ресурсе (сайте), расположенном по электронному адресу: www.politklub.ru, опубликованный от имени зарегистрированного 23.03.2011 на данном сайте пользователя «Данила Согрина» (решение Нальчикского городского суда Кабардино-Балкарской Республики от 07.02.2012);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1450. Книга Юрия Мухина «За державу обидно!» (решение Серпуховского городского суда Московской области от 13.06.2012);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1451. Видеозапись с текстовым сопровождением "Вся правда о русских! / АКАБ «Кибуц 69», размещенная на странице на имя «Elizabeth Takalachutzeka» в социальной сети интернет на сайте «В контакте» (решение Бердского городского суда Новосибирской области от 02.04.2012);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1452. Информационные материалы — газета «Пасха Третьего Рима» № 1073—1074, 2010 г. (решение Абаканского городского суда Республики Хакасия от 22.06.2012);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1453. Информационные материалы «Непокоримый Кавказ», размещенные на Интернет-ресурсе http://www muslim-ru.com/lib/nepokorimy_ kavkaz.doc. (решение Пролетарского районного суда города Ростова-на-Дону от 14.06.2012);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1454. Интернет-ресурс (сайт): http://abror.info/ - «Информационное агентство Вилайята ГIалгIайче» (решение Интинского городского суда Республики Коми от 22.06.2012).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1455. Информационный материал — DVD диск с фильмом компании HUDAMEDIA лекция Халида Ясина «Чуждые» (решение Ленинского районного суда города Краснодара от 18.06.2012);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1456. Информационный материал — книгу Григория Климова «Божий народ» под общей редакцией В. Л. Миронова (решение Динского районного суда Краснодарского края от 04.05.2012 и апелляционное определение Краснодарского краевого суда от 07.08.2012);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1457. Статусы, размещенные пользователем «УМАР КБК» в информационно-телекоммуникационной сети Интернет на сайте «www.odnoklassniki.ru» (решение Нальчикского городского суда Кабардино-Балкарской Республики от 12.07.2012);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1458. Текстовые фрагменты, фотографии с текстами-комментариями и графические изображения с подписями, опубликованные в виде гипертекста, размещенные на странице социальной компьютерной сети «Вконтакте» http://vkontakte.ru/id81169264 (решение Кировского районного суда города Уфы Республики Башкортостан от 03.07.2012);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1459. Интернет сайт http://baboons.narod.ru (решение Ленинского районного суда города Саранска Республики Мордовия от 18.07.2012);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1460. Информационный материал под названием «Западло…» автор «Аслан Магомадов ИА „ХУНАФА“», размещенный в сети интернет на ресурсе «www.djamaattakbir.com» (решение Майского районного суда Кабардино-Балкарской Республики от 09.07.2012);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1461. Статьи «Подчинение мусульманина приказам Аллаха», опубликованные в выпусках газеты «МиякИнформ» № 34 (85) от 25 сентября 2010 года (стр. 3) и № 37 (88) от 16 октября 2010 года (стр. 3) (решение Миякинского районного суда Республики Башкортостан от 07.06.2012);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1462. Фотография № 59 в разделе «309 фотографий», выполненная в виде изображения отделенной от туловища головы мертвого мужчины и подписи под ним «Хороший кавказец мертвый кавказец», опубликованная в международной компьютерной сети «Интернет» на интернет-странице пользователя «Андрей Хворост» по электронному адресу: http://vk.com/hvorost_detka, созданной на сайте социальной интернет-сети «ВКонтакте» по электронному адресу: http://vk.com (решение Ленинского районного суда города Саранска Республики Мордовия от 17.07.2012);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1463. Книга «Тайны управления человечеством или Тайны глобализации» том 1, том 2 — автор Петров Константин Павлович, Москва, НОУ «Академия управления», 2008 (решение Заельцовского районного суда города Новосибирска от 04.05.2012);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1464. Тексты, размещенные Ивановым Кириллом Константиновичем 09.04.2009 года на персональной интернет-странице по адресу: http://www.vkontakte.ru/id17763900 в разделе «Стена» (решение Ленинского районного суда города Оренбурга от 09.07.2012); сообщения, размещенные Ивановым Кириллом Константиновичем 09.11.2009 года на персональной странице по адресу: http://www.vkontakte.ru/id17763900 в разделе «Статусы» (решение Ленинского районного суда города Оренбурга от 09.07.2012); тексты, размещенные Ивановым Кириллом Константиновичем 11.08.2010 года на персональной интернет-странице по адресу: http://my.mail.ru/mail/nazi1488orenburg в разделе «Статусы» (решение Ленинского районного суда города Оренбурга от 09.07.2012);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1465. Книга А. Н. Севостьянова «Россия для русских!» Третья сила: русский национализм на авансцене истории" под издательством «Книжный мир» (решение Майкопского районного суда Республики Адыгея от 26.07.2012);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1466. Видеоролик пропагандистского характера под названием «репер»,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пропагандистского характера под названием «хач»,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пропагандистского характера под названием «Лезгинка»,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1467. Книга Николы Королева «Числа праведности» (решение Олонецкого районного суда Республики Карелия от 19.07.2012);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1468. Брошюра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крови)» под издательством «Русская правда» — 2000" (решение Майкопского районного суда Республики Адыгея от 26.07.2012);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1469. Видеоматериал «Саид Абу Саад в прошлом Александр Тихомиров отвечает критикам» (решение Ленинского районного суда города Уфы Республики Башкортостан от 29.05.2012);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1470. Листовка «Последние пожелания Иванам» с текстом (решение Стерлитамакского городского суда Республики Башкортостан от 05.07.2012);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1471. Статья под названием «Айрат Дильмухаметов продолжает борьбу в сибирской тюрьме» (решение Орджоникидзевского районного суда города Уфы Республики Башкортостан от 19.06.2012); статья под заголовком «До последней капли крови!» (решение Орджоникидзевского районного суда города Уфы Республики Башкортостан от 19.06.2012); статья под названием «Обращение к башкирам и не только» (решение Орджоникидзевского районного суда города Уфы Республики Башкортостан от 19.06.2012);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1472. Видеоматериал «Саид Абу Саад (аль Бурятии)» (решение Ленинского районного суда города Уфы Республики Башкортостан от 29.05.2012 и определение Ленинского районного суда города Уфы Республики Башкортостан от 20.07.2012);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1473. Интернет-ресурс (сайт): http:/guraba.info/ — «Независимое информационно-аналитическое издание Вилаята Дагестан» (решение Интинского городского суда Республики Коми от 19.06.2012);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1474. Интернет-ресурс (сайт): http://soprotivlenie.marsho.net/ - «Сопротивление» (решение Интинского городского суда Республики Коми от 23.07.2012);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1475. Книга Кулиева Э. Р. «На пути к Корану» — «Абилов, Зейналов и сыновья», 2003 г.(решение Куйбышевского районного суда города Омска от 12.07.2012 и определение Куйбышевского районного суда города Омска от 10.08.2012);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1476. Интернет-ресурс (сайт): http://haamash.wordpress.com/ - «Новости Ичкерии. Чеченская Республика Ичкерия» (решение Интинского городского суда Республики Коми от 26.07.2012); Интернет-ресурс (сайт): http://archive.is/20121225213332/jamagat.wordpress.com/ - "Сайт информационного агентства «Джамагъат» — ИА «Джамагъат» (решение Интинского городского суда Республики Коми от 26.07.2012);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1477. Книга Сейида Кутба «Будущее принадлежит исламу» (М. Издательство «Сантлада», 1993) (решение Красноярского районного суда Астраханской области от 28.08.2012);книга Абдуль Азиза Ар-Раййиса «Нарушение единобожия» (Издательский дом «Свет Ислама», 2008) (решение Красноярского районного суда Астраханской области от 28.08.2012);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1478. Книга «От Русичей к Россиянам», третье издание, автор Демин В. М., издательство ООО «Русская Правда», г. Москва, 2007 год (решение Центрального районного суда города Волгограда от 25.07.2012);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1479. Информационный ресурс http://www.radosvet.net, расположенный в глобальной сети Интернет и размещенные на нем материалы (решение Самарского районного суда города Самары от 18.07.2012);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1480. DVD диск с видеофильмом «Дело-88» (решение Ленинского районного суда города Оренбурга от 26.07.2010);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1481. DVD диск с видеофильмом «Очистим наш дом» (решение Ленинского районного суда города Оренбурга от 26.07.2010);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1482. Книга «Скины, Русь пробуждается», автор Д. Нестеров (решение Ленинского районного суда города Оренбурга от 26.07.2010);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1483. Книга «Германский национал-социализм», автор Русаков В. (решение Ленинского районного суда города Оренбурга от 26.07.2010);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1484. Журнал «Отвертка» № 9 за 2000 год (решение Ленинского районного суда города Оренбурга от 26.07.2010);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1485. Журнал «Отвертка» № 6 за 1999 год (решение Ленинского районного суда города Оренбурга от 26.07.2010);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1486. Журнал «Bulldog» № 6 июль 1998 год (решение Ленинского районного суда города Оренбурга от 26.07.2010);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1487. Копия книги «Вся правда о холокосте», автор Марк Вебер (решение Ленинского районного суда города Оренбурга от 26.07.2010);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1488. Копия брошюры «Катехизм Русского в России», под редакцией П. И. Кузнецова, А. Н. Сенвастьянова, Б. П. Шведова (решение Ленинского районного суда города Оренбурга от 26.07.2010);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1489. Копия повести «Борьба», автор Д. Честный (решение Ленинского районного суда города Оренбурга от 26.07.2010);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1490. Копия книги «Английская болезнь», автор Билл Буфолд (решение Ленинского районного суда города Оренбурга от 26.07.2010);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1491. Копия книги «Расология наука о наследственных качествах людей», автор В. Б. Авдеев (решение Ленинского районного суда города Оренбурга от 26.07.2010);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1492. Брошюра «Русь пробуждается во мраке или Вторжение 88!», автор Василий Духофф (решение Ленинского районного суда города Оренбурга от 26.07.2010);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1493. Брошюра «Велесова книга», перевод Б. Клесеня (решение Ленинского районного суда города Оренбурга от 26.07.2010);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1494. Брошюра «Записки о ритуальных убийствах», автор В. И. Даль (решение Ленинского районного суда города Оренбурга от 26.07.2010);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1495. Брошюра «Катехизис еврея в СССР», автор В. Степин (решение Ленинского районного суда города Оренбурга от 26.07.2010);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1496. Брошюра «Протоколы сионских мудрецов» (решение Ленинского районного суда города Оренбурга от 26.07.2010);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1497. Брошюра «Бритоголовая культура», автор СЧ. Беликов (решение Ленинского районного суда города Оренбурга от 26.07.2010);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1498. Брошюра «Народное ополчение на полях информационной войны», автор В. Задерей (решение Ленинского районного суда города Оренбурга от 26.07.2010);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1499. Журнал с названием «Под ноль, музыкальный журнал реальной альтернативы» № 4 (решение Ленинского районного суда города Оренбурга от 26.07.2010);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1500. Всероссийская газета русского национально-освободительного движения «Русская правда», выпуск № 25 за 2002 год (решение Ленинского районного суда города Оренбурга от 26.07.2010);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1501. Газета «Арка-им» выпуск № 20 июнь 7508 (2000) год (решение Ленинского районного суда города Оренбурга от 26.07.2010);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1502. Газета «За русское дело» выпуск № 1 (133), 2006 год (решение Ленинского районного суда города Оренбурга от 26.07.2010);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1503. Газета «Русский фронт» спецвыпуск № 2 (26) 2006 г. (решение Ленинского районного суда города Оренбурга от 26.07.2010);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1504. Газета «Знание власть!» выпуск № 5 (274) февраль 2006 г. (решение Ленинского районного суда города Оренбурга от 26.07.2010);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1505. Газета «Союз офицеров» выпуск № 2 (81) февраль 2006 г. (решение Ленинского районного суда города Оренбурга от 26.07.2010);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1506. Газета «Русская правда» выпуск № 41-42 2006 г. (решение Ленинского районного суда города Оренбурга от 26.07.2010);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1507. Брошюра под названием «Это должен знать русский» (решение Ленинского районного суда города Оренбурга от 26.07.2010);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1508. Газета «Наша сторона», № 1 (11) за 2002 г. (решение Ленинского районного суда города Оренбурга от 26.07.2010);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1509. Газета «Я русский» (решение Ленинского районного суда города Оренбурга от 26.07.2010);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1510. Газета «Эра России» (решение Ленинского районного суда города Оренбурга от 26.07.2010);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1511. Брошюра «субботнее безумие» (решение Ленинского районного суда города Оренбурга от 26.07.2010);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1512.Информационные видео и фотоматериалы, размещенные в информационно-телекоммуникационной сети «Интернет» по адресам: http://vkontakte.ru/video50777990_141480124; http://vkontakte.ru/video50777990_138161598; http://vkontakte.ru/video50777990_1381615940; http://vkontakte.ru/video50777990_138160905; http://vkontakte.ru/video50777990_137839883; http://vkontakte.ru/video50777990_137462206; http://vkontakte.ru/video50777990_136783966; http://vkontakte.ru/id90206929#/album93733856_120846310 (решение Кировского районного суда города Иркутска от 04.06.2012);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1513. Текст статьи "На сайте открылся раздел «Цели для атак» от 23.06.2011 года, размещенной по электронному адресу: http://blackblocg.info/tseli-dlya-atak (решение Мещанского районного суда города Москвы от 03.08.2012);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1514. Текст статьи "Как сжечь буржуйскую тачку и не попасться: советы начинающим от коллектива «13 негритят» от 14.02.2011 года, размещенной по электронному адресу: http://blackblocg.info/metody-i-taktiki/provedenie-aktsij (решение Мещанского районного суда города Москвы от 03.08.2012);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1515. Текст статьи «Городские партизаны атаковали точечную стройку в Ясенево» от 09.04.2011 года, размещенной по электронному адресу: http://blackblocg.info/protestnye-dejsviya/93-gorodskie-partizany-atakovali-tochechnuyu-zastrojku-v-yasenevo (решение Мещанского районного суда города Москвы от 03.08.2012);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1516. Текст статьи «Подрыв анархистами поста ДПС на 22 км МКАД 07.06.2011» от 07.06.2011 года, размещенной по электронному адресу: http://blackblocg.info/protestnye-dejstviya/122-podryv-anarkhistami-posta-dps-na-22-km-mkad-070611 (решение Мещанского районного суда города Москвы от 03.08.2012);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1517. Текст статьи «Новые акции ELF в Подмосковье» от 14.06.2011 года, размещенной по электронному адресу: http://blackblocg.info/protestnye-dejstviya/125-novye-aktsii-elf-v-podmoskove (решение Мещанского районного суда города Москвы от 03.08.2012);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1518. Текст, состоящий из 176 датированных заметок, размещенных в обратном хронологическом порядке с 06.02.2012 года по 26.04.2010 года, который начинается со слов «В ночь с 2 на 3 февраля была подожжена приемная Единой России в г. Фрязино» и оканчивается словами «Персонажи в сером с козырьками на фуражках здесь совершенно излишни», размещенный по электронному адресу: http://blackblocg.info (решение Мещанского районного суда города Москвы от 03.08.2012);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1519. Информационные материалы статья «Предстоящие выборы и будущая революция.», размещенная в сети Интернет на ресурсах информационного справочного портала «Город 48» бkju «Ъ» (www mygorod48 ru\peopl\user3413\blog\6087) (решение Советского районного суда города Липецка от 04.07.2012);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1520. Брошюра Гладкий В. Н. «Жиды» (решение Ленинского районного суда города Владивостока Приморского края от 17.05.2012);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1521. Интернет-ресурс (сайт): http://soprotivlenie.marsho.net/ - «Сопротивление» (решение Интинского городского суда Республики Коми от 08.08.2012);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1522. Видеоролик «Zlaya Rossiya.240.mp4», размещенный в социальной сети «В контакте» (http://vk.com/), информационно-телекоммуникационной сети Интернет (решение Печенгского районного суда Мурманской области от 13.08.2012);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1523. Аудиозапись «HorssAction.mp3», размещенная в социальной сети «В контакте» (http://vk.com/), информационно-телекоммуникационной сети Интернет (решение Печенгского районного суда Мурманской области от 13.08.2012);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1524. Статья «Покажи мне свой язык, и я скажу — кто ты», опубликованная в газете «Взятка» № 5 (29) от 04.05.2011 года (апелляционное определение Судебной коллегии по гражданским делам Верховного Суда Чувашской Республики от 25.07.2012);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1525. Материалы, размещенные на Интернет-сайте www.ns-wp.ws, в статье: Приложение № 1 «До последней капли крови» (решение Южно-Сахалинского городского суда Сахалинской области от 13.07.2012);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1526. Материалы, размещенные на Интернет-сайте www.ns-wp.ws, в статье: Приложение № 3 «Уволочь за собой в Ад.» (решение Южно-Сахалинского городского суда Сахалинской области от 13.07.2012);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1527. Материалы, размещенные на Интернет-сайте www.ns-wp.ws, в статье: Приложение № 4 «Война уже идет» (решение Южно-Сахалинского городского суда Сахалинской области от 13.07.2012);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1528. Материалы, размещенные на Интернет-сайте www.ns-wp.ws, в статье: Приложение № 5 «Неукротимая воля» (решение Южно-Сахалинского городского суда Сахалинской области от 13.07.2012);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1529. Статья «Насильники, прикрываясь ОМОНом, расстреливали безоружных казаков», опубликованная в № 2 (42) газеты «Русская жизнь» 05.12.2010 (решение Ворошиловского районного суда города Ростова-на-Дону от 21.05.2012 и апелляционное определение Судебной коллегии по гражданским делам Ростовского областного суда от 26.07.2012);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1530. Комментарий к видеоролику под названием: «В Башкирии курица снесла яйцо с надписью „Аллах“, выложенный на интернет-адресе: http://bashtube.ru/users/user334181, и его текст (содержание) (решение Орджоникидзевского районного суда города Уфы Республики Башкортостан от 07.08.2012);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1531. Публикация Сергея Мельникоффа „Письмо камикадзе или почему дочь журналиста выбрала для жизни Японию“ (решение Кировского районного суда города Омска от 09.08.2012);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1532. Видеоролик „СС Сахалин“ (решения Южно-Сахалинского городского суда от 16.08.2012);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1533. Информационный материал „Сибирское братство. Третий крестный путь России“ (решение Центрального районного суда города Новосибирска от 29.08.2008 и определение Центрального районного суда города Новосибирска от 01.10.2008);</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1534. Газета „Казачья Русь“ № 1 за октябрь 2010 года, учредителем которой является „Кубанская казачья войсковая национальная автономия“ (издатель и главный редактор: Куралесин А. Д.), в тексте которой содержатся высказывания, направленные на возбуждение ненависти либо вражды, а также на унижение человеческого достоинства лиц (групп лиц) по признакам отношения к определенной национальности, высказывания, направленные на возбуждение ненависти либо вражды у лиц, принадлежащих к русской национальности, к группам лиц кавказской национальностей, а также на унижение человеческого достоинства групп лиц по признакам отношения к кавказским национальностям (армян, чеченцев, карачаевцев, черкесов) (решение Армавирского городского суда Краснодарского края от 31.07.2012);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1535. Сайт, расположенный по электронному адресу: http:www.rusimperia.info/news/id9045.html, на котором расположен информационный портал „Русского имперского движения“ (решение Беляевского районного суда Оренбургской области от 20.08.2012);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1536. Книга Абу Мухаммада Асым аль-Максиди „Религия Ибрахима и призыв пророка и посланников и методы, с помощью которых тираны искажают суть Призыва и уводят с этого пути Призывающих“ (решение Ленинского районного суда города Ярославля от 12.07.2012);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1537. Книга „Программа патриотического движения России“, автор В. В. Обрежа, М., 2006, 115 л. (решение Норильского городского суда в районе Кайеркан города Норильска Красноярского края от 04.07.2012);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1538. Информационные материалы „Вестник воинов Христовых № 18. Сергиев Посад“ (решение Люблинского районного суда города Москвы от 19.06.2012);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1539. Фотографии с изображениями и нецензурными текстами в социальной сети „В контакте“ в группе „Национал-Патриоты Читы“ под ником „Александр Прохоров“ информационно-телекоммуникационной сети Интернет (решение Центрального районного суда города Читы от 23.08.2012);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1540. Интернет-сайт http://www.shamilonline.org и информационные материалы, размещенные на нем (решения Туймазинского районного суда Республики Башкортостан от 27.04.2012, Новоуренгойского городского суда Ямало-Ненецкого автономного округа от 16.08.2012, Усть-Куломского районного суда Республики Коми от 30.08.2012, Печорского городского суда Республики Коми от 11.10.2012);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1541. Информационный материал — листовка с текстом „Мы вернулись“ (решение Первомайского районного суда города Ижевска Удмуртской Республики от 18.06.2012);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1542. Информационный материал — листовка с текстом „Накорми шафку асфальтом“ (решение Первомайского районного суда города Ижевска Удмуртской Республики от 18.06.2012);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1543. Видеоролик: „русские националисты вершат правосудие. 18+“ (решение Кировского районного суда города Томска от 20.09.2012);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1544. Видеоролик: „Слава Руси. От сердца к солнцу!“ (решение Кировского районного суда города Томска от 20.09.2012);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1545. Видеоролик: „FORMAT 18“ (решение Кировского районного суда города Томска от 20.09.2012);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1546. Книга „Последнее путешествие. Подарок для мусульманской девушки“ (Киев, Издательство Всеукраинской Ассоциации общественных организаций „Альраид“, ответственный за выпуск — Тарек Эль-Рафей) (решение Кировского районного суда города Астрахани от 29.08.2012);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1547. Информационный материал под наименованием: „СТРОЙ ШАРИАТ душой“, размещенный в сети Интернет на ресурсе „www.djamaatakbir.com“ (решение Нальчикского городского суда Кабардино-Балкарской Республики от 11.07.2012);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1548. Книга „Разъяснения к книге единобожия шейха Мухаммада ибн Сулеймана Ат-Тамими/ Здравое слово (Шейх Абд Ар-Рахман Наср Ас Сади) Озарение от славного/ Баку 1998“ (решение Ленинского районного суда города Новороссийска от 14.08.2012);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1549. Книга „Мухаммад (мир ему и благословение) естественный преемник Христа/ перевод: Мухаммад Абдуллах/Баку 1997“ (решение Ленинского районного суда города Новороссийска от 14.08.2012);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1550. Видеофайл, имеющий имя „Железная воля — белые шнурки“, размер 334 Мб, формата „.avi“, общей продолжительностью 02 мин. 51 сек., размещенный в сети Интернет в открытом для неограниченного круга лиц доступе (решение Петрозаводского городского суда Республики Карелия от 19.09.2012);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1551. Материалы „Орда“ и „Записки Басурманина“, размещенные в Интернет-ресурсах http://litbash.sitecity.ru и http://highness.sitecity.ru (решение Чишминского районного суда Республики Башкортостан от 28.04.2012);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1552. Материалы статей и комментарии к ним, распространяемые в сети Интернет неизвестными лицами под псевдонимами „Иван Мзымтин“ и „Дмитрий Савельев“, размещенных на сайтах: www.vnrf.org/obrashenie_trudyashimsya; www.vnrf.org/sorvat_pseudovibori; www.vnrf.org/ubey_policaya; www.vnrf.org/ne priznavat putinistskuyu vlast; www.doloyputinizm. livejournal.com (решение Центрального районного суда города Сочи Краснодарского края от 27.08.2012);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1553. Видеоматериалы, размещенные на Интернет-ресурсе http://vkontakte.ru/id6161885 „Сергей Приходько“: „Русский бунт“. Погромы в Москве. (15 декабря 2010)»; «Беспредел в России ДПНИ ТВ — толерантность?» и «ДПНИ ТВ»; «ты гори гори гори жидяра йо хо хо»; «Останкино 18.12»; «…смотреть всем»; «а вы осуждаете скинхедов»; «Зог ТВ»; «Русское сопротивление»; «Кадр из фильма РОССИЯ 88»; «АСАВ»; «Банда Москвы», а также аудиозапись: Аудиозапись 1 «TAZ — Грачи Улетели, Хачи прилетели» (решение Курганского городского суда от 29.08.2012);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1554. Интернет-ресурс http://vk.com%7Cid22702754#/id65375869 (решение Октябрьского городского суда Республики Башкортостан от 04.07.2012);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1555. Интернет — ресурс http://www.minjust./net и содержащиеся на нем информационные материалы (решение Самарского районного суда города Самары от 13.08.2012);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1556. Интернет — ресурс http://www.rabidshare.info и содержащиеся на нем информационные материалы (решение Самарского районного суда города Самары от 13.08.2012);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1557. Статья Бокина Василия Николаевича «Остановить геноцид», размещенная в газете «Наш голос» № 1 (2) за июль 2009 года (решение Инзенского районного суда Ульяновской области от 21.08.2012 и апелляционное определение Судебной коллегии по гражданским делам Ульяновского областного суда от 23.10.2012);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1558. Интернет-ресурс "http://vkontakte.ru/id31316210» с наименованием «Олег Shultz 14/88 Кузнецов» (решение Стерлитамакского городского суда Республики Башкортостан от 10.04.2012);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1559. Видеоролик (видеоматериал) с названием: «Вся правда о жидах. Смотреть обязательно!!!» (решение Центрального районного суда города Новосибирска от 19.09.2012);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1560. Видеоролик (видеоматериал) с названием: «Вся „правда“ о жидо бандеровцах!!!!!!» (решение Центрального районного суда города Новосибирска от 19.09.2012);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1561. Видеоролик (видеоматериал) с названием: «Ж» (решение Центрального районного суда города Новосибирска от 19.09.2012);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1562. Видеоролик (видеоматериал) с названием: «Жидовский песах» (решение Центрального районного суда города Новосибирска от 19.09.2012);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1563. Видеоролик (видеоматериал) с названием: «Правда о жидах и евреях. Антидеза. Антисемитизм» (решение Центрального районного суда города Новосибирска от 19.09.2012);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1564. Графическое изображение: «Берл Лазар смотрит на тебя…» (решение Центрального районного суда города Новосибирска от 19.09.2012);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1565. Графическое изображение: «Вот загадка для детей…» (решение Центрального районного суда города Новосибирска от 19.09.2012);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1566. Графическое изображение: «Доказательства холокоста…» (решение Центрального районного суда города Новосибирска от 19.09.2012);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1567. Графическое изображение: «Гоям читать вредно…» (решение Центрального районного суда города Новосибирска от 19.09.2012);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1568. Графическое изображение: «Русский не пей…» (решение Центрального районного суда города Новосибирска от 19.09.2012);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1569. Графическое изображение: «Убивай с комфортом…» (решение Центрального районного суда города Новосибирска от 19.09.2012);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1570. Графическое изображение: «Докажите обратное?» (решение Центрального районного суда города Новосибирска от 19.09.2012);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1571. Графическое изображение: «Дело сделано!» (решение Центрального районного суда города Новосибирска от 19.09.2012);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1572. Графическое изображение: «Тут побывали евреи» (решение Центрального районного суда города Новосибирска от 19.09.2012);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1573. Графическое изображение: «Смерть жидам» (решение Центрального районного суда города Новосибирска от 19.09.2012);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1574. Информационные материалы "Наша потребность в джихаде 2 — «Попытка стереть джихад», размещенные на Интернет-ресурсе http://tawba.info/ru/index.php?newsid=140 (решение Пролетарского районного суда города Ростова-на-Дону от 06.07.2012);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1575. Информационный материал «Все на войну с путинизмом!!!», размещенный на Интернет-сайте www.vnrf.org (решение Мещанского районного суда города Москвы от 03.08.2012);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1576. Информационный материал «Уничтожайте магистральные газо- и нефтепроводы!!!», размещенный на Интернет-сайте www.vnrf.org (решение Мещанского районного суда города Москвы от 03.08.2012);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1577. Информационный материал «Обращение Центрального Бюро Всероссийского Народно-Революционного Фронта по итогам выборов в Государственную Думу 4 декабря 2011 г.», размещенный на Интернет-сайте www.vnrf.org (решение Мещанского районного суда города Москвы от 03.08.2012);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1578. Информационный материал «Сорвать проведение антинародной олимпиады в Сочи!!!», размещенный на Интернет-сайте www.vnrf.org (решение Мещанского районного суда города Москвы от 03.08.2012);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1579. Информационный материал «Убей путинского полицая!!!», размещенный на Интернет-сайте www.vnrf.org (решение Мещанского районного суда города Москвы от 03.08.2012);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1580. Информационный материал «Сорвать антинародные псевдовыборы!!!», размещенный на Интернет-сайте www.vnrf.org (решение Мещанского районного суда города Москвы от 03.08.2012);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1581. Информационный материал «Обращение Центрального Бюро Всероссийского Народно-Революционного Фронта от 11 августа 2011 г. к Трудящимся России», размещенный на Интернет-сайте www.vnrf.org (решение Мещанского районного суда города Москвы от 03.08.2012);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1582. Интернет-сайт www.vnrf.org (решение Мещанского районного суда города Москвы от 03.08.2012);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1583. Информационный материал «Рассказ узбека гастарбайтера», размещенный на сайте: http://via-midgard.info/blogs/14546-rasskaz-uzbeka-gastarbajtera.html (решение Центрального районного суда города Красноярска от 29.06.2012 и определение Центрального районного суда города Красноярска от 28.09.2012);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1584. Информационный материал «Сценарий резни русских от старого узбека. Послесловие», размещенный на сайте: http://oper-v-zakone.livejournal.com/81601.html#cutidi (решение Центрального районного суда города Красноярска от 29.06.2012 и определение Центрального районного суда города Красноярска от 28.09.2012);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1585. Информационный материал «Запрет на использование иностранной рабочей силы на территории РФ», размещенный на сайте: http://my.mail.ru/my/external_link= http%3a%2f%2 fgoodwin — hunters.livejournal.com%2fl6387.html (решение Центрального районного суда города Красноярска от 29.06.2012 и определение Центрального районного суда города Красноярска от 28.09.2012);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1586. Документальный фильм «Дорога в МИР или Правда жизни», размещенный в социальной сети «Интернет» (решение Центрального районного суда города Новосибирска от 31.07.2012);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1587. Материалы сайта «Нуррудин-инфо» («Nuruddin-info») — http://www.nuruddin-info.blogspot.com/ (решение Печорского городского суда Республики Коми от 11.10.2012);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1588. Интернет-сайт www.blackblocg.info (решение Мещанского районного суда города Москвы от 17.09.2012);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1589. Информационный материал «Невинность мусульман» («Невинность ислама»), размещенный в сети Интернет по адресу: www.youtube.com/watch?v=uiBcdZfsaS8 (решение Тверского районного суда города Москвы от 01.10.2012);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1590. Видеофильм «Проклятие Турции (полная версия)», размещенный на Интернет-ресурсе http://youtube.com/watch?v=BCwkRcDlo2k&amp;feature=related. (решение Жигулевского городского суда Самарской области от 29.08.2012);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1591. Аудиозапись — фонограмма, обнаруженная 11.10.2011 в сети Интернет на сайте «В Контакте» на странице пользователя «Илья Белоусов» по адресу: http://vkontakte.ru/id67446493 «Аргентина — Шире шаг» (решение Новоильинского районного суда г. Новокузнецка Кемеровской области от 11.09.2012);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1592. Аудиозапись — фонограмма, обнаруженная 11.10.2011 в сети Интернет на сайте «В Контакте» на странице пользователя «Илья Белоусов» по адресу: http://vkontakte.ru/id67446493 «Железный Порядок — 88» (решение Новоильинского районного суда г. Новокузнецка Кемеровской области от 11.09.2012);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1593. Аудиозапись — фонограмма, обнаруженная 11.10.2011 в сети Интернет на сайте «В Контакте» на странице пользователя «Илья Белоусов» по адресу: http://vkontakte.ru/id67446493 «Железный Порядок — Солдат» (решение Новоильинского районного суда г. Новокузнецка Кемеровской области от 11.09.2012);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1594. Созданная Никифоровым Алексеем Петровичем статья «Обращение сопротивления к узбекской диаспоре», размещенная в сети Интернет в открытой общедоступной группе «Правовые Чебоксары» социальной сети «В контакте» по электронному адресу: http://vk.com/club26908647 (решение Московского районного суда г. Чебоксары Чувашской Республики от 10.09.2012);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1595. Информационный материал — листовка «Исповедь узбека-гастарбайтера» (решение Кузьминского районного суда г. Москвы от 17.09.2012); 1596. Книга автора Пруссакова В. А. «Гитлер без лжи и мифов», изданная ЗАО «Книжный мир» в 2008 г. (решение Останкинского районного суда г. Москвы от 11.07.2012);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1597. Информационный материал «Иллюзий больше нет, осталась реальность», расположенный в Интернет-ресурсе www.rusinfo.cc (решение Правобережного районного суда города Липецка от 27.08.2012);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1598. Информационный материал «Записки мимоходом (продолжение)», расположенный в Интернет-ресурсе www.rusinfo.cc (решение Правобережного районного суда города Липецка от 27.08.2012);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1599. Информационный материал «Русская стая. Белое возмездие», расположенный в Интернет-ресурсе www.rusinfo.cc (решение Правобережного районного суда города Липецка от 27.08.2012);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1600. Информационный материал «Сокол. Обращение к Русскому человеку», расположенный в Интернет-ресурсе www.rusinfo.cc (решение Правобережного районного суда города Липецка от 27.08.2012);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1601. Брошюра «Язычество как волшебство» автор Доброслав (Добровольский Алексей Александрович), издание второе, исправленное, издательство ОАО «Дом печати — ВЯТКА», 2004 год, г. Киров, 32 стр. (решение Норильского городского суда Красноярского края от 13.08.2012);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1602. Текст песни группы «Shtandart» под названием «Борись», начинающейся со слов «Наш легион — не помойная яма», и заканчивающейся словами «Кавказ должен быть белям»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1603. Текст песни группы «Влок» под названием «За Русь!!!», начинающейся со слов «Ворон пирует на нашей земле», и заканчивающейся словами «За Русь!»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1604. Текст песни группы «Лютень» под названием «9 мая», начинающейся со слов «Девятое мая — день победы», и заканчивающейся словами «И вас, вас отравят прямо здесь и сейчас»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1605. Статьи под заголовками «Обращение русского мусульманина из Вазиристана», «Обращение русского муджахида», стихи «Где работает шайтан?», «Под куфром», «Один из трех», «Мусе и Абдур-Рахману посвящается», размещенные Чернышевым А. В. под именем «Амин русский муслим» на сайтах «islam Umma.com», www.guraba.com, www.djihadpoetry.com (решение Октябрьского районного суда г. Краснодара от 18.09.2012);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1606. 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12:57 «Война» (решение Кировского районного суда г. Иркутска от 04.09.2012);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1607. 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12:58 «Дети Сварога» (решение Кировского районного суда г. Иркутска от 04.09.2012);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1608. 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13:00 «True till death (верный до смерти)» (решение Кировского районного суда г. Иркутска от 04.09.2012);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1609. Информационный текстовой материал, который был размещен в информационно-телекоммуникационной сети «Интернет» по адресу: http://vkontakte.ru/notes.php?id=26531492 - 05 февраля 2011 года в 12:23 «Цитаты» (решение Кировского районного суда г. Иркутска от 04.09.2012);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1610. 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21:15 «Демиург Насилия» (решение Кировского районного суда г. Иркутска от 04.09.2012);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1611. 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21:18 «Хаос Как начало новой власти» (решение Кировского районного суда г. Иркутска от 04.09.2012);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1612. 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21:19 «Мы» (решение Кировского районного суда г. Иркутска от 04.09.2012);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1613. 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21:20 «Новая раса» (решение Кировского районного суда г. Иркутска от 04.09.2012);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1614. 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21:21 «Кровавый Рассвет» (решение Кировского районного суда г. Иркутска от 04.09.2012);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1615. Информационный текстовой материал, который был размещен в информационно-телекоммуникационной сети «Интернет» по адресу: http://vkontakte.ru/note26531492_10279381 - 21 ноября 2010 года в 18:27 «Размышления» (решение Кировского районного суда г. Иркутска от 04.09.2012);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1616. Информационный текстовой материал, который был размещен в информационно-телекоммуникационной сети «Интернет» по адресу: http://vkontakte.ru/note26531492_10301007 - 28 ноября 2010 года в 1:15 «Мы ваш страх» (решение Кировского районного суда г. Иркутска от 04.09.2012);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1617. Информационный текстовой материал, который был размещен в информационно-телекоммуникационной сети «Интернет» по адресу: http://vkontakte.ru/note26531492_10301018 - 28 ноября 2010 года в 1:21 «Ситуация» (решение Кировского районного суда г. Иркутска от 04.09.2012);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1618. Информационный текстовой материал, который был размещен в информационно-телекоммуникационной сети «Интернет» по адресу: http://vkontakte.ru/note26531492_10320938 - 03 декабря 2010 года в 22:31 «Ярость» (решение Кировского районного суда г. Иркутска от 04.09.2012);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1619. Информационный текстовой материал, который был размещен в информационно-телекоммуникационной сети «Интернет» по адресу: http://vkontakte.ru/note26531492_10354640 - 13 декабря 2010 года в 0:45 «Об отрицательных сторонах НС» (решение Кировского районного суда г. Иркутска от 04.09.2012);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1620. Информационный текстовой материал, который был размещен в информационно-телекоммуникационной сети «Интернет» по адресу: http://vkontakte.ru/note26531492_10451764 - 08 января 2011 года в 1:01 «Шоубизнес» (решение Кировского районного суда г. Иркутска от 04.09.2012);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1621. Информационный текстовой материал, который был размещен в информационно-телекоммуникационной сети «Интернет» по адресу: http://vkontakte.ru/note26531492_10451880 - 08 января 2011 года в 1:28 «Речь Богов» (решение Кировского районного суда г. Иркутска от 04.09.2012);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1622. Книга Мустафы аль-Буга, Мухйи-д-дин Мисту, «40 хадисов имама ан-Навиви», Казань, без года издания, 615 страниц (решение Соль-Илецкого районного суда Оренбургской области от 28.05.2012);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1623. Видеоролик под названием «ЗА НАРОД И ПРОТИВ ПРЕДАТЕЛЯ ПУТИНА В. В.»,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1624. Видеоролик под названием «ПРЕЗИДЕНТ 2012 г. ПРОТИВ ПУТИНА В. В.mp.4»,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1625. Видеоролик под названием «О ГЕРОЯХ ПРИМОРЬЯ.mp4»,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1626. Статья «Обращение РОД „Мехк-Кхел“ к Президенту Медведеву», опубликованная 3 мая 2012 года на сайте http:ingushetiyaru.org (решение Магасского районного суда Республики Ингушетия от 29.05.2012);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1627. Листовка с текстом под заголовком «Россия — в руках предателей» (решение Ленинского районного суда г. Барнаула Алтайского края от 02.10.2012, определение Ленинского районного суда г. Барнаула Алтайского края от 05.12.2012, решение Заводского районного суда г. Орла от 29.10.2012, решение Центрального районного суда г. Тюмени от 27.09.2012);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1628. Сайт http://archive.is/20130407055249/ansardin.wordpress.com/ (решение Октябрьского районного суда г. Ставрополя от 24.09.2012);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1629. Сайт по электронному адресу: http//alstrangers.livejournal.com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1630. Статья «Абу ат-Танвир», электронный адрес http//alstrangers.livejournal.com/13740.html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1631. Статья «Замечательное объявление», электронный адрес http//alstrangers.livejournal.com/85127.html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1632. Статья «Заявление муджахидов» в связи с дислокацией в ВД новых бандгрупп фсб и мвд", электронный адрес http//alstrangers.livejournal.com/86355.html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1633. Статья «Письмо автономной группы муджахидов вилайята КБК ИК», электронный адрес http//alstrangers.livejournal.com/89058.html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1634. Фото с изображением человека с маской, одетого в черную кофту с капюшоном, в контексте с надписями «Бери топор встречай гостей с гор», «Долой! Инородную мразь», а также надписи «Новогодняя Акция — принеси голову хача, и получи нож подарок», обнаруженные в социальной сети «ВКонтакте» под ником «Виктор Герц» информационно-телекоммуникационной сети Интернет (решение Центрального районного суда г. Читы от 06.09.2012);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1635. Статья В. С. Мирзаянова «Татарская национальная идея и идеология» от 9 марта 2012 года, размещенная на сайте общественно-политической, информационной газеты «Татар, уян!» по адресу Интернет-ресурса http://tatar-gazeta.ru (решение Бирского районного суда Республики Башкортостан от 18.09.2012);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1636. Журнал «Русский хозяин № 4» Русские и Российское государство" (решение Майкопского районного суда Республики Адыгея от 03.10.2012);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1637. Книга Иванова А. М. «Рассветы и сумерки арийских богов. Расовое религиоведение» под издательством «Библиотека расовой мысли» (решение Майкопского районного суда Республики Адыгея от 03.10.2012);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1638. Информационный материал, размещенный в Интернете на сайте http://nrnews.ru/news/?id=42386 (IP 95.153.168.81) следующего содержания: «Твари немытые. Какого х…! Мало того везде свои черный ж..ы сунули, одна чернота, так еще вон чего творят! Валите в свою Армению зас…ую, вам там и место! Я буду счастлива если всех армяшек крючконосых перебьют. А парня жалко. Считай только жить начал. А каким то об долбанным нерусским просто захотелось кулаками помахать.» (решение Октябрьского районного суда г. Новороссийска Краснодарского края от 28.09.2012);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1639. Книга «Плоды веры» из собрания сочинений «Рисале-и Нур», автор Бадиуззаман Саид Нурси, перевод с турецкого Хазиза Алиева, первое издание, издательство Nesreden, Стамбул, 2011 год (решение Центрального районного суда г. Красноярска от 12.07.2012);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1640. Листовки «Твой автомобиль тебе не принадлежит» (решение Рудничного районного суда г. Кемерово от 05.10.2012);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1641. Статья «Катахезис еврея в СССР», опубликованная в приложении к газете «Русские ведомости» (решение Ленинского районного суда г. Владивостока Приморского края от 09.10.2012);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1642. Книга «Речи Варга. Vargsmal» (решение Южно-Сахалинского городского суда от 11.10.2012);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1643. Книга «Речи Варга II. Варг Викернес» (решение Южно-Сахалинского городского суда от 11.10.2012);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1644. Журнал «Аль-Ваъй» № 284—285 — сентябрь — октябрь 2010 года (решение Сибайского городского суда Республики Башкортостан от 18.10.2012);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1645. Журнал «Аль-Ваъй» № 286 — октябрь 2010 года (решение Сибайского городского суда Республики Башкортостан от 18.10.2012);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1646. Журнал «Аль-Ваъй» № 287, 288 — ноябрь, декабрь 2010 года (решение Сибайского городского суда Республики Башкортостан от 18.10.2012);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1647. Книга Сокола «Мир после расовой войны» (решение Ленинского районного суда г. Барнаула от 01.11.2012 и определение Ленинского районного суда г. Барнаула от 23.11.2012);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1648. Книга Альфреда Розенберга «Мемуары» (с комментариями Сержа Ланга и Эрнста фон Шенка — Х.: ООО «Див» 2005 г. — 416 стр.) (решение Солнцевского районного суда г. Москвы от 15.10.2012);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1649. Видеоролик под названием «Обращение к чуркам», размещенный в международной компьютерной сети «Интернет» в социальной сети «В контакте» на странице Курмакаева Эльдара по адресу: http://vk.com/id 144542466 (решение Ленинского районного суда г. Саранска Республики Мордовия от 18.10.2012);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1650. Книга Виктора Пранова «Закон выживания подлейших» (издательство «Десница», Москва, 2002 год) (решение Солнцевского районного суда г. Москвы от 12.10.2012);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1651. Видеозапись «Скины накрыли Антифа», размещенная пользователем Соколовым А. 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1652. Видеозапись «давайте все дружно убивать чуреков РОССИЯ ДЛЯ РУССКИХ!!!!!», размещенная пользователем Соколовым А. 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1653. Видеозапись «Коловрат», размещенная пользователем Соколовым А. 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1654. Видеозапись «RUSSIA88», размещенная пользователем Соколовым А. 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1655. Видеозапись «СКИНЫ НУЖНЫ», размещенная пользователем Соколовым А. 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1656. Видеозапись «казни 2ух чурок!», размещенная пользователем Соколовым А. 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1657. Видеоролик «Русь проснись», размещенный на интернет-странице id70272149 интернет-сайта www.vkontakte.ru (решение Заводского районного суда г. Орла от 26.10.2012);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1658. "Сайт sharhsunna.net (решение Кировского районного суда г. Астрахани от 16.11.2012);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1659. Видеоролик «Кавказцы объединяются», размещенный на интернет-странице id96615872 интернет-сайта www.vkontakte.ru. (решение Заводского районного суда г. Орла от 08.11.2012);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1660. Видеофайл «Русский, очнись! Против тебя идет война!», файл «2ee9cab98f4380031246.vk», формат «.flv», размером 14 Мб, продолжительностью 6 мин. 19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 Курска от 12.05.2012 и определение Промышленного районного суда г. Курска от 01.06.2012);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1661. Статья «Руки прочь от свастики», размещенная на Интернет сайте http://rusinfo.cc, а также в социальной сети «В Контакте» Боковым Дмитрием Владимировичем по адресу http://vk.com/topic-33517770 25983591 (решение Тракторозаводского районного суда г. Волгограда от 18.06.2012 и апелляционное определение Судебной коллегии по гражданским делам Волгоградского областного суда от 25.10.2012);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1662. Книга с названием «Слова» из собрания сочинений «Рисале и Нур», автор Бадиуззаман Саид Нурси, перевод с турецкого языка Ибрахима Салиха, издательство Hizmet Vakfi Yayinlari, Istanbul-2009, 968 стр. (решение Московского районного суда г. Санкт-Петербурга от 17.10.2012);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1663. Видеоматериал «Вперед скинхеды гнать хачей из страны!!!!!», размещенный в интернет-сайте «Вконтакте» имеющий электронный адрес www.vkontakte.ru, страница http://vkontakte.ru/id 86667913 (решение Промышленного районного суда г. Курска от 29.05.2012 и определение Промышленного районного суда г. Курска от 24.10.2012);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1664. Листовка на бумажном носителе формата А4 с высказыванием, содержащим нецензурные выражения, означающие по смыслу «бьешь скинхедов», «поддерживай своих пацанов» с изображением двух черных силуэтов: левый одет в куртку с капюшоном, правый в коротких брюках, у которого вместо головы нарисована свастика, левый силуэт бьет ногой в область груди правого силуэта (решение Дорогомиловского районного суда г. Москвы от 28.03.2012);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1665. Видеоматериал «Шейх Абдуллах Ас-Са</w:t>
      </w:r>
      <w:r w:rsidRPr="007A742E">
        <w:rPr>
          <w:sz w:val="18"/>
          <w:szCs w:val="18"/>
        </w:rPr>
        <w:t>ʼ</w:t>
      </w:r>
      <w:r w:rsidRPr="007A742E">
        <w:rPr>
          <w:rFonts w:ascii="Times New Roman" w:hAnsi="Times New Roman" w:cs="Times New Roman"/>
          <w:sz w:val="18"/>
          <w:szCs w:val="18"/>
        </w:rPr>
        <w:t>д о джихаде» (решение Тагилстроевского районного суда г. Нижнего Тагила Свердловской области от 27.09.2012);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1666. Видеоматериал «Они покусились на книгу Аллаха» (решение Тагилстроевского районного суда г. Нижнего Тагила Свердловской области от 26.09.2012);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1667. Аудиофайл «_RGD88 — Cvetnye m----y.mp3» (название сокращено),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суда г. Волгограда от 24.09.2012);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1668. Аудиофайл «OkoloRep — otdelu po bor</w:t>
      </w:r>
      <w:r w:rsidRPr="007A742E">
        <w:rPr>
          <w:sz w:val="18"/>
          <w:szCs w:val="18"/>
        </w:rPr>
        <w:t>ʼ</w:t>
      </w:r>
      <w:r w:rsidRPr="007A742E">
        <w:rPr>
          <w:rFonts w:ascii="Times New Roman" w:hAnsi="Times New Roman" w:cs="Times New Roman"/>
          <w:sz w:val="18"/>
          <w:szCs w:val="18"/>
        </w:rPr>
        <w:t>be s ekstremizmom.mp3»,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суда г. Волгограда от 24.09.2012);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1669. Книга А. Н. Севастьянова «Национал-демократия или новый реализм» (решение Майкопского районного суда Республики Адыгея от 22.10.2012);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1670. Книга А. Н. Севастьянова «Ты — для нации, нация — для тебя» (решение Майкопского районного суда Республики Адыгея от 22.10.2012);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1671. Брошюра с названием «Путь HAY RADICAL» (решение Советского районного суда г. Липецка от 31.10.2012);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1672. Информационный материал — Интернет-ресурс (электронный адрес) www.shamilonlin.org (решение Петропавловск-Камчатского городского суда Камчатского края от 30.10.2012 и определение Петропавловск-Камчатского городского суда Камчатского края от 16.11.2012);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1673. Публикация Юрия Афанасьева «Суки русского „либерализма“» (решение Кировского районного суда г. Омска от 13.11.2012);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1674. Выпуск газеты «Радикальная политика. Газета антиимперского комитета России» № 2 (60) за сентябрь 2011 года и содержащиеся в нем статьи: «Юбилей свободы в стране рабов» (автор — Борис Стомахин), «Вставай страна огромная, вставай на смертный бой» (автор не указан), «Только свобода Ичкерии освободит пленных» (автор — Елена Маглеванная), «Договор vs норма» (автор Виктор Корб), «О трудностях торговли живым товаров» (автор — Андрей Почобут), «Украинский выбор» (автор — Надия Моклюк), «Арест Юлии Тимошенко — тяжкое преступление против правосудия» (автор — Геннадий Логвиненко), «Свободу Юлии Тимошенко!» (автор не указан), «Падающего толкни!» (агентство CONTRA RATRIA), «Право на ответ» (автор — Михаил Герасимов), «Вход через шмон» (автор — Борис Стомахин), "Исчерпала ли себя «Стратегия-31» (автор — Олгой Хорхоев), «Политзон не будет. Будут лагеря смерти» (автор — Павел Люзаков), «Война против свободы совести» (автор не указан), «Программа снижения вреда» (автор не указан), «Власть от бога, бог — от власти» (автор — Владислав Иноземцев), «Поздравление Президента» (автор не указан), «Благие вести» (автор не указан), «Инструкция против стукачей» (автор — Олег Михелевич), а также сочинение без названия (автор — Антоша Ручкин) (решение Центрального районного суда г. Омска от 28.11.2012);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1675. Статья «Террор или незаконные Проявления власти», опубликованная в газете «Своими Именами» № 48 (65) от 29 ноября 2011 года (решение Басманного районного суда г. Москвы от 17.10.2012);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1676. Информационные материалы «Всероссийского Народно-Революционного фронта», расположенные в сети Интернет на сайте www.vnrf.org (решение Советского районного суда г. Липецка от 01.11.2012);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1677. Выступление Далгатова Исы Варутдиновича, 1987 года рождения, уроженца г. Избербаш и Эсельдерова Э. В., размещенное в международной компьютерной сети Интернет на Интернет сайте www.vdagestan.ru.com (решение Избербашского городского суда от 13.11.2012);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1678. Видеоматериал «Правые-звучит гордо!!!», размещенный в интернет-сайте «В контакте» имеющий электронный адрес http://vkontakte.ru/id 86667913 (решение Промышленного районного суда г. Курска от 03.05.2012 и определение Промышленного районного суда г. Курска от 26.11.2012);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1679. Видеоматериал «История и Причины возникновения Хизб ут Тахрир», студии видеозаписи «ХТ медиа Россия», размещенный в сети «Интернет», на «стене» открытой группы «Мусульмане Челябинска» (http://www.vk.com/club7923080) (решение Центрального районного суда г. Челябинска от 20.09.2012);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1680. Информационный материал — стихотворение Евгения Скворешнева под заголовком «Будь русским!», опубликованное редактором газеты Соломаха Б. И. в газете «Вести славян Юга России» № 2 (193) за 2007 год (решение Крымского районного суда Краснодарского края от 06.06.2012 и апелляционное определение Судебной коллегии по гражданским делам Краснодарского краевого суда от 02.08.2012);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1681. Информационный материал, опубликованный в глобальной телекоммуникационной сети Интернет на ресурсе, расположенном по электронному адресу: «http://сircassia.forumieren.de/t928-topic», в форме текстового документа — статьи „Заур Гъэдыуаджэ: Мы, сторонники восстановления государственности Независимой Черкессии“, а также комментарии к данной статье (решение Черкесского городского суда Карачаево-Черкесской Республики от 30.11.2012);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1682. Информационный материал — комментарий к статье „В Карачаево-Черкесии за подготовку госпереворота осудили банду из 29-ти ваххабитов“ под ником „seyfullah.09“ (размещенный 25 октября 2011 в 18:36), расположенный по электронному адресу сети Интернет: „www.09biz.ru“ (решение Черкесского городского суда Карачаево-Черкесской Республики от 22.11.2012);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1683. Текст аудиозаписи „Джамаат Булгар — Ислама лучшие сыны“, размещенный в Глобальной информационной сети Интернет на сайте www.tawa.info (решение Заинского городского суда Республики Татарстан от 05.12.2012);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1684. Текст аудиозаписи „Джамаат Булгар — Дороги“, размещенный в Глобальной информационной сети Интернет на сайте www.tawa.info (решение Заинского городского суда Республики Татарстан от 05.12.2012);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1685. Текст аудиозаписи „Джамаат булгар — 002“, размещенный в Глобальной информационной сети Интернет на сайте www.tawa.info (решение Заинского городского суда Республики Татарстан от 05.12.2012);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1686. Текст аудиозаписи „Джамаат Булгар — Афганистан с тобой твой брат Вазиристан“, размещенный в Глобальной информационной сети Интернет на сайте www.tawa.info (решение Заинского городского суда Республики Татарстан от 05.12.2012);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1687. Текст аудиозаписи „Asadulla al Bulgri — тропа джихада тонкая как бритва“, размещенный в Глобальной информационной сети Интернет на сайте www.tawa.info (решение Заинского городского суда Республики Татарстан от 05.12.2012);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1688. Текст аудиозаписи „Асадулла Аль Булгари — Вдали виднеются могилы“, размещенный в Глобальной информационной сети Интернет на сайте www.tawa.info (решение Заинского городского суда Республики Татарстан от 05.12.2012);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1689. Текст аудиозаписи „Asadulla al Bulgri — о мусульманин устремляйся в бой“, размещенный в Глобальной информационной сети Интернет на сайте www.tawa.info (решение Заинского городского суда Республики Татарстан от 05.12.2012);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1690. Текст аудиозаписи „Asadulla al Bulgri — без названия (оставь свою душу)“, размещенный в Глобальной информационной сети Интернет на сайте www.tawa.info (решение Заинского городского суда Республики Татарстан от 05.12.2012);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1691. Текст аудиозаписи „Неизвестен — без названия (муджахид воин)“, размещенный в Глобальной информационной сети Интернет на сайте www.tawa.info (решение Заинского городского суда Республики Татарстан от 05.12.2012);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1692. Текст аудиозаписи „Неизвестен — без названия (хатаб)“, размещенный в Глобальной информационной сети Интернет на сайте www.tawa.info (решение Заинского городского суда Республики Татарстан от 05.12.2012);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1693. Текст аудиозаписи „Неизвестен — без названия (сколько лет)“, размещенный в Глобальной информационной сети Интернет на сайте www.tawa.info (решение Заинского городского суда Республики Татарстан от 05.12.2012);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1694. Книга Эндрю Макдонольда „Охотник“ (решение Никулинского районного суда г. Москвы от 24.05.2012);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1695. Интернет-ресурс http:ri-online.ru (решение Магасского районного суда Республики Ингушетия от 09.11.2012);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1696. Интернет-ресурс www.angusht.com (решение Магасского районного суда Республики Ингушетия от 09.11.2012);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1697. Видеоролик под названием „ЛЕЗГИНКА“, размещенный на интернет — странице http://vkontakte.ru/ariec_89, на Интернет сайте www. Vkontakte.ru (решение Вологодского городского суда Вологодской области от 28.11.2012);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1698. Видеоролик под названием „православный бард Всеволод Правый — зик хай (за Русь святую)“, размещенный на интернет — странице http://vkontakte.ru/ariec_89, на Интернет сайте www. Vkontakte.ru (решение Вологодского городского суда Вологодской области от 28.11.2012);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1699. Видеоролик под названием „HATE FOR LIFE.“, размещенный на интернет — странице http://vkontakte.ru/ariec_89, на Интернет сайте www. Vkontakte.ru (решение Вологодского городского суда Вологодской области от 28.11.2012);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1700. Видеоролик под названием „Парни и Девушки Славянского Союза“, размещенный на интернет — странице http://vkontakte.ru/ariec_89, на Интернет сайте www. Vkontakte.ru (решение Вологодского городского суда Вологодской области от 28.11.2012);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1701. Видеоролик под названием „Русские хулиганы“, размещенный на интернет — странице http://vkontakte.ru/ariec_89, на Интернет сайте www. Vkontakte.ru (решение Вологодского городского суда Вологодской области от 28.11.2012);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1702. Аудиофайл под названием „Биты — Эй, Скинхэд!“, размещенный на интернет — странице http://vkontakte.ru/ariec_89, на Интернет сайте www. Vkontakte.ru (решение Вологодского городского суда Вологодской области от 28.11.2012);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1703. Аудиофайл под названием „Биты — У скинхеда Выходной“, размещенный на интернет — странице http://vkontakte.ru/ariec_89, на Интернет сайте www. Vkontakte.ru (решение Вологодского городского суда Вологодской области от 28.11.2012);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1704. Аудиофайл под названием „Доберман — Славянский Союз“, размещенный на интернет — странице http://vkontakte.ru/ariec_89, на Интернет сайте www. Vkontakte.ru (решение Вологодского городского суда Вологодской области от 28.11.2012);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1705. Видеоролик под названием „White Noise 88 (Запрещенный всеми каналами клип)“ (решение Вологодского городского суда Вологодской области от 07.11.2012);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1706. Видеоролик под названием „антиФА 3:40“ (решение Вологодского городского суда Вологодской области от 07.11.2012);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1707. Видеоролик под названием „Москва.2009.Автономное сопротивление Распространять!“ (решение Вологодского городского суда Вологодской области от 07.11.2012);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1708. Видеоролик под названием „Ветераны РОА на выезде“ (решение Вологодского городского суда Вологодской области от 07.11.2012);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1709. Аудиофайл под названием „Доберман — Европа“ (решение Вологодского городского суда Вологодской области от 07.11.2012);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1710. Аудиофайл под названием „SSD-За Расу Мы Постоим“ (решение Вологодского городского суда Вологодской области от 07.11.2012);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1711. Аудиофайл под названием „Белый Террор — Железногорск-2000“ (решение Вологодского городского суда Вологодской области от 07.11.2012);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1712. Аудиофайл под названием „Дюшес — Я рисую белым мелом 14/88“ (решение Вологодского городского суда Вологодской области от 07.11.2012);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1713. Аудиофайл под названием „Киборг — Слава русским, нет россиянам“ (решение Вологодского городского суда Вологодской области от 07.11.2012);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1714. Интернет-страница, расположенная по электронному адресу: http://circassia.forumieren.de/t1607-topic (решение Черкесского городского суда Карачаево-Черкесской Республики от 29.11.2012);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1715. Листовка, содержащая призывы к осуществлению экстремистской деятельности, направленные на возбуждение ненависти, вражды и унижение человеческого достоинства, которую распространили в общественном месте — в подъездах жилых домов, расположенных по ул. Мира, ул. Интернациональная в г. Шахтерске Углегорского района Сахалинской области (решение Углегорского городского суда Сахалинской области 18.12.2012);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1716. Видеоматериал „Россия для русских и по-русски“, размещенный на Интернет-странице по электронному адресу: http://www.odnoklassniki.ru/group/50921688334548 (решение Черкесского городского суда Карачаево-Черкесской Республики от 05.12.2012);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1717. Видеозапись „ns\wp бревном в голову“», размещенная на Интернет — странице http://vkontakte.ru (id15338492) социальной сети «ВКонтакте» (решение Эжвинского районного суда г. Сыктывкара от 30.10.2012);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1718. Видеозапись «бритоголовые», размещенная на Интернет — странице http://vkontakte.ru (id15338492) социальной сети «ВКонтакте» (решение Эжвинского районного суда г. Сыктывкара от 30.10.2012);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1719. Видеозапись «вот это настоящие русские люди», размещенная на Интернет — странице http://vkontakte.ru (id15338492) социальной сети «ВКонтакте» (решение Эжвинского районного суда г. Сыктывкара от 30.10.2012);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1720. Видеозапись «граната», размещенная на Интернет — странице http://vkontakte.ru (id15338492) социальной сети «ВКонтакте» (решение Эжвинского районного суда г. Сыктывкара от 30.10.2012);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1721. Видеозапись «жиды …», размещенная на Интернет — странице http://vkontakte.ru (id15338492) социальной сети «ВКонтакте» (решение Эжвинского районного суда г. Сыктывкара от 30.10.2012);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1722. Видеозапись «посвящается всем скинхедам России». «почему же ты молчишь!», размещенная на Интернет — странице http://vkontakte.ru (id15338492) социальной сети «ВКонтакте»;</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1723. Видеозапись «скины», размещенная на Интернет — странице http://vkontakte.ru (id15338492) социальной сети «ВКонтакте» (решение Эжвинского районного суда г. Сыктывкара от 30.10.2012);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1724. Видеозапись «смерть антифашиста», размещенная на Интернет — странице http://vkontakte.ru (id15338492) социальной сети «ВКонтакте» (решение Эжвинского районного суда г. Сыктывкара от 30.10.2012);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1725. 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1726. 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1727. Видеозапись « смерть хачам», размещенная на Интернет — странице http://vkontakte.ru (id15338492) социальной сети «ВКонтакте» (решение Эжвинского районного суда г. Сыктывкара от 30.10.2012);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1728. Видеозапись «формат 18 (мне его жалко: ()», размещенная на Интернет — странице http://vkontakte.ru (id15338492) социальной сети «ВКонтакте» (решение Эжвинского районного суда г. Сыктывкара от 30.10.2012);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1729. Видеозапись «Чечня! Вот так вот поступают со славянами», размещенная на Интернет — странице http://vkontakte.ru (id15338492) социальной сети «ВКонтакте» (решение Эжвинского районного суда г. Сыктывкара от 30.10.2012);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1730. Аудиозапись « „25/17 — Будь белым“, размещенная на Интернет — странице http://vkontakte.ru (id15338492) социальной сети „ВКонтакте“ (решение Эжвинского районного суда г. Сыктывкара от 30.10.2012);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1731. Аудиозапись „Антихачевский рынок — Хачики е..аные“, размещенная на Интернет — странице http://vkontakte.ru (id15338492) социальной сети „ВКонтакте“ (решение Эжвинского районного суда г. Сыктывкара от 30.10.2012);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1732. Аудиозапись „Антихачевский рэп-Хачики“, размещенная на Интернет — странице http://vkontakte.ru (id15338492) социальной сети „ВКонтакте“ (решение Эжвинского районного суда г. Сыктывкара от 30.10.2012);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1733. Аудиозапись „С_П_Р_О_Т — Расист“, размещенная на Интернет — странице http://vkontakte.ru (id15338492) социальной сети „ВКонтакте“ (решение Эжвинского районного суда г. Сыктывкара от 30.10.2012);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1734. Аудиозапись С_П_Р_О_Т — Россия для ___», размещенная на Интернет — странице http://vkontakte.ru (id15338492) социальной сети «ВКонтакте» (решение Эжвинского районного суда г. Сыктывкара от 30.10.2012);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1735. Аудиозапись « Саня Правый — Бей хачей», размещенная на Интернет — странице http://vkontakte.ru (id15338492) социальной сети «ВКонтакте» (решение Эжвинского районного суда г. Сыктывкара от 30.10.2012);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1736. Аудиозапись «Спецшкола — Реж антифу», размещенная на Интернет — странице http://vkontakte.ru (id15338492) социальной сети «ВКонтакте» (решение Эжвинского районного суда г. Сыктывкара от 30.10.2012);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1737. Аудиозапись «Железный Порядок — Солдат (Славянская Месть), размещенная на Интернет — странице http://vkontakte.ru (id15338492) социальной сети „ВКонтакте“ (решение Эжвинского районного суда г. Сыктывкара от 30.10.2012);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1738. Видеоролик „Настоящие мусульманки“ шахидки ИншАллаха» (решение Заводского районного суда г. Кемерово от 21.11.2012);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1739. Видеоролик "Заявление джамаата «Муваххидун Ар-РУСИ» (решение Заводского районного суда г. Кемерово от 21.11.2012);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1740. Видеоролик «Имарат Кавказ» (решение Заводского районного суда г. Кемерово от 21.11.2012);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1741. Видеоролик «Россия для русских», размещенный на интернет-странице id70272149 интернет-сайта www.vkontakte.ru (решение Заводского районного суда г. Орла от 12.11.2012);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1742. Видеоролик «Русские скины», размещенный на интернет-странице id70272149 интернет-сайта www.vkontakte.ru (решение Заводского районного суда г. Орла от 12.11.2012);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1743. Статья «Заявление Амира Темир-Хан-Шуринского сектора Асаду Ллаха», подписанная Амиром муджахидов Темир-Хан-Шуринского сектора Асаду-Ллахом (решение Дзержинского районного суда Калужской области от 27.12.2012);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1744. Информационный материал — статья неизвестного автора «Р.Ошроев. „Творец истории З. Б. Кипкеева“» и комментарии к ней, размещенные в период с 29 ноября 2008 года по 02 декабря 2008 года в сети Интернет на сайте "http://www.elot.ru» пользователями сети под никами: «уафэ», «Алмасты», «Свобода пастбищам», «Щ1 эблэ» и «Сталин» (решение Черкесского городского суда Карачаево-Черкесской Республики от 12.12.2012);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1745. Видеоролик (материал) «Обращение скинов к русскому народу», обнаруженный в информационно-телекоммуникационной сети Интернет (решение Центрального районного суда г. Читы от 21.11.2012);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1746. Информационный материал, размещенный в глобальной информационной сети Интернет, в форме видеозаписи под названием «Запрещенная на ТВ социальная реклама» (решение Центрального районного суда г. Новокузнецка Кемеровской области от 21.12.2012);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1747. Информационный материал — видеообращение под наименованием «Последнее наставление Темборы Долова (шахида инша Аллах) родителям и мусульманам», обнаруженный и изъятый в ходе мониторинга глобальной телекоммуникационной сети Интернет на сайте «www.islamdin.biz» (решение Зольского районного суда Кабардино-Балкарской Республики от 26.12.2012);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1748. Книга Бадиуззамана Саида Нурси «Десятое слово. О воскрешении из мертвых» из собрания сочинений «Рисале-и Нур», издательство Mega Printing House, Istanbul, год издания не указан, 115с. (тираж не указан) (решение Центрального районного суда г. Калининграда от 27.09.2012 и определение Центрального районного суда г. Калининграда от 06.11.2012);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1749. Книга Бадиуззамана Саида Нурси «Путеводитель для молодежи» из собрания сочинений «Рисале-и Нур» (перевод с турецкого языка Т. Н. Галимова, М. Ш. Абдуллаева), издательство ОАО "Типография «Новости», Москва, 2006 г., 222 с. (тираж 1000 экз.) (решение Центрального районного суда г. Калининграда от 27.09.2012 и определение Центрального районного суда г. Калининграда от 06.11.2012);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1750. Книга Бадиуззамана Саида Нурси «Слова» из собрания сочинений «Рисале-и Нур» (перевод с турецкого языка Ибрахима Салиха), издательство Hizmet Vakfi Yayinlari, Istanbul, Turkiye, 2009 г., 968 с. (тираж не указан) (решение Центрального районного суда г. Калининграда от 27.09.2012 и определение Центрального районного суда г. Калининграда от 06.11.2012);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1751. Книга Бадиуззамана Саида Нурси «Письма» из собрания сочинений «Рисале-и Нур» (перевод с турецкого языка Тахира Алимова), издательство Hizmet Vakfi Yayinlari, Istanbul, Turkiye, 2011 г., 655 с. (тираж не указан) (решение Центрального районного суда г. Калининграда от 27.09.2012 и определение Центрального районного суда г. Калининграда от 06.11.2012);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1752. Книга Бадиуззамана Саида Нурси «Сравнение веры и неверия» из собрания сочинений «Рисале-и Нур», издательство Sozler Publications (перевод с турецкого М. Г. Тамимдарова), Istanbul, Turkiye, 2011 г., 238 с. (тираж не указан) (решение Центрального районного суда г. Калининграда от 27.09.2012 и определение Центрального районного суда г. Калининграда от 06.11.2012);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1753. Брошюра Бадиуззамана Саида Нурси «Тайна человеческого „Я“ и мельчайшей частицы» из собрания сочинений «Рисале-и Нур», издательство Sozler Publications, Istanbul, Turkiye, 2010 г., 75 с. (тираж не указан) (решение Центрального районного суда г. Калининграда от 27.09.2012 и определение Центрального районного суда г. Калининграда от 06.11.2012);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1754. Книга Мэри Ф. Велд «Ислам в современной Турции. Интеллектуальная биография Бадиуззамана Саида Нурси» издательство Solzer Publications (перевод с английского Ц. Теофанова), Istambul, Turkiye, 2008 г., 444 с. (тираж не указан) (решение Центрального районного суда г. Калининграда от 27.09.2012 и определение Центрального районного суда г. Калининграда от 06.11.2012);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1755. Книга Бадиуззамана Саида Нурси «Двадцать шестое сияние. Сияние для пожилых» из собрания сочинений «Рисале-и Нур», издательство Solzer Publications, Istanbul, Turkiye, 2006 г., 121 с. (тираж не указан) (решение Центрального районного суда г. Калининграда от 27.09.2012 и определение Центрального районного суда г. Калининграда от 06.11.2012);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1756. Книга Бадиуззамана Саида Нурси «Трактат о природе» из собрания сочинений «Рисале-и Нур» (перевод с турецкого языка М. Г. Тамимдарова), издательство Sozler Yayinevi, Istanbul, 70 с. (тираж 20000 экз.) (решение Центрального районного суда г. Калининграда от 27.09.2012 и определение Центрального районного суда г. Калининграда от 06.11.2012);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1757. Книга Бадиуззамана Саида Нурси «Десятое слово. О воскрешении из мертвых» из собрания сочинений «Рисале-и Нур» (перевод с турецкого языка Ибрахима Салиха), издательство Hizmet Vakfi Yayinlari, Istanbul, Turkiye, 2010 г., 143 с. (тираж не указан) (решение Центрального районного суда г. Калининграда от 27.09.2012 и определение Центрального районного суда г. Калининграда от 06.11.2012);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1758. Книга Бадиуззамана Саида Нурси «Двадцать третье слово» из собрания сочинений «Рисале-и Нур», издательство Ihlas Nur Nesriyat, Ankara, 2005 г.), 87 с. (тираж не указан) (решение Центрального районного суда г. Калининграда от 27.09.2012 и определение Центрального районного суда г. Калининграда от 06.11.2012);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1759. Книга Бадиуззамана Саида Нурси «Путь сунны (избранное)» из собрания произведений «Рисале-и Нур» (перевод с турецкого языка М. Г. Тамимдарова), издательство Sozler Publications, Istanbul, Turkiye, 2010 г., 224 c. (тираж не указан) (решение Центрального районного суда г. Калининграда от 27.09.2012 и определение Центрального районного суда г. Калининграда от 06.11.2012);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1760. Книга Бадиуззамана Саида Нурси «Десятое слово. О воскресении из мертвых» из собрания сочинений «Рисале-и Нур» (перевод с турецкого языка Т. Н. Галимова, М. Ш. Абдуллаева), издательство ОАО «Можайский полиграфический комбинат», г. Можайск, 2006 г., 125 с. (тираж 1000 экз.) (решение Центрального районного суда г. Калининграда от 27.09.2012 и определение Центрального районного суда г. Калининграда от 06.11.2012);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1761. Книга Бадиуззамана Саида Нурси «Путеводитель для молодежи» из собрания сочинений «Рисале-и Нур» (перевод с турецкого языка Ибрахима Салиха), издательство Hizmet Vakfi Yayinlari, Istanbul, 2010 г., 220 с. (тираж не указан) (решение Центрального районного суда г. Калининграда от 27.09.2012 и определение Центрального районного суда г. Калининграда от 06.11.2012);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1762. Брошюра Бадиуззамана Саида Нурси «Урок искренности» из собрания сочинений «Рисале-и Нур» (перевод с турецкого языка), издательство Sozler Publications, Istanbul, 2011 г., 48 с. (тираж не указан) (решение Центрального районного суда г. Калининграда от 27.09.2012 и определение Центрального районного суда г. Калининграда от 06.11.2012);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1763. Книга Бадиуззамана Саида Нурси «Великое знамение. Часть первая. Наблюдения одного путешественника, спрашивающего у вселенной про своего Создателя» из собрания сочинений «Рисале-и Нур», издательство Sozler Publications, Istanbul, Turkiye, 2006 г., 160 с. (тираж не указан) (решение Центрального районного суда г. Калининграда от 27.09.2012 и определение Центрального районного суда г. Калининграда от 06.11.2012);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1764. Информационный материал под названием «Мечеть»,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1765. Информационный материал под названием «Аквариум»,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1766. Информационный материал под названием «Экономика»,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1767. Информационный материал под названием «Националистические стычки в Орлеце?»,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1768. Информационный материал под названием «UPDATE»,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1769. Информационный материал под названием «Ностальжи?»,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1770. Музыкальная композиция «Убей иммигранта Feat. Ленина Пакет», исполняемая музыкальной группой Бухенвальд Флава (решение Центрального районного суда г. Новокузнецка Кемеровской области от 15.10.2012);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1771. Журнал «Аль-Ваъй» № 241 — март 2007 года (решение Сибайского городского суда Республики Башкортостан от 05.12.2012);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1772. Журнал «Аль-Ваъй» № 272 — сентябрь 2009 года (решение Сибайского городского суда Республики Башкортостан от 05.12.2012);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1773. Журнал «Аль-Ваъй» № 270—271 на 256 листах (решение Октябрьского районного суда города Иваново от 12.11.2012);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1774. Журнал «Аль-Ваъй» № 273 на 58 листах (решение Октябрьского районного суда города Иваново от 12.11.2012);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1775. Брошюра "Ответ Абд ул Азиза на статью под названием "Шейху Анвару Аль Авлаки: Вопрос о методе восстановления «Халифата» на 12 листах (решение Октябрьского районного суда города Иваново от 12.11.2012);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1776. Брошюра (без названия) с цитатами из сур Корана и комментариями к ним на 76 листах. Брошюра начинается со стр. 5 словами — «О вы, которые уверовали!..». Страница 6 начинается словами «Демократия, привнесенная западными кафирами в исламские страны, является системой, которая не имеет никакого отношения к Исламу». Страница 76 брошюры (последняя) заканчивается словами «…Скверно это пристанище!» (решение Октябрьского районного суда города Иваново от 12.11.2012);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1777. Видеофайл: «Иммигрант 2009 — наша реальность, смотрите сначало это а потом про скинов», http://vk.com/id6393111_157774005, загружен 17.12.2010 в 19:47:36 (109.188.0.241), автор исходного ролика http://vkontakte.ru/id30259461, прямая ссылка: http://video470.vkadre.ru/assets/videos/9358a61155b6-96766480.vk.flv) (решение Лефортовского районного суда г. Москвы от 03.12.2012);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1778. Видеозапись под названием «Наш путь только Джихад», размещенная на странице социальной компьютерной сети «Вконтакте» http://vkontakte.ru/id82853615 (решение Орджоникидзевского районного суда г. Уфы Республики Башкортостан от 28.12.2012);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1779. Видеозапись под названием «Воины Аллаха из Пакистана», размещенная на странице социальной компьютерной сети «Вконтакте» http://vkontakte.ru/id133943295 (решение Орджоникидзевского районного суда г. Уфы Республики Башкортостан от 28.12.2012);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1780. Информационные материалы, размещенные на интернет-сайте http://www.kavkaznews.blogspot.com, являющимся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22.11.2012);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1781. Видеоматериал, содержащийся в видео файле «Формат 18 — „Я русский“» (решение Центрального районного суда г. Воронежа от 11.01.2013);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1782. Видеоматериал, содержащийся в видео файле «Операция „Белый вагон 2“» (решение Центрального районного суда г. Воронежа от 11.01.2013);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1783. Видеоматериал, содержащийся в видео файле «С нами или против нас!» (решение Центрального районного суда г. Воронежа от 11.01.2013);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1784. Видеоматериал, содержащийся в видео файле «RGD 88 — Черные рожи» (решение Центрального районного суда г. Воронежа от 11.01.2013);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1785. Текст аудиоматериала, содержащийся в аудиофайле «Legion 14 — Я русский» (решение Центрального районного суда г. Воронежа от 11.01.2013);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1786. Текст аудиоматериала, содержащийся в аудиофайле «Банды Москвы — Иммигрант, убирайся вон!» (решение Центрального районного суда г. Воронежа от 11.01.2013);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1787. Текст аудиоматериала, содержащийся в аудиофайле «Дэвид Лэйн — Письме мертвой Рассе!!! 14/88» (решение Центрального районного суда г. Воронежа от 11.01.2013);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1788. Текст аудиоматериала, содержащийся в аудиофайле «Циклон-Б — Мертвый жид» (решение Центрального районного суда г. Воронежа от 11.01.2013);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1789. Текст аудиоматериала, содержащийся в аудиофайле «Любирецкий корпус — 14/88» (решение Центрального районного суда г. Воронежа от 11.01.2013);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1790. Текст аудиоматериала, содержащийся в аудиофайле «Чикисты? — А мы береты!» (решение Центрального районного суда г. Воронежа от 11.01.2013);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1791. Информационный материал — книга Эдуарда Дрюмона «Еврейская Франция» под общей редакцией В. Л. Миронова (решение Динского районного суда Краснодарского края от 12.12.2012);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1792. Листовка «Предательство как способ жизни» (решение Центрального районного суда г. Новокузнецка Кемеровской области от 26.05.2011);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1793. Материалы, содержащие нацистскую атрибутику или символику, атрибутику и символику, сходную с нацистской атрибутикой или символикой до степени смешения, размещенные в социальной сети Интернет пользователем, зарегистрированным под условным наименованием «Ярослав Прозоров» на Интернет-странице http://vk.com/id 167947493 (решение Ленинского районного суда г. Уфы Республики Башкортостан от 03.12.2012);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1794. Видеоролик «Русь не Орда», размещенный Тенитиловым Артуром Дмитриевичем 01 февраля 1994 года рождения в социальной сети «В контакте» на своей странице «Артур „Хозяин Стратегических Семян“ Тенитилов г. Орел» (решение Советского районного суда г. Орла от 29.11.2012);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1795. Информационный материал — «Доку Умаров», видео-файл, продолжительностью 04 мин. 03 сек., размещенный на интернет — ресурсе (сайте) http:/vk.com/id143067607 (решения Кировского районного суда г. Ростова-на-Дону от 15.01.2013 и от 28.01.2013);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1796. 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«Встреча Д. Дёмушкина (лидер Славянского Союза) с ветераном ВОВ» (решение Межгорьевского городского суда Республики Башкортостан от 14.01.2013);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1797. 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«SKINHEAD» фильм II" (решение Межгорьевского городского суда Республики Башкортостан от 14.01.2013);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1798. 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«Культ национализма» (решение Межгорьевского городского суда Республики Башкортостан от 14.01.2013);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1799. Книга «Мухтасар Ильми-Халь. Введение в Ислам», перевод с турецкого, Москва, издательство ООО "Издательская группа «САД», 2009 г., тираж 13000 экз., 1-е издание, объем 168 страниц печатного текста на русском языке (решение Арсеньевского городского суда Приморского края от 24.12.2012);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1800. Книга «Культура поведения в исламе» автор Мусса Кязым Гюлчур, издательство «Диля», 2008 г., тираж ограниченный единовременный, объем 181 страница печатного текста на русском языке (решение Арсеньевского городского суда Приморского края от 24.12.2012);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1801. Книга «Очищение сердца и тела от грязи многобожия и неверия» автор Ахмад ибн Хаджар Аллу Бутами, первое издание центра переводов «Тахвиду-с-Суфуф», Арабская республика Египет, Каир, 2009 г. объем 150 страниц печатного текста на русском языке (решение Арсеньевского городского суда Приморского края от 24.12.2012);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1802. Материалы, размещенные по электронному адресу http://vkontakte.ru/club11550749 в группе «Kampfmacht National — Sozialismus», в разделе «Свежие новости»: «Программные установки режима № 30.09.2009» Новая политически — социальная платформа nacizma. Идеология и политика нацистского режима «K.N.S», основанные на расизме, антисемитизме и дарвинизме (решение Курчатовского городского суда Курской области от 21.09.2012 и определение о разъяснении решения Курчатовского городского суда Курской области от 08.02.2013);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1803. Статья «Кафиры не преуспеют», расположенная по адресу http://guraba.info/2011-02-27-49-46/28-facty/1354-2012-06-29-06-15-39.html,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1804. Cтатья «На вопросы мусульман отвечает Кадий ВД — Амир Горного Сектора ВД Мухаммад Абу Усман», расположенная по адресу http://guraba.info/2011-02-27-17-51-38/7-otveti/1225-2011-12-31-23-13-59.html,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1805. Cтатья «На вопросы мусульман отвечает Кадий ВД — Амир Горного Сектора ВД Мухаммад Абу Усман. Часть-2», расположенная по адресу http://guraba.info/2011-02-27-17-51-38/7-otveti/1234-2.html,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1806. Cтатья «На вопросы мусульман отвечает Кадий ВД — Амир Горного Сектора ВД Мухаммад Абу Усман. Часть-3», расположенная по адресу http://guraba.info/2011-02-27-17-51-38/7-otveti/1271-3htmI,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1807. Текстовая информация — статус: «Мир содрогнись и на колени встань мусульмани идут на джихад ин ша Аллах!!!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1808. Текстовая информация — статус: «Мир содрогнись и на колени встань мусульмани идут на джихад»,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1809. Текстовая информация — статус: «Если защищать свою религию и свою честь это терроризм…тогда мы террористы!!!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1810. Текстовая информация — статус: «Шахидам рай не верным пламя ада!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1811. Текстовая информация — статус: «Истина брат это вера ислама вечна милость Аллаха мирам!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1812. Текстовая информация — статус: «Всегда защищайте Кавказ идите прямой дорогой а если настал смертный час и враг вновь стоит у порога народ смерть призревший ни раз воскликни! Аллах и свобода!!!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1813. Видеоматериал, содержащийся в видеофайле: «Амир ИК Доку Абу Усман о назначении Амира Дагестана», размещенный в сети «Интернет» по адресу: http://www.youtube.com/user/dkoumr?feature=watch (решение Ленинского районного суда г. Воронежа от 16.01.2013);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1814. Видеоматериал, содержащийся в видеофайле: «Амир ИК: Вспоминайте нас в ваших молитвах!», размещенный в сети «Интернет» по адресу: http://www.youtube.com/user/dkoumr?feature=watch (решение Ленинского районного суда г. Воронежа от 16.01.2013);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1815. Видеоматериал, содержащийся в видеофайле: «Обращение Амира ИК к мусульманам и к моджахедам», размещенный в сети «Интернет» по адресу: http://www.youtube.com/user/dkoumr?feature=watch (решение Ленинского районного суда г. Воронежа от 16.01.2013);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1816. Видеоматериал, содержащийся в видеофайле: «Призыв Амира ИК мусульманам России выходить на Джихад», размещенный в сети «Интернет» по адресу: http://www.youtube.com/user/dkoumr?feature=watch (решение Ленинского районного суда г. Воронежа от 16.01.2013);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1817. Видеоматериал, содержащийся в видеофайле: «Амир ИК: „Судьба Буданова ждет и других преступников!“», размещенный в сети «Интернет» по адресу: http://www.youtube.com/user/dkoumr?feature=watch (решение Ленинского районного суда г. Воронежа от 16.01.2013);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1818. Статья «Кем беззен менэн булыша хэм ни эсен?» (Кто нас преследует и за что?"), опубликованная на башкирском языке в газете «Вакыт! Урал!» № 3 (10) от 14.02.2011 г. (решение Ленинского районного суда г. Уфы Республики Башкортостан от 07.11.2012 и апелляционное определение Судебной коллегии по гражданским делам Верховного Суда Республики Башкортостан от 14.02.2013);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1819. Видеоролик (видеоматериал), размещенный на личной странице пользователя «Артем Сидоренко» на сайте «Вконтакте» по адресу http://vk.com/id145734074, имеющий название: «Железный порядок» (решение Искитимского районного суда Новосибирской области от 23.01.2013);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1820. Видеоролик (видеоматериал), размещенный на личной странице пользователя «Артем Сидоренко» на сайте «Вконтакте» по адресу http://vk.com/id145734074, имеющий название: «Казни хачей» (решение Искитимского районного суда Новосибирской области от 23.01.2013);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1821. Видеоролик (видеоматериал), размещенный на личной странице пользователя «Артем Сидоренко» на сайте «Вконтакте» по адресу http://vk.com/id145734074, имеющий название: «Пи..да хачам! Так их!!!» (решение Искитимского районного суда Новосибирской области от 23.01.2013);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1822. Видеоролик (видеоматериал), размещенный на личной странице пользователя «Артем Сидоренко» на сайте «Вконтакте» по адресу http://vk.com/id145734074, имеющий название: «Смерть Хачам» (решение Искитимского районного суда Новосибирской области от 23.01.2013);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1823. Видеоролик (видеоматериал), размещенный на личной странице пользователя «Артем Сидоренко» на сайте «Вконтакте» по адресу http://vk.com/id145734074, имеющий название: «Формат18-Крылатые качели» (решение Искитимского районного суда Новосибирской области от 23.01.2013);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1824. 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18Тесак-Дачная история X» (решение Искитимского районного суда Новосибирской области от 23.01.2013);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1825. 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 (решение Искитимского районного суда Новосибирской области от 23.01.2013);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1826. Видеоролик (видеоматериал), размещенный на личной странице пользователя «Артем Сидоренко» на сайте «Вконтакте» по адресу http://vk.com/id145734074, имеющий название: «Я и мои друзья пи…дим хача» (решение Искитимского районного суда Новосибирской области от 23.01.2013);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1827. Информационный материал, размещенный в информационно-коммуникационной сети Интернет www.shamilonline.org по электронному адресу http://www.shamilonline.org/ru/2012-07-20-16-35-33/4206-Ir-q-q-.html, а именно статью из журнала «Вдохновляй» «Сделай бомбу в Маминой кухне» (решение Кировского районного суда г. Ярославля от 21.12.2012);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1828. Текстовая информация — статус: «Вы же рыдали словно дети вам горло резали ножом держись Россия мы идем! Аллаху акбар!!!», на Интернетсайте www.odnoklassniki.ru, странице «М_У_Д_Ж_А_Х_Е_Д МУРАТ ХУТ — 01» (решение Теучежского районного суда Республики Адыгея от 05.02.2013);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1829. Текстовая информация — статус: «Нам мусульманам не нужно кого то боятся потому что с нами Аллах!!! А вот вам нужно боятся потому с вами шайтан…», на Интернетсайте www.odnoklassniki.ru, странице «М_У_Д_Ж_А_Х_Е_Д МУРАТ ХУТ — 01» (решение Теучежского районного суда Республики Адыгея от 05.02.2013);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1830. Видеоматериал «Амир Сайфуллах. О Таухиде», размещенный в социальной сети пользователем, зарегистрированным под условным именем «Урмансы Абусайфулла» (решение Ленинского районного суда г. Уфы от 12.11.2012);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1831. Видеоматериал «Джихад» («Справедливое возмездие. Рыцари Шахада»)", размещенный в социальной сети пользователем, зарегистрированным под условным именем «Рифат Мурзабаев» (решение Ленинского районного суда г. Уфы от 12.11.2012);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1832. Видеоматериал «CAUCASUS VIDEO ИЛИ РАСХОДУЮТ В ДОРОГИХ ОТЕЛЯХ???», размещенный в сети «Интернет» по электронному адресу: http://vk.com/id69283819 на личной странице пользователя, зарегистрированного под ником «Винер Галиуллин» (решение Ленинского районного суда г. Уфы Республики Башкортостан от 03.12.2012);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1833. Информационные материалы сайта «Русской национальной социалистической партии» (РНСП), расположенные в сети Интернет по адресу www.nationalism.org/rnsp (решение Советского районного суда г. Липецка от 27.12.2012);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1834. Листовка, озаглавленная «Всем, кто работает в силовых структурах», выполненная на одном листе с двух сторон (решение Центрального районного суда г. Тюмени от 27.09.2012 и апелляционное определение Судебной коллегии по гражданским делам Тюменского областного суда от 18.02.2013);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1835. Информационный материал «Некоторые рекомендации по уличному насилию» (уроки террора для начинающих)", размещенный на Интернет-сайте www.geroivoli.info (решение Никулинского районного суда г. Москвы от 19.11.2012);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1836. Видеофайл «Слабонервным не смотреть» (Дагестан)", http://vk.com/id63931114-145280716, загружен 07.06.2010 в 22:26:27 (95.175.247.254), автор исходного ролика http://vkontakte.ru/id6731871, прямая ссылка: http://video14.vkadre.ru/assets/videos/69e35ce7f755-8709879.vk.flv) (решение Лефортовского районного суда г. Москвы от 03.12.2012);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1837. Видеофайл «Кавказ это сила и как всегда скинам магила!!!», http://vk.com/id63931114-145280716, загружен 24.06.2010 в 09:15:50 (95.175.247.254), автор исходного ролика — http://vkontakte.ru/id45434048, прямая ссылка: http://cs12330.userapi.com/u45434048/vide/be3ba31568.flv) (решение Лефортовского районного суда г. Москвы от 03.12.2012);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1838. Видеофайл «Саид Абу Саад»,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1839. Видеофайл «Ответ критикам Шейх Саид абу Саад (РахимухуЛлах)»,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1840. Видеофайл «080506е0897е-93899984. саид бурядский-как я вышел на джихад.vk»,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1841. Видеофайл «YouTube. Бурятский в джихаде»,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1842. Видеофайл «6174а4468823-1019844661. права и обязанности женщин в исламе 1.vk»,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1843. Видеофайл «58438е028d46-101885852. Права и обязанности женщин в исламе 3.vk»,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1844. Текстовые материалы «Как случаются теракты», «Пришел увидется с семьей», «Я сына твоего целую», размещенные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«AХЛИ СУННА ВАЛЬ-ДЖАМААТ» (электронный адрес http://vk.com/club 28725576) (решение Аксайского районного суда Ростовской области от 21.02.2013);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1845. Электронную страницу под именем «Алия Микаилова» (электронный адрес http://vk.com/id 103173546) и группу «АХЛИ СУННА ВАЛЬ-ДЖАМААТ» (электронный адрес http://vk.com/club 28725576) созданными в социальной сети «В Контакте» международной телекоммуникационной сети Интернет (решение Аксайского районного суда Ростовской области от 21.02.2013);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1846. Стихотворение Леонида Корнилова "Паспорт без графы «национальность» из сборника «Запрещенные стихи» (решение Новоспасского районного суда Ульяновской области от 02.02.2012);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1847. Стихотворение Леонида Корнилова «666» из сборника «Запрещенные стихи» (решение Новоспасского районного суда Ульяновской области от 02.02.2012);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1848. Стихотворение Леонида Корнилова «Чужие в доме» из сборника «Запрещенные стихи» (решение Новоспасского районного суда Ульяновской области от 02.02.2012);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1849. Стихотворение Леонида Корнилова «Говорят, что на Сионе я замечен…» из сборника «Запрещенные стихи» (решение Новоспасского районного суда Ульяновской области от 02.02.2012);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1850. Стихотворение Леонида Корнилова «Бывший кэгэбэшник» из сборника «Запрещенные стихи» (решение Новоспасского районного суда Ульяновской области от 02.02.2012);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1851. Стихотворение Леонида Корнилова «Вторая евролюция сурово» из сборника «Запрещенные стихи» (решение Новоспасского районного суда Ульяновской области от 02.02.2012);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1852. Стихотворение Бориса Гунько «Как будто не случилось ничего» из сборника «Запрещенные стихи» (решение Новоспасского районного суда Ульяновской области от 02.02.2012);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1853. Стихотворение Александра Трубина «***» из сборника «Запрещенные стихи» (решение Новоспасского районного суда Ульяновской области от 02.02.2012);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1854. Стихотворение Александра Трубина «Сакральное» из сборника «Запрещенные стихи» (решение Новоспасского районного суда Ульяновской области от 02.02.2012);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1855. Стихотворение Александра Трубина «Вечная беда» из сборника «Запрещенные стихи» (решение Новоспасского районного суда Ульяновской области от 02.02.2012);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1856. Стихотворение Александра Трубина «МЫ» из сборника «Запрещенные стихи» (решение Новоспасского районного суда Ульяновской области от 02.02.2012);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1857. Стихотворение Алексея Серенина «Россия! Ты слышишь?! — Народ твой опять называют фашистом!» из сборника «Запрещенные стихи» (решение Новоспасского районного суда Ульяновской области от 02.02.2012);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1858. Стихотворение Алексея Серенина «Ночь негодяев» (Памяти жертв зверского расстрела России 3-4 октября 1993 г. в Москве) из сборника «Запрещенные стихи» (решение Новоспасского районного суда Ульяновской области от 02.02.2012);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1859. Стихотворение Алексея Серенина «Блуд на крови» из сборника «Запрещенные стихи» (решение Новоспасского районного суда Ульяновской области от 02.02.2012);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1860. Стихотворение Эдди Эриксона «Конец света» из сборника «Запрещенные стихи» (решение Новоспасского районного суда Ульяновской области от 02.02.2012);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1861. Стихотворение Эдди Эриксона «Газовый кризис» из сборника «Запрещенные стихи» (решение Новоспасского районного суда Ульяновской области от 02.02.2012);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1862. Стихотворение Эдди Эриксона «Отечество иллюзий» из сборника «Запрещенные стихи» (решение Новоспасского районного суда Ульяновской области от 02.02.2012);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1863. Стихотворение Юрия Михайленко «Куклы» из сборника «Запрещенные стихи» (решение Новоспасского районного суда Ульяновской области от 02.02.2012);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1864. Стихотворение Шанли Яна «***» из сборника «Запрещенные стихи» (решение Новоспасского районного суда Ульяновской области от 02.02.2012);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1865. Стихотворение Константина Потехина «Иудейский князь» из сборника «Запрещенные стихи» (решение Новоспасского районного суда Ульяновской области от 02.02.2012);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1866. Стихотворение Константина Потехина «Гимн поколению» из сборника «Запрещенные стихи» (решение Новоспасского районного суда Ульяновской области от 02.02.2012);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1867. Стихотворение Николая Боголюбова «Русскому народу» из сборника «Запрещенные стихи» (решение Новоспасского районного суда Ульяновской области от 02.02.2012);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1868. Стихотворение Николая Боголюбова «Рынок» из сборника «Запрещенные стихи» (решение Новоспасского районного суда Ульяновской области от 02.02.2012);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1869. Стихотворение Николая Боголюбова «***» из сборника «Запрещенные стихи» (решение Новоспасского районного суда Ульяновской области от 02.02.2012);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1870. Стихотворение Ивана Славодарова «Забывшим русскую историю» из сборника «Запрещенные стихи» (решение Новоспасского районного суда Ульяновской области от 02.02.2012);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1871. Стихотворение Клима Григорьева «Песнь жидовья» из сборника «Запрещенные стихи» (решение Новоспасского районного суда Ульяновской области от 02.02.2012);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1872. Стихотворение Вещего Олега «Иду на Вы!» из сборника «Запрещенные стихи» (решение Новоспасского районного суда Ульяновской области от 02.02.2012);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1873. Стихотворение Вещего Олега «По Руси гуляет смерть!» из сборника «Запрещенные стихи» (решение Новоспасского районного суда Ульяновской области от 02.02.2012);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1874. Стихотворение Вещего Олега «Лишь бы не было войны!» из сборника «Запрещенные стихи» (решение Новоспасского районного суда Ульяновской области от 02.02.2012);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1875. Стихотворение Вещего Олега «Я вам брошу в лицо очень жестко!» из сборника «Запрещенные стихи» (решение Новоспасского районного суда Ульяновской области от 02.02.2012);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1876. Стихотворение Александра Фила «Совесть нации» из сборника «Запрещенные стихи» (решение Новоспасского районного суда Ульяновской области от 02.02.2012);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1877. Стихотворение Валерия Хатюшина «Кровь детей» из сборника «Запрещенные стихи» (решение Новоспасского районного суда Ульяновской области от 02.02.2012);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1878. Стихотворение Евгения Гусаченко «Присмотрись к Давыдовой звезде» из сборника «Запрещенные стихи» (решение Новоспасского районного суда Ульяновской области от 02.02.2012);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1879. Стихотворение Александра Сталина «Обращение к ВВП» из сборника «Запрещенные стихи» (решение Новоспасского районного суда Ульяновской области от 02.02.2012);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1880. Стихотворение Александра Сталина «Теперь, как видно, называется Кавказ?!» из сборника «Запрещенные стихи» (решение Новоспасского районного суда Ульяновской области от 02.02.2012);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1881. Книга «Справочник русского человека» автор Иванов Алексей Аркадьевич, издательство «ФЕРИ-В», отпечатанная в ООО «Типография ИПО Профиздат», 2004 г, г. Москва., Крутицкий вал., д. 18 (решение Лефортовского районного суда г. Москвы от 15.10.2012);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1882. Видеоролик «Спецоперация муджахидов Раббаникалы» (решение Кировского районного суда г. Астрахани от 25.02.2013);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1883. Статья «Как читать библию», опубликованная в № 2(44) газеты «Русская жизнь» 21.07.2011 года (решение Ворошиловского районного суда г. Ростова-на-Дону от 11.09.2012 и апелляционное определение Судебной коллегии по гражданским делам Ростовского областного суда от 11.02.2013);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1884. Статьи И. В. Губкина «Выход из тупика. Новый курс»: «О партийном строительстве», «Можно ли объединить компартии?», «Программа революционной коммунистической партии (проект)», «Устав революционной коммунистической партии (проект)», «Ответ анонимным депутатам», «Любовь Андреевна не согласна», «Против схоластики» (решение Первореченского районного суда г. Владивостока от 12.12.2012);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1885. Книга Бадиуззаман Саид Нурси «Двадцать пять лекарств» (mega Basim Yayin San. Ve Tic.A.S.-2009-80с.) (решение Советского районного суда г. Красноярска от 09.11.2012);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1886. Листовка с названием «Долой политические репрессии! Ментов к стенке!», изготовленная Кутузовым А. Б. (решение Центрального районного суда г. Тюмени от 16.11.2012 и апелляционное определение Судебной коллегии по гражданским делам Тюменского областного суда от 13.03.2013);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1887. Плакат с изображением и надписью «Посади дерево, Построй дом, Убей жида» (решение Засвияжского районного суда г. Ульяновска от 09.11.2012 и определение Засвияжского районного суда г. Ульяновска от 21.03.2013);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1888. Плакат с изображением силуэта человека с оружием в руках и надписью «Защити свою отчизну! Встреть достойно иммигранта» (решение Засвияжского районного суда г. Ульяновска от 09.11.2012 и определение Засвияжского районного суда г. Ульяновска от 21.03.2013);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1889. Плакат с изображением человека с пистолетами в обеих руках и надписью «Иммигрант с Кавказа! Ты следующий!» (решение Засвияжского районного суда г. Ульяновска от 09.11.2012 и определение Засвияжского районного суда г. Ульяновска от 21.03.2013);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1890. Плакат с изображением и надписями «Чурка — злейший враг женщин» и «все на борьбу с чурками!» (решение Засвияжского районного суда г. Ульяновска от 09.11.2012 и определение Засвияжского районного суда г. Ульяновска от 21.03.2013);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1891. Плакат с изображением и надписью «Это Россия а не кишлак вали на родину ишак» (решение Засвияжского районного суда г. Ульяновска от 09.11.2012 и определение Засвияжского районного суда г. Ульяновска от 21.03.2013);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1892. Плакат с изображением огнестрельного оружия, человека китайской национальности и надписью «Мочи чинно: и чину и чиновника» (решение Засвияжского районного суда г. Ульяновска от 09.11.2012 и определение Засвияжского районного суда г. Ульяновска от 21.03.2013);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1893. Плакат с изображением человека негроидной расы в клетке и надписью «Негр, вали в Африку а нетто националисты сдадут тебя в зоопарк» (решение Засвияжского районного суда г. Ульяновска от 09.11.2012 и определение Засвияжского районного суда г. Ульяновска от 21.03.2013);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1894. Плакат с изображением и надписью «Ждете бритоголовых? Встречайте новых! От погрома „самооборониться“ можно. А вот от террора…» (решение Засвияжского районного суда г. Ульяновска от 09.11.2012 и определение Засвияжского районного суда г. Ульяновска от 21.03.2013);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1895. Плакат с изображением и надписью «Убит еще один русский… Павел Казаков был зарезан кавказцами их предупредили — они не поняли Это Война Вспомни Ермилова За одного нашего- десять ваших» (решение Засвияжского районного суда г. Ульяновска от 09.11.2012 и определение Засвияжского районного суда г. Ульяновска от 21.03.2013);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1896. Плакат с изображением руки с автоматом, направленного в человека, по внешнему виду похожего на лицо традиционного проживающего на Кавказе, и надписью «Скажи кавказской оккупации, НЕТ! … ответ должен быть жесток!» (решение Засвияжского районного суда г. Ульяновска от 09.11.2012 и определение Засвияжского районного суда г. Ульяновска от 21.03.2013);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1897. Плакат с изображением и надписью «Каждый белый будет рад Отправить сарацина в Ад!» (решение Засвияжского районного суда г. Ульяновска от 09.11.2012 и определение Засвияжского районного суда г. Ульяновска от 21.03.2013);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1898. Плакат с изображением и надписью «Оправданья нет потаскухе! На детей и на Русь ей наплевать… Только пулю в затылок той шлюхе, что ложится с инородцем в кровать» (решение Засвияжского районного суда г. Ульяновска от 09.11.2012 и определение Засвияжского районного суда г. Ульяновска от 21.03.2013).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1899. Видеофайл с названием: «Рожденный шавкой — на ноги не встанет» (http://vkontakte.ru/video41789778_161182186),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1900. Видеофайл с названием: «Банда Москвы — Виват, Россия!» (http://vkontakte.ru/ video41789778_161018550),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1901. Видеофайл с названием: «Правые — звучит гордо» (http://vkontakte.ru/video 41789778_160351887),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1902. Видеофайл с названием: «Pulling on the boots» (http://vkontakte.ru/video 41789778_160326846),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1903. Видеофайл с названием: «Славянский Союз Немного юмора» (http://vkontakte.ru/video41789778_156695727),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1904. Видеофайл с названием: «Коловрат — Московские скинхеды» (http://vkontakte.ru/video41789778_155891687),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1905. Видеофайл с названием: «Скины мстят» (http://vkontakte.ru/video 41789778_155430560,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1906. Информационный материал — статья «Алтай Jанды саткан уйат!», размещенная в газете «Амаду Алтай» от 30.11.2010 г. № 23, на страницах № 3-4 (решение Онгудайского районного суда Республики Алтай от 09.01.2013);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1907. Статья «Jайаан берген Уреду», размещенная на странице № 4 газеты «Амаду Алтай» от 30.11.2010 г. № 23 (решение Онгудайского районного суда Республики Алтай от 09.01.2013);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1908. Статьи «Откон ойди эзедип!», размещенные в газете «Амаду Алтай» от 14.12.2010 г. № 24, на страницах № 1, 5 (решение Онгудайского районного суда Республики Алтай от 09.01.2013);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1909. Статьи «24.02.2004 г.», «27.02.2004 j», размещенные на страницах № 5, 6 газеты «Амаду Алтай» от 14.12.2010 № 24 (решение Онгудайского районного суда Республики Алтай от 09.01.2013);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1910. Статья «Откон ойди эзедип!», размещенная на странице № 1 газеты «Амаду Алтай» от 25.01.2011 № 2(27) (решение Онгудайского районного суда Республики Алтай от 09.01.2013);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1911. Статья «24.02.04г.», размещенная в газете «Амаду Алтай» от 29.02.2012 № 5, на страницах № 3-4 (решение Онгудайского районного суда Республики Алтай от 09.01.2013);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1912. Статья «Иван Белеков — быjарлу башчы», размещенная в газете «Амаду Алтай» от 25.03.2012 № 7, на страницах № 4-5 (решение Онгудайского районного суда Республики Алтай от 09.01.2013);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1913. Текст миниатюры «Заповеди антисемита», размещенной на сайте сети «Интернет» по адресу: http//hghltd.yandex.net, по ссылке: zilya-16.livejournal.com&gt;4615.htmlкопия (решение Ленинского районного суда г. Воронежа от 07.02.2013);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1914. Литературно-художественное издание — книга «Адиведа» изданная в 2007 году обществом с ограниченной ответственностью (ООО) «Ростиздат» количеством 1000 экземпляров, автор Гомонов Юрий Вениаминович (решение Волгодонского районного суда Ростовской области от 06.11.2012 и апелляционное определение Судебной коллегии по гражданским делам Ростовского областного суда от 21.02.2013);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1915. Книга «Главная специальная операция впереди» (полковник В. В. Квачков. -(Изд. 7-е, доп.). — Челябинск: Танкоград, 2010. — 268 с. — ISBN 9785070-173-Х. Подписано в печать 11.04.2010 г., формат 60 х 84/16. усл. печ. л. 58. тираж заказной, заказ 3068. отпечатано с оригинал-макетов, предоставленных издателем, в ОАО «Челябинский дом печати», 454080, Челябинск, Свердловский пр., 60) (решение Суздальского районного суда Владимирской области от 06.03.2013);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1916. Статья «Межрасовые браки — способ уничтожения нации» журнала «Ведическая культура», выпуск 11 (решение Майкопского районного суда Республики Адыгея от 13.02.2013);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1917. Информационный материал — персональная страница (аккаунт) пользователя «УМАР КБК 30 ЛЕТ, ВИЛАЯТ КБК. ЦЕНТРАЛЬНЫЙ СЕКТОР, ГОРОД НАЛЬЧИК, Россиия (id 538031204522») сайта www.odnoklassniki.ru", размещенная в информационно-телекоммуникационной сети «Интернет» (решение Нальчикского городского суда Кабардино-Балкарской Республики от 26.12.2012);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1918. Видеоматериалы, содержащиеся в видео файле «Кавказцы опускают трусливую русскую армию!», размещенном в сети «Интернет» по адресу: http//www/youtube.com/watch?v=rgzvTDngGDE&amp;feature=related (решение Ленинского районного суда г. Воронежа от 13.03.2013);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1919. Статья «Радикальное похмелье», размещенная на Интернет сайте http://rusinfo.cc, а также в социальной сети «В Контакте» Боковым Дмитрием Владимировичем по адресу http://vk.com/topic-33517770 26076457 (решение Тракторозаводского районного суда г. Волгограда от 12.12.2012);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1920. Брошюра Мухаммада Сулеймана Ашкара «Как принять ислам» (Издательский дом «БАДР») (решение Красноярского районного суда Астраханской области от 14.03.2013);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1921. Видеоматериал «Moscow skinhead girls», размещенный в сети Интернет на сайте www.vkontakte.ru, на Интернет-странице «http:vkontakte.ru/polkov_nic» (решение Новоржевского районного суда Псковской области от 26.03.2013);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1922. Видеоматериал «A.Harchiicov — Pochemu Rossiej pravyt zhidy (Mojsha mnogo smeyalsya I hlopal v ladoshi)», размещенный в сети Интернет на сайте www.vkontakte.ru, на Интернет-странице «http:vkontakte.ru/polkov_nic» (решение Новоржевского районного суда Псковской области от 26.03.2013);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1923. Видеоролик «Раскрыт заговор исламистов в медуниверситете», размещенный в социальной сети «В Контакте» Боковым Дмитрием Владимировичем по адресу http://vk.com/id40892599 (решение Тракторозаводского районного суда г. Волгограда от 20.12.2012 и апелляционное определение Судебной коллегии по гражданским делам Волгоградского областного суда от 28.02.2013);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1924. Книга Бадиуззаман Саид Нурси «Двадцать третье слово» (mega-2010-88c.) (решение Советского районного суда г. Красноярска от 10.01.2013);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1925. Информационный материал под названием «…их смелость равна ширине небес и земли, потому что они не боятся святого Создателя», размещенный в сети Интернет на ресурсе «www.islamdin.biz» (решение Майского районного суда Кабардино-Балкарской Республики от 05.04.2013);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1926. Интернет-ресурс (сайт): http://www.kcblog.info/ - «Блог агентства Кавказ-Центр» (решение Интинского городского суда Республики Коми от 21.03.2013);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1927. Интернет-ресурс (сайт): http://koransunnah.wordpress.com/ - "Исламский Информационно-новостной портал «Ислам — Корна и Суна» (решение Интинского городского суда Республики Коми от 21.03.2013);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1928. Интернет-ресурс (сайт): http://abusalima770.blogspot.ru/ - блог под названием «Рай под тенью Сабель» (решение Интинского городского суда Республики Коми от 21.03.2013);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1929. Видеоролик (видео обращение), размещенный в сети Интернет по адресу: http://www.youtube.com/watch?v=VjFZLS2we5s - «Обращение Амира Центрального сектора Вилайята КБК Умара» (решение Интинского городского суда Республики Коми от 21.03.2013);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1930. Надписи в группе «УФА ТАТАРЛАРЫ--- ---УФИМСКИЕ ТАТАРЫ», размещенные пользователем под условным именем «Урал Батыр» на сайте «Вконтакте» по электронному адресу: http://vk/com/id158166533 (решение Орджоникидзевского районного суда города Уфы Республики Башкортостан от 12.03.2013);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1931. Надписи под фотографиями, размещенные пользователем под условным именем «Игорь Тарасов» в сети интернет на сайте «Вконтакте» по электронному адресу: http://vk.com/id110818624 (решение Орджоникидзевского районного суда города Уфы Республики Башкортостан от 12.03.2013);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1932. Листовка «Приказ властей города Абакана об обязательной явке еврейского населения города и его окрестностей в район ж/д вокзала» (решение Абаканского городского суда Республики Хакасия от 29.03.2013);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1933. Видеоматериал "Послание с земель Хорасана моджахедам «Имарат Кавказ», размещенный на личной Интернет-странице пользователя, зарегистрированного под условным именем «Ильшат Закрман», размещенный по электронному адресу: http://vkontakte.ru/ id58420910 (решение Ленинского районного суда города Уфы Республики Башкортостан от 04.03.2013);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1934. Материалы сайта http://www.dontenter.ru/index.php?key=имарат, а именно видео-файл «ИМАРАТ КАВКАЗ — Элитное подразделение АЛЛАХА» (решение Воркутинского городского суда Республики Коми от 02.04.2013);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1935. Видеоролик: «44 способа поддержать Джихад» (решение Ленинского районного суда г. Томска от 12.04.2013);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1936. Видеоролик: «Благородная битва в Москве — Справедливое возмездие» (решение Ленинского районного суда г. Томска от 12.04.2013);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1937. Видеоролик: «Говорят муджахиты Вилайят КБК ИК» (решение Ленинского районного суда г. Томска от 12.04.2013);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1938. Видеоролик: «Сайд 1 лекция про Джихад» (решение Ленинского районного суда г. Томска от 12.04.2013);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1939. Видеоролик: «Сайд Абу Саад» (решение Ленинского районного суда г. Томска от 12.04.2013);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1940. Видеоролик: «Сайд Бурятский обращение к сестрам» (решение Ленинского районного суда г. Томска от 12.04.2013);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1941. Видеоролик: «Львы джихада» (решение Ленинского районного суда г. Томска от 12.04.2013);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1942. Видеоролик: «Наименьшее, что можешь сделать ты для уммы» (решение Ленинского районного суда г. Томска от 12.04.2013);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1943. Видеоролик: «Победа продолжается» (решение Ленинского районного суда г. Томска от 12.04.2013);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1944. Информационные материалы, размещенные в сети Интернет, в том числе на Интернет сайтах http://www.pussy-riot.livejournal.com/8459.html, http://www.pussy-riot.livejournal.com/5164.html, http://www.pussy-riot.livejournal.com/5763.html, http://www.pussy-riot.livejournal.com/5497.html (решение Замоскворецкого районного суда г. Москвы от 29.11.2012 и апелляционное определение Судебной коллегии по гражданским делам Московского городского суда от 30.01.2013);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1945. Брошюра в мягком переплете «Вероубеждение приверженцев Сунны» со сведениями о ее выпуске Издательским домом «Китаб» (решение Октябрьского районного суда г. Белгорода от 31.01.2013);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1946. Брошюра «Внимание Русский! Скоро пасха» под редакцией Родина В. В. — Мурманск: «Север», 2008 год — 22 с. (решение Красногорского районного суда г. Каменска-Уральского Свердловской области от 22.02.2013);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1947. Брошюра «Внимание Русский! Скоро пасха» под редакцией Родина В. В. — издание 2-е исправ. и доп. — Мурманск: «Север», 2009 год — 50 л. (решение Красногорского районного суда г. Каменска-Уральского Свердловской области от 22.02.2013);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1948. Брошюра «Это должен знать Русский» — под редакцией Родина В. В.: Мурманск: «Север», 2005 года — 18 л. (решение Красногорского районного суда г. Каменска-Уральского Свердловской области от 22.02.2013);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1949. Обращение Национального Совета ДПНИ к средствам массовой информации и общественности по поводу беспредела со стороны этнических преступных группировок и отдельных сотрудников МВД в отношении русского населения города Знаменска Астраханской области от 09 августа 2009 года (решение Красногорского районного суда г. Каменска-Уральского Свердловской области от 22.02.2013);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1950. Документ, начинающийся словами «Редакции ДПНИ.орг удалось получить подробный рассказ..» и заканчивающийся словами «..Лично я пока не знаю что делать. Помощи ждать неоткуда» (решение Красногорского районного суда г. Каменска-Уральского Свердловской области от 22.02.2013);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1951. Листовка с логотипом партии «Единая Россия», имеющая заглавие «Информационное сообщение», размещенная на сайтах http:www.dvizhenievmeste.com. и http:er.mashina.org (решение Вологодского городского суда Вологодской области от 08.10.2012 и апелляционное определение Судебной коллегии по гражданским делам Вологодского областного суда от 12.12.2012);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1952. Видеозапись «Бритый и злой», размещенная в социальной сети «ВКонтакте» по адресу: http://vkontakte.ru/id95058311 (решение Ленинского районного суда г. Чебоксары Чувашской Республики от 28.11.2012 и определение Ленинского районного суда г. Чебоксары Чувашской Республики от 01.04.2013);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1953. Информационный материал — публикация (статья) под наименованием «Они растоптали наш Коран… Неужели вам этого не достаточно» обнаруженный и изъятый в глобальной телекоммуникационной сети Интернет на сайте www.ummanewc.com (решение Нальчикского городского суда Кабардино-Балкарской Республики от 01.02.2013);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1954. Видеозапись учредительной конференции Сибирского Державного Союза — политического крыла духовно-политического движения Собор Руси Родов Славных от 23.03.2012, размещенная в сети Интернет по следующим адресам: -www.russobor.com/publikaci-sobora/reportazh-s-uchreditelnoi-konferenci-sibirskogo-derzhavnogo-soyuza-23-03-2012.html, -http://www.youtube.com/watch?v=lxjvzOpCMJI&amp;feature=player_embedded (решение Ленинского районного суда г. Оренбурга от 18.02.2013);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1955. Книга Удар русских богов / В. А. Истархов — Харьков, ЧП «ДиВ», 2007. — 480 с. — ISBN 978—966-8504-04-4 (решение Темрюкского районного суда Краснодарского края от 06.03.2013);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1956. Книга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крови). Разработка и издание: Главное Управление СС, Управление образования. Перевод с немецкого: С. Красс. 1940. Издательство «Бытие и Сознание». — М.: 1999. (решение Темрюкского районного суда Краснодарского края от 06.03.2013);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1957. Книга Красная Каббала / Г. Климов. — Харьков, ЧП «ДиВ», 2006. — 528 с. — ISBN 966-8504-21-6 (решение Темрюкского районного суда Краснодарского края от 06.03.2013);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1958. Книга Протоколы советских мудрецов / Г. Климов. — Харьков, «ДиВ», 2005. — 416 с. — ISBN 966-8504-15-1 (решение Темрюкского районного суда Краснодарского края от 06.03.2013);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1959. Книга «Вехи истории», составитель Олег Танин, выпуск 20. Киев, 1997 год, стр. 32 (решение Темрюкского районного суда Краснодарского края от 06.03.2013);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1960. Информационный материал (статья) под названием «Изнасилование и убийство трехлетней девочки по канонам иудаизма», который распространялся путем направления на различные адреса электронной почты с интернет-адресов: andrey-klimov-80@mail.ru и gusev.boris@inbox.ru, а также опубликован для свободного доступа на следующих интернет-страницах: 1. http://rodonews.ru/news_1287819506.html, 2. http://pravda.tvob.ru/religiya-i-ideologiya/5211-iznasilovanie-i-ubijstvo-trehletnej-devochki-po-kanonam-iudaizma (решение Свердловского районного суда г. Костромы от 24.01.2013);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1961. Информационный материал — видеообращение под наименованием «ВИДЕО: Призыв моджахедов вилайята КБК Имарата Кавказ из Сирии», размещенный в глобальной телекоммуникационной сети Интернет на веб-ресурсе (сайте) www.ummanewc.com (решение Нальчикского городского суда Кабардино-Балкарской Республики от 22.03.2013);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1962. Интернет-ресурс www.rons.ru (решение Первомайского районного суда г. Кирова Кировской области от 20.02.2013);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1963. Информационный материал, размещенный в глобальной информационной сети Интернет на странице по адресу: http://goloskuzbass.livejournal.com/1628.html, в форме текста под названием «22 мая. Новокузнецк» (решение Центрального районного суда г. Новокузнецка Кемеровской области от 20.03.2013);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1964. Информационные материалы сайта «Белое сопротивление», расположенные в сети Интернет на сайте по адресу www.resistanse88.org (решение Советского районного суда г. Липецка от 06.03.2012);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1965. Видеофайл под заголовком «Русские парни режут хачей» на сайте vkontakte.ru\id92413691 (решение Красноармейского районного суда Краснодарского края от 22.04.2013);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1966. Видеофайл под заголовком «Белый патруль в электричке» на сайте vkontakte.ru\id92413691 (решение Красноармейского районного суда Краснодарского края от 22.04.2013);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1967. Видеофайл под заголовком «Хач на коленях» на сайте vkontakte.ru\id92413691 (решение Красноармейского районного суда Краснодарского края от 22.04.2013);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1968. Видеофайл под заголовком «Скины сжигают общагу Чеченцев» на сайте vkontakte.ru\id92413691 (решение Красноармейского районного суда Краснодарского края от 22.04.2013);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1969. Видеофайл под заголовком «Format18- Как правильно приготовить негра» на сайте vkontakte.ru\id92413691 (решение Красноармейского районного суда Краснодарского края от 22.04.2013);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1970. Видеофайл под заголовком «Русские против кавказа» на сайте vkontakte.ru\id92413691 (решение Красноармейского районного суда Краснодарского края от 22.04.2013);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1971. Видеоматериал «Калининградские &amp;quоt;скинхеды&amp;quopt Ya Ixni Papu Sistru I Meortvi Ibal…», размещенного на интернет-сайте, имеющий электронный адрес http://vkontakte.ru (решение Промышленного районного суда г. Курска от 05.03.2013);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1972. Видеоматериал «Казнь националистам чурок 14_88», размещенный на интернет-сайте, имеющий электронный адрес http://vkontakte.ru (решение Промышленного районного суда г. Курска от 05.03.2013);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1973. Видеоматериал «Казнь НС Бойцами», размещенного на интернет-сайте, имеющий электронный адрес http://vkontakte.ru (решение Промышленного районного суда г. Курска от 05.03.2013);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1974. Текст комментария, размещенного в сети Интернет и выявленного 19.02.2013 г. на ресурсе www.tvoybaby.org от имени («под ником») «Эллина» к информационному материалу — "Значение имени «Камилла» (решение Баксанского районного суда Кабардино-Балкарской Республики от 14.05.2013);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1975. Видеоматериал «РУСИЧ выбрось свою толерантность. Нация превыше ВСЕГО. ЗА РУСЬ &amp; # 33_(2)», размещенный на интернет-сайте, имеющий электронный адрес http://vkontakte.ru (решение Промышленного районного суда г. Курска от 04.03.2013);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1976. Видеоматериал «Вот кто такие Антифа», размещенный на интернет-сайте, имеющий электронный адрес http://vkontakte.ru (решение Промышленного районного суда г. Курска от 04.03.2013);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1977. Видеоматериал «Слава РУСИ», размещенный на интернет-сайте, имеющий электронный адрес http://vkontakte.ru (решение Промышленного районного суда г. Курска от 04.03.2013);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1978. Видеозапись «Veteran VOV o evrejskom fasizme.flv»,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1979. Видеозапись «Evrejskij rasizm. 240.mp 4»,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1980. Видеозапись «Ubijstvo Rossii. 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1981. Зеркало сайта «Кавказ-Центр» www.kcblog.info (решение Ленинского районного суда г. Грозного Чеченской Республики от 07.02.2013);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1982. Сайт «Имам ТВ» www.imamtv.com (решение Ленинского районного суда г. Грозного Чеченской Республики от 07.02.2013);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1983. Видеообращение Яндырханова Мусы Зималиевича под названием «Напоминание» (решение Ленинского районного суда г. Грозного Чеченской Республики от 07.02.2013);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1984. Видеоролики в информационно-телекоммуникационной сети Интернет на сайте http:// vk.com/id30447455: «Вот поэтому я стал скинхедом», «ПРАВДА О ПАТРИОТАХ РОССИИ», «Работа для патриота!», «Обращение к чуркам», «Славянский союз!», без указания автора (решение Центрального районного суда Читы от 21.02.2013);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1985. Аудиозаписи песен в информационно-телекоммуникационной сети Интернет на сайте http:// vk.com/id30447455 исполнителя А. Харчикова «Бей жидов» и ХОРа СС «РОССИЯ ДЛЯ РУССКИХ», без указания автора (решение Центрального районного суда г. Читы от 21.02.2013);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1986. Текст, начинающийся со слов: «О Аллах! Помоги братьям которые сражаются на джихаде» и заканчивающийся словами «поистине наш господь прощающий, милостив, милосерден. Амин! Амин! Амин!» (решение Тагилстроевского районного суда г. Нижнего Тагила Свердловской области от 12.03.2013);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1987. Материалы, размещенные в социальной сети «В контакте» на странице, имеющей номер — ID65407509, в разделе «Видеозаписи»: видео-файл по ссылке «http: // vk./com/video 65407509_143663766», под названием: «русскому солдату хачи отрезали голову за то что он не предал веру id 19418072», с комментарием пользователя страницы: «Заходи! Самые лучшие видюхи у меня на страничке!..»; видео-файл по ссылке «http: // vk./com/videos65407509_143663779» под названием «Дагестанцу отрезали голову, таджика застрелили»; видео-файл по ссылке «http: // vk./com/videos65407509_144355727» под названием «Скины действуют», с комментарием «настоящие скин хеды фашисты» (решение Курчатовского городского суда Курской области от 22.04.2013);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1988. Материалы сайта: http://web.archive.org/20120622114252/kavkaznews.blogspot.com/ - «Имарат Кавказ новости факты аналитика», а именно: статью «Вилаят Нохчийчоь. Муртады признали поражение. Моджахеты уничтожили и ранили 22 кадыровца за два дня боёв»; статью «Имарат Кавказ. Сводка боевых операций моджахетов за месяц шавваль 1433 года по хиджре (19 августа — 17 сентября 2012 г.)»; видео-файл "Вилаят Дагестан. Моджахеды рассказали, почему уничтожили предводителя суфистов Кавказа Саида Чиркейского (видео) (решение Воркутинского городского суда Республики Коми от 17.04.2013);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1989. Cтатья Бориса Стомахина «Террор вам, тираны!», размещенная на интернет — сайте http//sopritivlenie.marsho.net (решение Бабушкинского районного суда г. Москвы от 12.03.2013).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1990. Текст песни «Секс-контроль», размещенной на сайте сети Интернет http://masteroff.org/21683.html (решение Самарского районного суда г. Самары от 11.02.2011);</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1991. Отклики (комментарии) пользователей: «viktor1960» от 29 февраля 2012 года 13:13 и «Alexandr232» от 29 февраля 2012 года 10:45, размещенные по электронному адресу www.zavtra.ru/content/view/reaktor-putin-na-byistryih-nejtronah/#comments (решение Таганского районного суда г. Москвы от 02.10.2012);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1992. Видеоматериал, размещенный на личной Интернет-странице пользователя, зарегистрированного под условным именем «Айдар Муллагарипов», расположенный по электронному адресу: http:// vkontakte.ru/ idl07714866 «Взрывы в метро, организатор Доку Абу (Заявление)» (решение Ленинского районного суда г. Уфы от 05.12.2012 и определение Ленинского районного суда г. Уфы от 07.06.2013);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1993. Видеоматериал, размещенный на личной Интернет-странице пользователя, зарегистрированного под условным именем «Динис Сабиров», размещенный по электронному адресу: http://vkontakte.ru/ dinislam 786 «Мухамад Багаудин (почему мусульмане в униженном положении)» (решение Ленинского районного суда г. Уфы от 05.12.2012 и определение Ленинского районного суда г, Уфы от 07.06.2013);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1994. Тексты и иллюстрации к ним под названием «Таджик» и «Юнкерс», произведенные и распространенные Семушевым Артемом Сергеевичем на интернет-сайте «В контакте», странице по адресу: vk.com/artemsemmushev, под названием «Артем Семушев» (решение Майкопского городского суда Республики Адыгея от 20.03.2013);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1995. Информационный материал — фото с надписью «Ебашь кавказцев, весело, спортивно, модно», обнаруженный и изъятый в ходе мониторинга Интернет- портала http://shlko.livejournal.com/53475.html (решение Зольского районного суда Кабардино-Балкарской Республики от 30.05.2013);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1996. Интернет-сайт www.geroivoli.info (решение Никулинского районного суда г. Москвы от 19.11.2012);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1997. Информационный материал «Мой взгляд на жизнь», размещенный на Интернет-сайте www.geroivoli.info (решение Никулинского районного суда г. Москвы от 19.11.2012);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1998. Информационный материал «Прояви себя как воин», размещенный на Интернет-сайте www.geroivoli.info (решение Никулинского районного суда г. Москвы от 19.11.2012);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1999. Материалы сайта: http://www/dvds/eu/orq/вилаят/, а именно: видео-файл «Вилаят Нохчийчоь: Бой в лесу (осень 2011 г.)», видео-файл «ВИЛАЯТ Г1АЛГ1АЙЧЕ — Обращение моджахедов 21.04.2012.» (решение Воркутинского городского суда Республики Коми от 15.05.2013);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2000. Брошюра «Готфрид Федер. Программа и мировоззрение НСДАП» (решение Южно-Сахалинского городского суда от 30.04.2013);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2001. Информационный материал — фото с изображением человека с маской, одетого в серую кофту с текстовой надписью «Бери топор! Встречай гостей с гор», размещенное в сети Интернет по адресу: http:// shlko.livejournal.com/53475.html (решение Зольского районного суда Кабардино-Балкарской Республики от 31.05.2013);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2002. Аудио и видео файлы, размещенные в сети «Интернет» на ресурсе http://vk.com/id77274380: аудиофайл «А. Харчиков — Я экстремист», размещенный 27 октября 2012 г., продолжительностью 02 минуты 48 секунд; аудиофайл «Монгол Шуудан — Бей жидов — спасай Россию!», размещенный 05 мая 2010 г., продолжительностью 01 минута 41 секунда; аудиофайл «Спец школа — Х…Й ментам, Зиг Хайль скинам!», размещенный 05 мая 2010 г., продолжительностью 01 минута 20 секунд; видеофайл «Мы здесь на своей земле», размещенный 10 сентября 2012 г., продолжительностью 04 минуты 47 секунд (решение Няганского городского суда Ханты-Мансийского автономного округа — Югры от 13.05.2013);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2003. Статья Бориса Стомахина «Удачи тебе, Шамиль Басаев!», размещенная на интернет-сайте http://sopritivlenie.marsho.net (решение Бабушкинского районного суда г. Москвы от 23.04.2013);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2004. Текст статьи «Убивать — природный закон», размещенной на сайте сети «Интернет» по адресу http://www.anticompromat.org (решение Ленинского районного суда г. Воронежа от 11.04.2013);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2005. Видеоматериалы «ргд 88-я ненавижу», «Бритоголовые идут» и аудиозаписи «голова босиком — так и живём», «14-88-Националист», «Хук справа — образ Руси» (решение Ленинского районного суда г. Кемерово от 27.05.2013);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2006. Статья под заголовком «Новая Кавказская война. Может она уже начинается», произведенная и распространенная неустановленным лицом на интернет-сайте http://haile-rastafari.livejournal.com/46724.html (решение Майкопского городского суда Республики Адыгея от 14.05.2013);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2007. Статья под заголовком «Национализм в действии», произведенная и распространенная неустановленным лицом на интернет-сайте www.freedom-info.ru (решение Майкопского городского суда Республики Адыгея от 16.04.2013);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2008. Информационный материал — «Призыв из Шама. Джама</w:t>
      </w:r>
      <w:r w:rsidRPr="007A742E">
        <w:rPr>
          <w:sz w:val="18"/>
          <w:szCs w:val="18"/>
        </w:rPr>
        <w:t>ʼ</w:t>
      </w:r>
      <w:r w:rsidRPr="007A742E">
        <w:rPr>
          <w:rFonts w:ascii="Times New Roman" w:hAnsi="Times New Roman" w:cs="Times New Roman"/>
          <w:sz w:val="18"/>
          <w:szCs w:val="18"/>
        </w:rPr>
        <w:t>ат „Катибату Мухаджирин КБК“», обнаруженный и изъятый в ходе мониторинга информационно-телекоммуникационной сети Интернет по электронному адресу: http://www.islamdin.biz/2012/10/blog-post_1 8.html#more (решение Нальчикского городского суда Кабардино-Балкарской Республики от 06.05.2013);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2009. Видеоролики (видеоматериалы) с названиями: «Всем правым и патриотам и скинхедам и нацистам. Слава России!!!!»; «Формат-18 Похоронное бюро»; «До…. трупов»; «Нациолисты (или по вашему скинхеды»; «Посвящается всем скинхедам России»; «Тесак в Питере»; «Формат-18»; «Формат 18 (АХахах)))»; «ФОРМАТ 18»; «Формат 18 Тесак-Огородники»; «Формат 18. Посвящается Тесаку»; «Формат 18»; «Размочили антифу» (решение Первомайского районного суда г. Новосибирска от 08.05.2013);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2010. Информационный материал — графический файл с изображением ноги, обутой в обувь, бьющей человека по груди и лицу, в котором одежда человека символизирует флаг Российской Федерации, а на бьющей ноге изображен зеленый квадрат с бледно желтыми звездами и тремя перекрашенными стрелами, символизирующие флаг Республики Адыгея, обнаруженный и изъятый в ходе мониторинга глобальной телекоммуникационной сети Интернет, расположенный по адресу: http://odnoklassniki.m/profile/461470932644 (решение Терского районного суда Кабардино-Балкарской Республики от 11.03.2013);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2011. Материал в разделе «959 фотографий», выполненный в виде изображения рейсхфюрера СС Генриха Гиммлера и подписи: «ОЧИЩУ ВАШУ РАСУ от жидов и хачей. недорого, тел. 14-88»,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2012. Видеоматериалы «Халифат — Мы Одна Умма» и «Знамя Джихада ИДУ, Амир Фаррук», размещенные на личной Интернет-странице пользователя, зарегистрированного под условным именем «Хабибуллин Ильшат», размещенные по электронному адресу: http:// vkontakte.ru/ id 53006594 (решение Ленинского районного суда города Уфы Республики Башкортостан от 04.03.2013);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2013. Брошюра «Саратовское дело. Выпуск 16» (Киев, «Вехи истории», 1996) (решение Тимирязевского районного суда г. Москвы от 14.05.2013);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2014. Материал в разделе «959 фотографий», выполненный в виде изображения Адольфа Гитлера и текста, начинающегося предложением: «В экономическом отношении евреи вредят государству до тех пор, пока государственные предприятия становятся нерентабельными, денационализируются и переходят под еврейский финансовый контроль» и заканчивающегося строчкой «жестокий, но нечестный человек»,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19.03.2013);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2015. Комментарий к видеоролику под названием «Убийство. Уфа. Парк Кашкадан», размещенный пользователем под условным именем «Sanchez7ification» в сети «Интернет» на сайте «youtube» по электронному адресу: http://www.vkontakte.ru (решение Орджоникидзевского районного суда города Уфы Республики Башкортостан от 12.03.2013);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2016. Сакральные Знания выуженные из религиозных источников.pdf", «Пособие языческое для Явного мира.pdf», «Приложение.pdf», «Титул.pdf», «Ничто свое мне не найти на стороне.pdf», «Ода жидам и братам их.pdf», «Он_дрей Кураев.pdf», «плащ забвения.pdf». (решение Щучанского районного суда Курганской области от 25.03.2013);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2017. Информационный материал — комментарий к информационному материалу — «Открытое письмо президенту Кабардино-Балкарской Республики Канокову А. Б.» от 11.01.2009, размещенный в сети Интернет на ресурсе «www. aheku.org» от имени (под ником) «Черкесс» (12.01.2009 12:53) (решение Майского районного суда Кабардино-Балкарской Республики от 31.05.2013);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2018. Статья под заголовком «Адыгея, она же Солнечная Адыгея, Помидорная Республика», произведенная и распространенная неустановленным лицом на интернет-сайте www.lirkmore.to (решение Майкопского городского суда Республики Адыгея от 05.04.2013);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2019. Видеоматериалы, опубликованные в глобальной телекоммуникационной сети Интернет на ресурсе, расположенном по электронному адресу: http://www.odnoklassniki.ru, на странице пользователя «Ogur Iu» «Атаки муджахидов» и «Доку Умаров поддерживает митинги в России» (решение Черкесского городского суда Карачаево-Черкесской Республики от 18.04.2013);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2020. Видеоролик «Халифат — Мы Одна Умма», размещенный на Интернет-странице по электронному адресу: http://video.yandex.ru (решение Черкесского городского суда Карачаево-Черкесской Республики от 29.05.2013);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2021. Информационные материалы, распространенные и хранящиеся в сети Интернет по электронным адресам: видеофайл «Русские скины!!! Россия для русских!!», размещенный по адресу http:// vkontakte.ru/video106162466_158838975; видеофайл «Славянский союз-Националистическое движение № 1 в Мире», размещенный по электронному адресу http:// vkontakte.ru/video106162466_158864846; изображение человека в маске, вскинувшего правую руку в римском/нацистском приветствии и нецензурной надписью, размещенное по адресу http:// vkontakte.ru/photo106162466_211484365 (решение Королёвского городского суда Московской области от 12.02.2013);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2022. Книга «Владимир Попов „Возвращение Руси“. М., Наследие предков. 2003» (решение Южно-Сахалинского городского суда от 23.05.2013);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2023. Материал в разделе «959 фотографий», выполненный в виде листовки, озаглавленной словами «КАВКАЗ САМАЯ ГРЯЗНАЯ НАЦИЯ» и заканчивающаяся словами «КАВКАЗ ЭТО СБОРИЩЕ ОТБРОСОВ»,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2024. Листовка под названием «К оружию! Молния» (решение Центрального районного суда г. Омска от 06.06.2013);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2025. Комментарии к закрытой группе «Осень 1992 года. Геноцид мирного ингушского населения в Пригородном районе и г. Владикавказ» опубликованные в период с 28.04.2010 по 20.11.2011 года на сайте http//www.vk.com (решение Магасского районного суда Республики Ингушетия от 10.04.2013);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2026. Листовка с изображением мужчины еврейской национальности, держащим голову славянской девочки с текстом «Ты будешь следующим», находящаяся в материалах уголовного дела № 09340362 (в Таштагольском городском суде уголовное дело имеет номер 1-106/10) и на Интернет-ресурсах http://lj.rossia.org и http://ic.pics.livejournal.com (решение Таштагольского городского суда Кемеровской области от 29.05.2013).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2027. Печатное издание И. С. Баркова «Жидоведение. Учебное пособие» (решение Бежицкого районного суда г. Брянска от 28.05.2013);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2028. Печатное издание А. П. Баркашова «Азбука русского националиста» (решение Бежицкого районного суда г. Брянска от 21.05.2013);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2029. Печатное издание — газета «Русский порядок» № 1 (48) от 11.06.2002 (решение Бежицкого районного суда г. Брянска от 30.05.2013);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2030. Аудиовизуальные материалы — видеоролики, размещенные Семеновым Станиславом Сергеевичем в сети «Интернет», содержащиеся в электронных файлах: «!_4TO_SPASLO_AFU.wmv»; «!_88 RAC.wmv»; «7.11.5.митинг.wmv»; «7pgb1h44vg08.WMV»;"1234.avi"; «A.C.A.B.wmv»; «AFA_S_BORODENKOI.wmv»; «agitaziya.wmv»; 2BEZ_SLOV_NA4ALO.wmv";"BEZ_SLOV_OKON4ANIE.wmv"; «BOICOVSKII_KLUB_2.wmv»; «Brannik_Football_Violence.wmv»; «Brannik_White_Power.wmv»; «clean_zlo.wmv»; «Execution_of_traitor.WMV»; «F18 А ты — пацан.wmv»; «F18 Белая Русь.wmv»; «F18 Гибель Новгородского соратника.wmv»; «F18 Жертва шавок.wmv»; «F18 Зачистка.wmv»; «f18 Ку-Клукс клан(1024х768).wmv»; «F18 Он плохо кончил.wmv»; «f18 Операция Белый вагон.wmv»; «F18 О — е Красно — оранжевых геев.wmv»; «f18 Правый кулак Санкт-Петербурга.wmv»; «F18 Сбор модераторов.wmv»; «f18 Тренировки НСО.wmv»; «Format18[Uragan]---tenderneSS.wmv»; «Format18[Uragan]---trenning.wmv»; «F — k the red.WMV»; «H.D.S. 6 — Метро. WMV»; «Honor „Full Of Hate“.wmv»; «Honor-Shanhedryn.WMV»; «Ich Will 2 Hooligans Edition.WMV»; «Initiation_88.wmv»; «INTERNAСIONALBOL</w:t>
      </w:r>
      <w:r w:rsidRPr="007A742E">
        <w:rPr>
          <w:sz w:val="18"/>
          <w:szCs w:val="18"/>
        </w:rPr>
        <w:t>ˈ</w:t>
      </w:r>
      <w:r w:rsidRPr="007A742E">
        <w:rPr>
          <w:rFonts w:ascii="Times New Roman" w:hAnsi="Times New Roman" w:cs="Times New Roman"/>
          <w:sz w:val="18"/>
          <w:szCs w:val="18"/>
        </w:rPr>
        <w:t>6EVISTSKAA_PARTIA.wmv»; «Intervju u antifashista.wmv»; «INTERV</w:t>
      </w:r>
      <w:r w:rsidRPr="007A742E">
        <w:rPr>
          <w:sz w:val="18"/>
          <w:szCs w:val="18"/>
        </w:rPr>
        <w:t>ˈ</w:t>
      </w:r>
      <w:r w:rsidRPr="007A742E">
        <w:rPr>
          <w:rFonts w:ascii="Times New Roman" w:hAnsi="Times New Roman" w:cs="Times New Roman"/>
          <w:sz w:val="18"/>
          <w:szCs w:val="18"/>
        </w:rPr>
        <w:t>U_S_DEPUTATOM.wmv»; «ivan.wmv»; «LEGENDA_OB_OB46.avi»; «milo.wmv»; «MTC.wmv»; «mv9ybh0brzks.wmv»; «NELEGAL</w:t>
      </w:r>
      <w:r w:rsidRPr="007A742E">
        <w:rPr>
          <w:sz w:val="18"/>
          <w:szCs w:val="18"/>
        </w:rPr>
        <w:t>ˈ</w:t>
      </w:r>
      <w:r w:rsidRPr="007A742E">
        <w:rPr>
          <w:rFonts w:ascii="Times New Roman" w:hAnsi="Times New Roman" w:cs="Times New Roman"/>
          <w:sz w:val="18"/>
          <w:szCs w:val="18"/>
        </w:rPr>
        <w:t>NAA_DVORNI4IHA.wmv»; «NOVGORODSKIE_AKCII.wmv»; «nswpvideo1.wmv»; «nswpvideo2.wmv»; «nswpvideo3.wmv»; «nswpvideo6.wmv»; «Polu4il_Po_Zaslugam.wmv»; «POSVA6ENIE_V_SKINHEDY.wmv»; «PRAMOE_DEISTVIE.wmv»; «PRAVYI_MAR6.wmv»; «RAZGON_MODNIKOV.wmv»; «rolik-ochistimmoskvu.wmv»; «rolik-ochistimmoskvu.avi»; «Romper_Stomper+RUS88.wmv»; «Rus_School_for_RUS_88.wmv»; «Russian_Fight_Club88.wmv»; «SEM</w:t>
      </w:r>
      <w:r w:rsidRPr="007A742E">
        <w:rPr>
          <w:sz w:val="18"/>
          <w:szCs w:val="18"/>
        </w:rPr>
        <w:t>ˈ</w:t>
      </w:r>
      <w:r w:rsidRPr="007A742E">
        <w:rPr>
          <w:rFonts w:ascii="Times New Roman" w:hAnsi="Times New Roman" w:cs="Times New Roman"/>
          <w:sz w:val="18"/>
          <w:szCs w:val="18"/>
        </w:rPr>
        <w:t>_SOROK.wmv»; «Shit_Skinhead.WMV»; «spanish patriots 88.wmv»; «TUSOVKA_ANTIFA6ISTOV.wmv»; «Untitled_0002.wmv»; «VIVAT_ROSSIA.wmv»; «WhiteCross.wmv»; «Хорсс — Взаперти.wmv»;"Хорсс — Россия для Русских.wmv"; «ZAPOMNI_MENA.wmv»; «ZOGTV_VREME4KO.wmv»; «Абычный антифошизм. WMV»; «Акция в электричке. WMV»; «Виноградный День — Универсам Народный! смертельный бой за подешевле.avi»; «ВолкОлак — Слава Яриле (концерт).wmv»; «Времечко.wmv»; «вцепили хача.avi»; «вцеплии торговца хача.avi»; «Вышел гук из перехода….wmv»; «Гестапо. wmv»; «ДачнаисториХ.wmv»; «День рождениГитлера. WMV»; «Дети Африки. WMV»; «Дональд Дак и фашизм(запрещённая серия).avi»; «Еврейские могилы. WMV»; «зарница.wmv»; «Защити себя. WMV»; «</w:t>
      </w:r>
      <w:r w:rsidRPr="007A742E">
        <w:rPr>
          <w:sz w:val="18"/>
          <w:szCs w:val="18"/>
        </w:rPr>
        <w:t>ˈ</w:t>
      </w:r>
      <w:r w:rsidRPr="007A742E">
        <w:rPr>
          <w:rFonts w:ascii="Times New Roman" w:hAnsi="Times New Roman" w:cs="Times New Roman"/>
          <w:sz w:val="18"/>
          <w:szCs w:val="18"/>
        </w:rPr>
        <w:t>Золотая Молодёжь Кавказа 3</w:t>
      </w:r>
      <w:r w:rsidRPr="007A742E">
        <w:rPr>
          <w:sz w:val="18"/>
          <w:szCs w:val="18"/>
        </w:rPr>
        <w:t>ˈ</w:t>
      </w:r>
      <w:r w:rsidRPr="007A742E">
        <w:rPr>
          <w:rFonts w:ascii="Times New Roman" w:hAnsi="Times New Roman" w:cs="Times New Roman"/>
          <w:sz w:val="18"/>
          <w:szCs w:val="18"/>
        </w:rPr>
        <w:t xml:space="preserve"> серия-Ломаем скина.avi»; «Избиение мигрантов2.wmv»; «Избиение мигрантов3.wmv»; «Избиение мигрантов4.wmv»; «Избиение мигрантов5.wmv»; «Избиение мигрантов.wmv»; «Избиение хачика.wmv»; «Интервью с московскими Скинами.wmv»; «Кавказцев даже оружие не останавливает))) вот скины трусы).avi»; «Качай железо, Бритоголовый. WMV»; «Китайские скины жесть.avi»; «Клва Мести. WMV»; «Клип „Война“.wmv»; «Копия Romper_Stomper+RUS88.wmv»; «Сельские махачи.avi»; «скинхеды!коментим видео!это ужас!п — ццц!что они сделали с чуваком!.avi»; «скины.…avi»; «хачи-людоеды.avi»; «Чурки 2.avi»; «ЧУрки лолки.avi»; «чурки.avi»; «Штурмфюрер.mp4» (приговор Петропавловск-Камчатского городского суда Камчатского края от 23.12.2010);";</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2031. Листовка с высказыванием, начинающимся «Гражданин России!!!» и заканчивающимся словами «Москва — Русский город!!!Россия для русских» с изображением: орел держащий крест в виде свастики (решение Дорогомиловского районного суда г. Москвы от 23.11.2012);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2032. Лозунг «Остановим исламизацию — остановим терроризм!» (решение Бабушкинского районного суда г. Москвы от 04.06.2013);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2033. Книга «Записки испанского летчика», автор — Игорь Губкин, со следующими выходными данными на странице 235 — "Формат 60 х 90, усл. Печ. Л. 15. Гарнитура Bookman Old Style. Бумага офсетная. С. 236. Тираж 950 экз. Заказ № 751. Подписано в печать 03.03.2002 г. Директор Крутов П. П. Рабочий поселок «Советский» (решение Фрунзенского районного суда г. Владивостока Приморского края от 27.03.2013);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2034. Книга религиозной организации «Свидетели Иеговы» «Чему на самом деле учит Библия?» издательства Германия 2009 г. (решение Советского районного суда г. Красноярска от 14.02.2013);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2035. Видеофайлы «Дэвид Дюк Еврейский расизм глазами Раввина», «Запрещенная на ТВ социальная реклама в 2010» и «Статья 2852 УК РФ для русских, всегда виноваты Русские!», размещенные в сети Интернет (решение Северодвинского городского суда Архангельской области от 17.06.2013);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2036. Видеоматериалы «Русские националисты вершат правосудие», «Скинхеды действуют», «Скинхеды клип НСО Север», «Велимор-Коловрат», "Тесак-глава «format18», размещенные в международной информационной сети Интернет на сайте www.vk.com в разделе «видеозаписи» на странице "http://vkontakte.com/darkvlad» (решение Альметьевского городского суда Республики Татарстан от 12.03.2013);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2037. Информационный материал (статья) под названием «Интервью с Амиром СКЖ: Ненависть к верующим заложена в природе тиранов», который опубликован для свободного доступа на Интернет-странице: http://www/shamilonline.org ru/2009-08-18-08-17-14/6-2009-08-18-08-13-46/8333-2011-12-20-19-45-33.html (решение Свердловского районного суда г. Костромы от 22.04.2013);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2038. Информационный материал (статья) под названием «Обращение Абу Мансур аль-Амрики: „Уроки для изучения“, часть первая», который опубликован для свободного доступа на Интернет-странице: http://www/shamilonline.org/ru/2009-08-18-08-17-14/5-2009-08-18-08-13-33/7587------1––r---.html (решение Свердловского районного суда г. Костромы от 22.04.2013);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2039. Информационный материал (статья) под названием «Йемен. Моджахеды обсуждают с племенем Лахиджа освобождение провинциальной столицы. Солдаты Салиха грозят перейти на сторону АКАП», который опубликован для свободного доступа на интернет-странице: http://www/shamilonline.org/ru/2009-08-18-08-08-27/9787-2012-03-25-17-01-09.html (решение Свердловского районного суда г. Костромы от 22.04.2013);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2040. Информационный материал (статья) под названием «Откровенный разговор кафиров о кавказских вероотступниках», который опубликован для свободного доступа на Интернет-странице: http://www/shamilonline.org/ru/2009-08-18-08-17-14/16-2010-01-18-09-01-54/5481-2011-05-04-07-19-56.html (решение Свердловского районного суда г. Костромы от 22.04.2013);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2041. Статья «Ахыр Заман», размещенная на страницах сети Интернет http://nabatrb.livejournal.com/573801.html#cutidl, http://nabatrb.livejournal.com/573592. html#cutidl, http://nabatrb.livejournal.com/573289.html#cutidl, за исключением приведенных в ней цитат из Корана (решение Кировского районного суда г. Уфы Республики Башкортостан от 15.03.2013 и апелляционного определения Судебной коллегии по гражданским делам Верховного Суда Республики Башкортостан от 28.05.2013);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2042. Печатное издание Б. Миронова «Что делать русским в России» (решение Кировского районного суда г. Томска от 13.05.2013);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2043. Печатное издание — газета «Русский порядок» № 1 (48) от 11.06.2002 (решение Бежицкого районного суда г. Брянска от 30.05.2013);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2044. Материалы статьи «Бомба из хоз. мага. 2», размещенные на сайте информационно-телекоммуникационной сети «Интернет» http://kompozimetal.livejournal.com/1030.html (решение Арзгирского районного суда Ставропольского края от 23.05.2013)$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2045. Интернет-страница Виноградова Д. А. в социальной сети «В контакте», расположенная по электронному адресу: http://vk.com/id108446090, а также совокупность текстовой и графической информации, размещенной на ней (решение Останкинского районного суда г. Москвы от 30.04.2013);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2046. Информационный материал — видеоролик «Куклус клан», размещенный в социальной сети Интернет на сайте «В контакте» Шабашовым Дмитрием Александровичем на своей странице по ссылке http://vk.com/acab_1936 (решение Бердского городского суда Новосибирской области от 27.05.2013);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2047. Сайт www.svobodurusi.info, созданный Гончаром Олегом Николаевичем; информационные материалы, размещенные на сайте www.svobodurusi.info: «Слово к героям нации» и «Программа минимум Казачьей Партии „Свободная Русь“ (решение Абаканского городского суда Республики Хакасия от 18.06.2013);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2048. Выпуски № 1,2,3,4,5,6 информационных бюллетеней „Народное ополчение им. К. Минина и Д. Пожарского“; Интернет — сайт www.arii9.narod.ru (решение Абаканского городского суда Республики Хакасия от 23.05.2013);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2049. Интернет ресурс „Четвертый Рейх“, расположенный по адресу: http://fourthreich.info, и содержащиеся на нем информационные материалы решение Советского районного суда г. Липецка от 29.05.2013 и определение Советского районного суда г. Липецка от 10.07.2013);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2050. Интернет-ресурс t-kungurova/livejournal.com под общим заголовком „Блог Татьяны Кунгуровой“ (решение Октябрьского районного суда г. Владимира от 20.05.2013);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2051. Аудио-визуальная продукция (видеозапись) „TAZ“-Русский бунт», а также текст песни группы TAZ «Русский бунт» (решение Центрального районного суда г. Хабаровска Хабаровского края от 31.05.2013);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2052. Видеофайлы под названиями: «Правда о ваххабитах.3gp», «Сильнейший дауат из всех mp4», «Муджахид на пути Аллаха, Это то кто mp4», «Умар ибн Аль-Хаттаб (р.а.) Umar ibn Al-Khattab (r.a.) 2-2.mp4», «яджудж и маджудж.mp4», «альбани о джихаде (смотреть до конца).flv.3gp» (решение Ленинского районного суда г. Омска от 17.06.2013);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2053. Аудиозапись песни под названием «С. Д.-Дело-88», опубликованной в социальной сети «Интернет» на общедоступной странице "http://vkontakte.ru/id90966163» (решение Ленинского районного суда г. Оренбурга Оренбургской области от 23.05.2013);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2054. Комментарии пользователя под ником «morpeh» от 12.09.2012 «Не надо лгать самому себе», «Возникают подозрения, что поборники радикального ислама негативно относятся к странам Запада, поддерживают терроризм и вообще не собираются интегрироваться в социальную среду, в которой проживают», «И те и другие недооценивают исламскую угрозу», обнаруженные на Интернет-ресурсе www.infoСМИ.ru (решение Ленинского районного суда г. Уфы от 13.05.2013);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2055. Аудиоматериалы, размещенные на Интернет-ресурсе http://vkontakte.ru/id94170133: «Они ушли», «Таухид», «Удар клинка», «Чечня в огне», «Шахид» (решение Курганского городского суда Курганской области от 27.06.2013);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2056. Листовка «Россия — для русских, русский выбирает спорт!!! Слава России!!! Русский — значит трезвый! Русский марш 2012» (решение Каларского районного суда Забайкальского края от 19.12.2012 и апелляционное определение Судебной коллегии по гражданским делам Забайкальского краевого суда от 23.04.2013);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2057. Сайт salaf-forum.com, Ip-адрес информационного ресурса — 66.147.244.60, размещенный на хосте nsl.bluehost.com (решение Кировского районного суда г. Астрахани от 04.07.2013);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2058. Видеоматериалы, размещенные на Интернет-ресурсе http://vkontakte.ru/id4907281: «Как я вышел на Джихад, и что я здесь увидел»; «Сайд Бурятский „Ответы на вопросы“ Весна 1430 г. (2009 г.)»; «У Кяфиров нет никаких доводов»; "Фильм от сайта «IslamUmma»; "Шейх Сайд Бурятский «Рамадан и Джихад»; «Шейх Сайд Бурятский „Намерение и Джихад“ Весна 1430 г. (2009 г.)» (решение Курганского городского суда Курганской области от 18.03.2013);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2059. Три листовки с рукописным текстом: листовку с заголовком «Объявление», завершающуюся текстом «…под чужими окнами»; листовку с заголовком «Объявление», завершающуюся текстом «…чтоб вас всех добили хотя бы турки»; листовку с заголовком «Армянские чурки!», завершающуюся текстом «…а здесь только алкаши вас поддерживают», которые размещены 22 сентября 2012 года на электрическом столбе и здании магазина, расположенных по улице Калинина, с. Коноково Успенского района Краснодарского края (решение Успенского районного суда Краснодарского края от 02.07.2013);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2060. Видеоматериал «Саид Абу Саад», размещенный в сети Интернет социальной сети «ВКонтакте», по адресу: http://vkontakte.ru/video99783527_159058362; видеоматериал «Нападение Муджахедов на Нальчик 2005 Суд», размещенный в сети Интернет социальной сети «ВКонтакте», по адресу: http://vkontakte.ru/video99783527_159058230; видеоматериал «Обращение муджахидов, участвующих в Джихаде в Афганистане 1432—2011!», размещенный в сети Интернет социальной сети «ВКонтакте», по адресу: http://vkontakte.ru/video99783527_159760230; видеоматериал «Муджахеды КБР», размещенный в сети Интернет социальной сети «ВКонтакте», по адресу: http://vkontakte.ru/video99783527_159058201; видеоматериал «Муджахеды о Грузии!», размещенный в сети Интернет социальной сети «ВКонтакте», по адресу: http://vkontakte.ru/video99783527_159058190; видеоматериал «Наш путь джихад», размещенный в сети Интернет социальной сети «ВКонтакте», по адресу: http://vkontakte.ru/video99783527_159760241; видеоматериал «лекция Саида Бурятского», размещенный в сети Интернет социальной сети «ВКонтакте», по адресу: http://vkontakte.ru/video99783527_161404472 (решение Советского районного суда г. Краснодара от 17.06.2013);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2061. Книга «Стезя Правды» Синявина Игоря Ивановича, изданная издательством «Русская правда» в 2004 году (решение Железнодорожного районного суда г. Красноярска от 12.07.2013);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2062. Информационный материал — «Статья: Боевая готовность», обнаруженный и изъятый в ходе мониторинга глобальной телекоммуникационной сети Интернет на сайте: www.badr-tauhid.info (решение Нальчикского городского суда Кабардино-Балкарской Республики от 24.07.2013);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2063. Информационный материал — «Статья: Мнение. Так посмотрите же на самих себя…»,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2064. Информационный материал — «Статья: Письмо»,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2065. Информационные материалы, размещенные в сообществах (группах) под наименованиями «Сергей Помазун — герой нашего времени», «Свободу Сергею Помазуну!», «Сергей Помазун — герой России», «Сергея Помазуна — к лику святых!» в социальной Интернет-сети «ВКонтакте» (решение Октябрьского районного суда г. Белгорода от 19.07.2013);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2066. Видеоролики /видеоматериалы/: «О приходе христианства на Русь. 15 пунктов геноцида церкви против славян»; «Правильная речь. Слово к народу Русскому»; «Припомним Жуликам и Ворам их Манифест-2002»; «Путин открыл войскам НАТО границы России»; «Россия для русских, а русские для России»; «русмарш»; «Сборы русских националистов»; «ЭТО ВИДЕО (Кондопога) ЗАПРЕЩЕНО К ПОКАЗУ ФСБ» (решение Кировского районного суда г. Новосибирска от 21.06.2013);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2067. Сайт ummanews.com, Ip-адрес информационного ресурса — 193.219.5.196, размещенный на хостах nsl.dns-diy.net, ns2.dns-diy.net (решение Кировского районного суда г. Астрахани от 04.07.2013);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2068. Комментарии, оставленные под псевдонимом «Иса» 17 февраля 2013 г., 8:09 на сайте www islamdin.biz на странице http://www islamdin.biz/2013/02/blog-post_15.html#comment-form в информационном материале под названием: Шейх Абу Мухаммад аль-Макдиси: «Наши весы и их весы» (решение Нальчикского городского суда от 22.05.2013);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2069. Электронная книга «Русская революция неизбежна», автор которой указан «полковник В. В. Квачков», место и время написания «тюрьма Лефортово», 24 декабря 2012 г.", размещенная в сети Интернет в открытом доступе на ресурсах: на сайте русскоязычной электронной библиотеки «Либрусек» (http://lib.rus.ec/b/416488, сервер принадлежит компании «Hetzner Online AG», зарегистрированной на территории Германии, адрес: Stuttgarter Strasse 1, D-91710 Gunzenhausen, Germany); на сайте "Русская патриотическая газета «Отчизна» (http://www.otchizna.info/Otehizna/RRN.doc, сервер принадлежит компании «Special Domain Services», зарегистрированной на территории США, адрес: 14455 N Hayden Rd Suite 219, Scottsdale, Arizona 85260, United States) (решение Первомайского районного суда г. Пензы от 23.07.2013);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2070. Текстовые, графические и видеоматериалы, размещенные на блог-платформе http://lj.rossia.org в персональном блоге /user/keinenfalls1 пользователем «keinenfalls1» (решение Первомайского районного суда г. Пензы от 23.07.2013);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2071. Интернет-ресурс http://vk.com./id91730219 с наименованием «Whit Power» (решение Стерлитамакского городского суда Республики Башкортостан от 21.05.2013);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2072. Аудиокомпозиция «КОРРОЗИЯ МЕТАЛЛА-бей чертей» группы «Коррозия Металла», размещенная на интернет-сайте www.bisound.com (решение Гагаринского районного суда г. Москвы от 22.05.2013);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2073. Брошюра «Иман Ислам Намаз» (г. Владивосток, 2011 г., — 45 с.) (решение Ленинского районного суда г. Владивостока Приморского края от 18.04.2013);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2074. Видеофильм «Веселье» («vesel’e»), размещенный в сети Интернет по адресу http://vk.com/video120203102 161413020 (решение Бабушкинского районного суда г. Москвы от 12.03.2013);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2075. Статья Бориса Стомахина «Евреям нужен свой Басаев», размещенная на интернет-сайте http://sopritivlenie.marsho.net (решение Бабушкинского районного суда г. Москвы от 27.03.2013);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2076. Статья Бориса Стомахина «Попросить русских убраться отовсюду», размещенная на интернет-сайте http://sopritivlenie.marsho.net (решение Бабушкинского районного суда г. Москвы от 27.03.2013);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2077. Книга «Сможет ли Конгресс Русских Общин русифицировать Россию», автор Савельев А. Н., Москва, ИП Бурина А. В. («Традиция»), 2011, 240 с. (решение Норильского городского суда Красноярского края от 05.07.2013);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2078. Интернет-страница по электронному адресу: poiskm.com/song/144310-Koreyskie-LEDchiki-Rossiya-dlya-churok (решение Кромского районного суда Орловской области от 12.08.2013);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2079. Информационный материал под заголовком «К чему мы идем, и какие у нас цели», размещенный на сайте http://ummanews.ru/ (решение Первомайского районного суда г. Краснодара от 24.07.2013);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2080. Печатная продукция Ярослав Стецько «Твори ч.1 Украiнська визвольна концепцiя», Львiв, 1987 г. (решение Мещанского районного суда г. Москвы от 14.03.2013);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2081. Печатная продукция Ярослав Сватко «Мiсiя Бандери», Лiвов, «Галицька вадавнича спiлка», 2002 г., 64 с. (решение Мещанского районного суда г. Москвы от 14.03.2013);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2082. Печатная продукция Григорiй Гнарчук «Народний РУХ Украiни iсторiя», Одесса, Астропринт, 1997 г. (решение Мещанского районного суда г. Москвы от 14.03.2013);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2083. Печатная продукция Сергiй Жижко «Нацiоналiстична справа», Киiв, 1994 г. (решение Мещанского районного суда г. Москвы от 14.03.2013);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2084. Печатная продукция Петро Дужий «Генерал Тарас Чупринка: (Нариси про Романа Шухевича — Головного Командира УПА)», Лiвов, 1997 г., 63 с. (решение Мещанского районного суда г. Москвы от 14.03.2013);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2085. Печатная продукция Степан Мурдик «Мечник: Закордонi частини ОУН: внутрiшнi справи i дiяльнiсть в емiграцii (Причинки до iсторii)», 1996 г., 109 с. (решение Мещанского районного суда г. Москвы от 14.03.2013);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2086. Печатная продукция «Едино правильний шлях», Киiв, 1993 г. (решение Мещанского районного суда г. Москвы от 14.03.2013);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2087. Печатная продукция Митрополит Андрей Шептицький «Правдива Вiра», Люблин, 1990 г. (решение Мещанского районного суда г. Москвы от 14.03.2013);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2088. Печатная продукция Лев Ребет «Теорiя Нацii», Львiв, 1997 г. (решение Мещанского районного суда г. Москвы от 14.03.2013);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2089. Печатная продукция Дмитро Корчинський «Вiйна у натовпi», «Амадей», Киiв, 1999 г. (решение Мещанского районного суда г. Москвы от 14.03.2013);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2090. Печатная продукция Павличко Дмитро «За нас», Киiв: Видавництво «Рада», 1995 г. (решение Мещанского районного суда г. Москвы от 14.03.2013);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2091. Печатная продукция Дмитро Павличко «Украiнська национальна Iдея», Киiв, «Основи», 2004 г. (решение Мещанского районного суда г. Москвы от 14.03.2013);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2092. Печатная продукция Петро Мiрчук «Евген Коновалець: ЛIДЕР УКРАIНСКОГО ВИЗВОЛЬНОГО РУХУ», 1990 г., 105 с. (решение Мещанского районного суда г. Москвы от 14.03.2013);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2093. Печатная продукция Хмель С. Ф. «Украiнская партизанка: 3 крайових матерiалiв», 1994 г., 128 с. (решение Мещанского районного суда г. Москвы от 14.03.2013);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2094. Печатная продукция Дмитро Донцов «За яку революцiю», Львiв, 1990 г. (решение Мещанского районного суда г. Москвы от 14.03.2013);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2095. Печатная продукция Д. Донцов «Дух нашоi давнини», 1991 г. (решение Мещанского районного суда г. Москвы от 14.03.2013);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2096. Книга автора Святослава Московского (А. А. Иванов) «Что необходимо знать русским „Справочник русского человека“, издательство „Самотёка“ 2008 г. (решение Кузьминского районного суда г. Москвы от 27.06.2013);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2097. Видеообращение Хамидова Адлана Айндыевича под названием „Шахиды Адлан Хамидов Мухаммад Дашаев и другие моджахеды“ (решение Ленинского районного суда г. Грозного Чеченской Республики от 27.06.2013);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2098. Видеоролики „Мочить в сортире“, „Мы чеченцы: нам нужна свобода“, „Скина заставили кричать Чечня рулит“, „Чеченец влепил леща русаку по харе свиной“, „Чеченец о Ельцине“, „Памяти всех героев Чечни“ (решение Мценского районного суда Орловской области от 28.06.2013);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2099. Видеоматериалы „Нохчи К1ентишан-ЧЕЧЕНСКИМ СЫНОВЬЯМ…“, „О мой брат Муджахид, повлияют ли на тебя обвинения обвиняющих!“ (решение Ленинского районного суда г. Кемерово от 14.08.2013);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2100. Информационный материал — электронный текст под названием „Письмо Шейха Усамы бин Ладена в связи с Шахадой (иншаа-Лах) Амира Хаттаба“ (решение Пролетарского районного суда г. Ростова-на-Дону от 30.07.2013);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2101. Информационный материал — электронный текст с графическим изображением под названием „Да поможет Аллах тем, кто помогает муджахидам…“ (решение Пролетарского районного суда г. Ростова-на-Дону от 30.07.2013);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2102. Сайт www.al-hakk.com (решение Пятигорского городского суда Ставропольского края от 10.07.2013);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2103. Сайт www.kiwi.kz (решение Пятигорского городского суда Ставропольского края от 10.07.2013);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2104. Сайт www.mlook.com (решение Пятигорского городского суда Ставропольского края от 10.07.2013);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2105. Сайт www.wikibit.net (решение Пятигорского городского суда Ставропольского края от 10.07.2013);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2106. Сайт vdagestan.net, Ip-адрес информационного ресурса — 5.149.248.193 (решение Кировского районного суда г. Астрахани от 01.08.2013);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2107. Видеофайлы: Имарат Кавказ 2009—2010», размером 10,2 МБ, общей продолжительностью 10 минут 32 секунды; «Кавказцы против скинов», размером 11,4 МБ, общей продолжительностью 04 минуты 23 секунды; «Аллаху Акбар!!!!!!!», размером 5,29 МБ, общей продолжительностью 03 минуты 49 секунд, размещенные Исаевым Т. Щ. на его странице «Нежданчик-KAVKAZ-Солнечный» в социальной сети «В контакте» (решение Ленинского районного суда г. Курска от 14.05.2013);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2108. Видеоматериал и комментарии к нему, размещенные на личной Интернет-странице пользователя, зарегистрированного под условным именем «Динис Сабиров», по электронному адресу: http://vkontakte.ru/ dinislam 786, «Шейх Фаузан „О свободе вероисповедания“ в Исламе и аяте „Нет принуждения в религии“ (решение Ленинского районного суда г. Уфы Республики Башкортостан от 16.07.2013);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2109. Видеофайлы (видеоролики): под названием „Обращение Абдуль-Джаббара КБК РЖ“ длительностью 8 минут 02 секунды; под названием „Обращение Амира Закарии КБК ИК“ длительностью 8 минут 14 секунд, которые распространяются путем размещения на различных открытых для свободного доступа адресах сети Интернет, а также опубликованы для свободного доступа на следующих интернет-страницах: — „www.youtube.com/watch?v=PI3-e8FL8rg“; — „www.youtube.com/watch?v=EgCazLnhCew“ (решение Ленинского районного суда г. Костромы от 19.08.2013);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2110. Информационный материал — видеоролик „… (нецензурное слово“ чурки кто посмотрит пишити комент обизательно лучше с матом», размещенный в сети «Интернет» на сайте по адресу: http://crazynet.ru/video/watch_video.php?v=RH3SR8MXXDSM (решение Петропавловск — Камчатского городского суда Камчатского края от 30.07.2013);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2111. Информационный материал в форме темы для обсуждения — «Почему надо убивать всех кавказских чурок (кроме осетин)» и все одобряющие комментарии к ней, размещенные в сети Интернет в свободном доступе, в режиме реального времени на веб-ресурсе «www.livejournal.com-Живой журнал» по ссылке http.kawww.livejournal.com\7785.html (решение Прохладненского районного суда Кабардино-Балкарской Республики от 28.06.2013);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2112. Иллюстрация с изображением медицинской сестры, держащей в правой руке медицинский шприц, содержащая текст в нижней части изображения: «каждому ЖИДУ по дозе цианистого калия», иллюстрация с изображением ребенка — мальчика с поднятой и вытянутой вперед правой рукой, содержащая следующий текст: «Слава Руси! От сердца к солнцу. Слава Руси! Смерть жидам!88!», находящиеся в сети Интернет на странице Андреева Романа Владимировича в социальной сети «Одноклассники» в разделе «Фотоальбомы» с сетевым адресом http//www.odnoklassniki.ru/profile/483332907552/album/283992114720 (решение Вяземского районного суда Смоленской области от 19.08.2013);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2113. Журнал «Аль-Ваъй» № 291 за март 2011 года (решение Ленинского районного суда г. Уфы Республики Башкортостан от 01.07.2013);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2114. Стихотворение, начинающееся со слов «Мы славно гуляем в Империи вашей», размещенное в социальной сети Интернет на сайте «Vk.com» на странице под именем «Фидан Яппаров» (электронный адрес — http://vk.com/fidan_yappar), принадлежащей Яппарову Фидану Фаниловичу (решение Стерлитамакского районного суда Республики Башкортостан от 11.07.2013);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2115. Комментарии на сайте www.odnoklassniki.ru в группе «РОССИЯ ДЛЯ РУССКИХ И ПО РУССКИ!» с электронным адресом: http://www.odnoklassniki.ru/group/50921688334546/topic/199403337940, оставленные пользователем указанной социальной сети с ником «Роман &amp;&amp;&amp;&amp;» (решение Черкесского городского суда Карачаево-Черкесской Республики от 22.07.2013);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2116. Видеоролик «Обращение Амира Татарстана Абдуллаха», размещенный в Глобальной информационной сети Интернет по электронному адресу: http://www.youtube.com/watch?v=00PsrVtx-8s (решение Вахитовского районного суда г. Казани от 02.09.2013);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2117. Брошюра «Приближение к Аллаху — путь к успеху» (решение Магасского районного суда Республики Ингушетия от 23.07.2013);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2118. Видеоматериалы «Такфир за помощь кафирам в войне против Ислама», «Жадность», размещенные в международной информационной сети Интернет на сайте «www.vk/com» в разделе «Видеозаписи» на странице "http://vkontakte.com/id88067710» (решение Альметьевского городского суда Республики Татарстан от 30.07.2013);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2119. Брошюры Добровольского А. А. («Доброслав») «Цыпленки тоже хочут жить!» на 140 л. (информация об издательстве, тираже отсутствует) и «Призрак Кудеяра» на 91 л. (отпечатано в типографии «ALLprint», 603057, Россия, г. Нижний Новгород, пер. Светлогорский, 13, тираж 1000 экз.) (решение Шабалинского районного суда Кировской области от 01.08.2013);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2120. Журнал «Аль-Ваъй» под номером 293 (решение Магасского районного суда Республики Ингушетия от 23.07.2013);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2121. Журнал «Аль-Ваъй» под номером 294 (решение Магасского районного суда Республики Ингушетия от 23.07.2013);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2122. Журнал «Аль-Ваъй» под номером 298 (решение Магасского районного суда Республики Ингушетия от 23.07.2013);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2123. Размещенные в режиме свободного доступа в сети Интернет "на личной странице «Амина Агаева» интернет-сайта «В контакте» (http://www.vk.com/id66552866) два текста религиозно-экстремистской направленности (Первый начинается со слов: «Кто о борьбе не думал ни минуты…» и заканчивается словами: «… И не расстанемся там никогда!», а именно: «Моя борьба стремится в те места, где кафиры забыли чувство страха. И где рабы бутылки и креста, хотят искоренить закон Аллаха!»; Второе начинается со слов: «Конец войне, мир заключен! Твердят по всему миру …» и заканчивается словами: «… И вознесясь к воротам рая, ты наконец обрел покой! Аллаху Акбар», а именно: «И над тобой склонясь глумилась, безбожная и вражья мразь… И била дрожь „неверных“ души при виде стойкости бойца»)" (решение Адлерского районного суда г. Сочи от 22.08.2013);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2124. Интернет-сайт www.babouchka.net/www.kavkazcenter.com (решение Фрунзенского районного суда города Саратова от 12.08.2013);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2125. Книга «Последний Завет Единого Бога Живого Марии ДЭВИ Христос» — К,: Великое Белое Братство Юсмалос; М.: Крипто-логос, 2000, 960с, илл. — 1 экземпляр; — книга «Богоизлияние» /Божественная Поэзия Матери Мира (1990—2004 гг.)/ К.-М.: ИД Крипто Логос, 2005 — 1 экземпляр; — книга «Наука о Свете и Его Трансформации», — Новая редакция, — К.-М.: «Крипто-Логос», 2003. 352 с, илл, — 1 экземпляр; — журналы «Юсмалос. Великое Белое Братство Юсмалос»: № 2 1999 г. — 1 экземпляр, № 3 1999 г. — 1 экземпляр, № 4 1999 г. — 1 экземпляр, № 5 1999 г. — 1 экземпляр, № 6 1999 г. — 1 экземпляр, № 7 2000 г. — 1 экземпляр, № 9 2002 г. — 1 экземпляр, № 10 2002 г. — 1 экземпляр, № 12 2003 г. — 1 экземпляр (решение Егорьевского городского суда Московской области от 23.04.2013);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2126. Информационный материал под названием «Радикальная политика. Газета антиимперского комитета России» № 2 (60) за сентябрь 2011 года и содержащиеся в нем статьи «Декларация антиимперского комитета России», «Юбилей свободы в стране рабов» (автор — Борис Стомахин), «Вставай страна огромная, вставай на смертный бой» (автор не указан), «Только свобода Ичкерии освободит пленных» (автор — Елена Маглеванная), «Падающего толкни!» (агентство CONTRA RATRIA), «Вход через шмон» (автор — Борис Стомахин), «Политзон не будет. Будут лагеря смерти» (автор — Павел Люзаков), «Поздравление президента» (автор — Антоша Ручкин), «Право на ответ» (автор — Михаил Герасимов) (решение Центрального районного суда г. Омска от 02.09.2013);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2127. Книга «Путь истины» автора Хутыз Асланбия Измаиловича (Майкоп: ОАО «Полиграф-ЮГ», 2010) (решение Советского районного суда г. Краснодара от 16.07.2013);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2128. Печатная продукция «Конгресс Украiнських нацiоналiстiв», Киiв, 1995 г. (решение Мещанского районного суда г. Москвы от 08.08.2013);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2129. Печатная продукция «Украiнська головна визвольна Рада, Доументи Видання Середовища УГВР», Нью-Йорк-Киiв-Львiв, 1992 г. (решение Мещанского районного суда г. Москвы от 08.08.2013);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2130. Печатная продукция «Конференцiя Украiнських Нацiоналiстiв», Кийв, 1992 г. (решение Мещанского районного суда г. Москвы от 08.08.2013);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2131. Печатная продукция «Едино правильний шлях», Киiв, 1993 г. (решение Мещанского районного суда г. Москвы от 08.08.2013);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2132. Печатная продукция «Матерiяли Другого збору Конгрессу украiнських нацiоналiстiв», 1995 г. (решение Мещанского районного суда г. Москвы от 08.08.2013);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2133. Печатная продукция «Матерiяли Першогу збору конгрессу украiнських нацiоналiстiв», Киiв, 1995 г. (решение Мещанского районного суда г. Москвы от 08.08.2013);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2134. Печатная продукция Юрiй Бойко Шлях нацii, «Украiнське Слово». Париж-Киiв-Львiв, 1992 г. (решение Мещанского районного суда г. Москвы от 08.08.2013);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2135. Печатная продукция Дмитро Павличко «Украiнська нацioнальна iдея» Киiв 2002 г. (решение Мещанского районного суда г. Москвы от 08.08.2013);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2136. Печатная продукция М. Р. Литвин, К. Е. Науменко «Iсторiя ЗУНР», Львiв, 1995 г. (решение Мещанского районного суда г. Москвы от 08.08.2013);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2137. Печатная продукция Гордасевич Г. «Степан Бандера — Людина i мiф», Киiв, 1999 г. (решение Мещанского районного суда г. Москвы от 08.08.2013);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2138. Книга «Русский национализм: его друзья и враги» автора А. Н. Севастьянова (решение Мещанского районного суда г. Москвы от 08.08.2013);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2139. Книга «Чего хотят от нас евреи» автора А. Н. Севастьянова (решение Мещанского районного суда г. Москвы от 08.08.2013);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2140. Видеоролик «MOSCUER SS» (решение Ленинского районного суда г. Иваново от 23.08.2013);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2141. Видеоролик «Скини против чурок» (решение Ленинского районного суда г. Иваново от 23.08.2013);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2142. Видеоролик «Привет, чурки» (решение Ленинского районного суда г. Иваново от 23.08.2013);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2143. Информационный материал — видеоролик «Бей хача — спаси Россию», размещенный в сети Интернет на сайте «YouTube» по адресу http://www.youtube/com/watch?v=fao3MP-hsFw (решение Металлургического районного суда г. Челябинска от 19.09.2013);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2144. Статья «Мехк-Кхел» вызывает в Шариатский Суд Главу РИ Евкурова Ю-Б. Б. и председателя РИК Муссу Евлоева", опубликованная 13.12.2011 г. на сайте http:ingushetiyaru.org, и «В Ингушетии „Мехк-Кхел“ и общественные организации договорились объединить свои усилия», опубликованная 14.12.2011 года на сайте http:ingushetiyaru.org (решение Магасского районного суда Республики Ингушетия от 17.12.2012);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2145. Видеозапись под названием «Обращение моджахедов Веденского сектора-1 www.al-ansr.de», размещенная по адресу: http://www.youtube.com/wtch?v=2 PdjaSucSc (решение Заводского районного суда г. Грозного Чеченской Республики от 14.05.2013);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2146. Информационный материал в форме комментария к публикации (статье): «Надо убивать жидов, а с чурками мы потом разберёмся! Если каждый Русский замочит жида, то они исчезнут на Земле вообще!!!!», размещенный в сети Интернет на веб-ресурсе «www.livejournal.com — Живой журнал», анонимно, доступ к которому осуществляется по ссылке http://kampotus.livejournal.com/7785.html (решение Чегемского районного суда Кабардино-Балкарской Республики от 13.08.2013);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2147. Графические материалы с текстом «Бей жидов — не станет чурок», «Е…ть Кавказ е…ть», «Е…шь кавказцев» (ненормативная лексика), обнаруженные 25 сентября 2012 года в социальной сети «ВКонтакте» http://vk.com/, информационно-телекоммуникационной сети Интернет на странице группы «Славянский Север» по электронному адресу http://vk.com/prav19951488 (решение Кольского районного суда Мурманской области от 16.09.2013);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2148. Сборник статей «Возможности разума», включающий статьи «Теория Вселенной и объективная реальность», «Замалчиваемая история России», «Последняя ночь Сварога», «Укрощение строптивых», «Засуха», «Кому и зачем понадобилась комната „темной“ материи», «Блаженны нищие духом», «О пророках, лжепророках и вообще…», «Диагноз — провокация!», «К вопросу о духовности», «Театр абсурда», «Зримый и незримый геноцид», «Антироссийский антициклон», автором которого является Левашов Николай Викторович (решение Центрального районного суда г. Омска от 29.10.2013);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2149. Страница сайта «Одноклассники», с электронным адресом http://odnoklassniki.ru/profile/520690739321 (решение Заводского районного суда г. Грозного Чеченской Республики от 24.09.2013);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2150. Сайт mp3uz.mobi (решение Пятигорского городского суда Ставропольского края от 16.07.2013);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2151. Сайт www.vidoz.net (решение Пятигорского городского суда Ставропольского края от 16.07.2013);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2152. Сайт http://firdaux.ucoz.net (решение Пятигорского городского суда Ставропольского края от 16.07.2013);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2153. Сайт http://videoscop.cc (решение Пятигорского городского суда Ставропольского края от 16.07.2013);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2154. Видеоролик «Мочи чертей!!!!!!!!!!!» (решение Ленинского районного суда г. Иваново от 15.07.2013);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2155. Видеоролик «Скинхеды громят анти-фа» (решение Ленинского районного суда г. Иваново от 15.07.2013);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2156. Печатная продукция «Украiна свiтовiй вiйнiу документах. Збiрник нiмецьких архiвних матерiалiв», Т. 1- Львiв, Iнститут украiнознавства iм. I. Крип</w:t>
      </w:r>
      <w:r w:rsidRPr="007A742E">
        <w:rPr>
          <w:sz w:val="18"/>
          <w:szCs w:val="18"/>
        </w:rPr>
        <w:t>ʼ</w:t>
      </w:r>
      <w:r w:rsidRPr="007A742E">
        <w:rPr>
          <w:rFonts w:ascii="Times New Roman" w:hAnsi="Times New Roman" w:cs="Times New Roman"/>
          <w:sz w:val="18"/>
          <w:szCs w:val="18"/>
        </w:rPr>
        <w:t>якевича НАН Украiни, 1997 г. (решение Мещанского районного суда г. Москвы от 08.08.2013);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2157. Печатная продукция "В. Гришко «Москва сльозам не вiрить, народовбивство по-кремлiвськи» Киiв, 2003 г. (решение Мещанского районного суда г. Москвы от 08.08.2013);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2158. Печатная продукция Мiхновский М.I. «Самостiйна Украiна» К.: Дiокор, 2002 г. (решение Мещанского районного суда г. Москвы от 08.08.2013);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2159. Печатная продукция Богдан Червак. «Мiж лезом меча i срiблом полину» Дрогобич, 1994 г. (решение Мещанского районного суда г. Москвы от 08.08.2013);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2160. Печатная продукция Олег Баган «Нацiоналiзм i нацiоналiстичний Рух» Дрогобич, 1994 г. (решение Мещанского районного суда г. Москвы от 08.08.2013);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2161. Видеоролик «Скинхеды Весёлая нарезка» (решение Ленинского районного суда г. Иваново от 02.08.2013);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2162. Видеоролик «Скинхеды громят общагу чеченов» (решение Ленинского районного суда г. Иваново от 02.08.2013);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2163. Интернет-страница «Восстание против хачей» на сайте «vkontakte.ru» http://vk.com/club40635545, а также совокупность текстовой и графической информации, содержащейся на данной странице (решение Нижневартовского городского суда Ханты-Мансийского автономного округа — Югры Тюменской области от 27.09.2013);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2164. Видеоролики «Война, так война!», «Муджахиды Вилайят КБК ИК», «Нападение муджахедов на Нальчик», «Призыв муджахеда. Имарат Кавказ. Вилаят Кабарды», размещенные в глобальной телекоммуникационной сети Интернет на сайте социальной сети «VK.com» (ВКонтакте) на странице пользователя с аккаунтом — «Асад Чотчаев» — электронный адрес: http://vk.com/id94337226 (решение Черкесского городского суда Карачаево-Черкесской Республики от 25.07.2013);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2165. Группа «Джихад вершина Ислама» социальной сети «Одноклассники», имеющая электронный адрес (идентификационное доменное имя) www.odnoklassniki.ru/shariatza (решение Советского районного суда г. Астрахани от 03.09.2013);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2166. Текст песни «Ты белый» музыкальной группы «Сейтар» (решение Якутского городского суда Республики Саха (Якутия) от 27.06.2013);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2167. Фрагмент комментария Цишева Заудина Абдулаховича к статье Шибзухо А. «Зов о помощи Сирийских черкесов» — «Наши деды в ВОВ, защитили ЕВРЕЕВ от идеологии СС и фашизма, а теперь мы обязаны защищаться и защищать своих потомков от их человеконенавистнической идеологии, от их само возвышения над всеми народами и от их идеи МИРОВОГО ГОСПОДСТВА, КОТОРУЮ ОНИ ОСУЩЕСТВЛЯЮТ ЧЕРЕЗ ГРАБИТЕЛЬСКОЕ РОСТОВЩИЧЕСТВО (мы все сегодня стали РАБАМИ банков), И ЧЕРЕЗ ПРИНЦИП — РАЗДЕЛЯЙ СТРАВЛИВАЙ и ВЛАВСТВУЙ!!!», размещенный в сети Интернет на сайте www.adigasite.com (решение Майкопского городского суда Республики Адыгея от 18.07.2013); 2168. Видеоролик «Акция за единую державу в Ижевске ч. 1», размещенный в сети Интернет по адресу: http://www.youtube.com/watch?v=IY1D9j-JpbE (решение Октябрьского районного суда г. Ижевска от 02.09.2013);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2169. Видеоклип «Коктейль Молотова», продолжительностью 8 мин. 58 сек, размещенный в международной компьютерной сети Интернет на сайте социальной сети «Вконтакте» http://vk.com на странице пользователя «Олег Oleg Семерин», ресурсу www.youtube.com (решение Канавинского районного суда г. Нижнего Новгорода от 20.08.2013);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2170. Брошюра «Будете ли Вы следовать любящему руководству Иеговы?» (Германия, 2011 г.) (решение Советского районного суда г. Красноярска от 24.01.2013);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2171. Материалы, размещенные на интернет-сайте «Штурм-Новости» shturmnovosti.info/view/php?id=51099, содержащие прямые призывы к физической расправе над лицами с нетрадиционной сексуальной ориентацией, т. е. над членами отдельной социальной группы (решение Советского районного суда г. Новосибирска от 06.08.2013);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2172. Материалы, размещенные на сайте «АНТИ — ЛГБТ коалиция» http://vk.cov/anti_lgbt_coalition, содержащие прямые призывы к физической расправе над лицами с нетрадиционной сексуальной ориентацией, т. е. над членами отдельной социальной группы (решение Советского районного суда г. Новосибирска от 06.08.2013);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2173. Видеоролик «Амир ИК Докку Абу Усман», размещенный в сети Интернет по электронному адресу: http://www.youtube.com/watch?v=edFbh3qFxHE (решение Интинского городского суда Республики Коми от 11.09.2013);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2174. Зеркало сайта «Кавказ-Центр» http:www.liveinternet.ru/community/rss_sobityya_kavkaz_kavkazcenter/# (решение Ленинского районного суда г. Грозного Чеченской Республики от 25.07.2013);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2175. Статья «Памяти шахидов», размещенная на интернет-сайте http://soprotivlenie.marsho.net (решение Бабушкинского районного суда г. Москвы от 20.09.2013);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2176. Информационный материал — текст, размещенный Шевченко Игорем Александровичем на странице интернет-сайта «В контакте» под именем «Игорь Grifach Шевченко»: «Христианство — это религия человеконенавистничества, ибо в ней нет человека, а присутствует только гибрид животного ангела. Но ведь в каждой из этих личин человеку неимоверно тесно, и он непременно хочет превзойти и тварь, и посланника горних сфер, как в слепом могуществе, так и в провидческой судьбоносности. В христианстве человек разбит на несоединенное тело и душу, оно непременно обращается то к первому, черня и принижая его, то ко второй, возвышая, но и выхолащивая. Христианству не ведомо соединение тела и души — воля, оно просто и не знает ее. И мы показываем, что это делается умышленно.» (решение Армавирского городского суда Краснодарского края от 09.09.2013);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2177. Статья «Крах четвертого Рейха или скотобазу — на Кол!», размещенная Кузнецовым Михаилом Викторовичем в сети «Интернет» с указанием ссылки на Интернет-адрес: http://depositfiles.com/files/9i566vx61 (решение Псковского городского суда Псковской области от 08.10.2013);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2178. Видеоматериалы «Формат18, Посвящается Тесаку-5а версия», «Казнь пяти оккупантов НС-бойцами», «Скин хеды», размещенные Андреевым Александром Владимировичем под псевдонимом «Шурик Андреев» в сети «Интернет» на сайте www.vkontakte.ru (решение Псковского городского суда Псковской области от 08.10.2013);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2179. http://www.youtube.com/watch?v=Ejmi94K36Kc; http://www.youtube.com/watch?v=-YfwMp-UH74; http://www.youtube.com/watch?v=q3N-1H-U_dk; http://www.youtube.com/watch?v=9pSGMMkoMS8; http://www.youtube.com/watch?v=jCKLIf0LYOQ; http://www.youtube.com/watch?v=nB4vF5JgQRs; http://www.youtube.com/watch?v=6AgNAH3WIj0; http://www.youtube.com/watch?v=5ueYk6eY8II; http://www.youtube.com/watch?v=v8EUr0q0r5M; http://www.youtube.com/watch?v=lnbwhOt7LlY; http://www.youtube.com/watch?v=9Z3MtL_DgQ0; http://www.youtube.com/watch7v=-x3Cwsg_MG0; http://www.youtube.com/watch?v=GHomEXXUXjM; http://www.youtube.com/watch?v=V 1 yT42_8mI4; http://www.youtube.com/watch?v=OIdyB8aX7FA; http://www.youtube.com/watch?v=dF5Y_mK21Gc; http://www.youtube.com/watch7v=ap6QisKW_lw; http://www.youtube.com/watch?v=Cdu9BC6nFeE; http://www.youtube.com/watch?v=4ak7M0-ao8Y; http://www.youtube.com/watch?v=nsVeLftvaIY; http://www.youtube.com/watch?v=SmFKRZsAGlg; http://www.youtube.com/watch?v=zCjBtzDKUtE; http://www.youtube.com/watch?v=76R4X0N4-TU; http://www.youtube.com/watch?v=eor9iRKnSq4; http://www.youtube.com/watch?v=3JK9UvUEMd0; http://www.youtube.com/watch?v=E1NSm9vHDrgt; http://www.youtube.com/watch?v=5LyCyU9WC6k (решение Новоуренгойского городского суда Ямало-Ненецкого автономного округа от 21.06.2013);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2180. Cтатья под названием «Карательная акция» и комментарии к ней, опубликованные в период с 9 сентября 2012 по 11 сентября 2012 года на сайте http//hunafa.com (решение Магасского районного суда Республики Ингушетия от 28.12.2012);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2181. Cтатья под названием «Что нам делать» и комментарии к ней, опубликованные в период с 14 сентября 2012 года по 21 сентября 2012 года на сайте http//hunafa.com (решение Магасского районного суда Республики Ингушетия от 28.12.2012);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2182. Cтатья под названием «Тернистый путь к шахаде. Часть 2» и комментарии к ней, опубликованные в период с 10 октября 2012 года по 14 октября 2012 года на сайте http//hunafa.com (решение Магасского районного суда Республики Ингушетия от 28.12.2012);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2183. Видеоролики /видеоматериалы/: «Kolchack MVD Посвящение Сварожичам», «Железный порядок — белые шнурки (Скины)», «и долго мы РУССКИЕ будем терпеть этих … (ненормативная лексика) у себя!!!», «Националисты устроили шествие», «скины))», «хачи мачей! Понаехали тут!» (решение Кировского районного суда г. Новосибирска от 20.09.2013);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2184. Информационные материалы, распространенные Мишуровым В. Г. в сети Интернет, «Обращение к русскому народу», «После этот цирк жидовского абсурда названный ими выборы РЕЗИДЕНТА в России…», «Наивность русского народа: Бей чурок, пока другие руководят процессом!», «Думай, русский, думай», «Неужели допустим?», «Не страшись», «Доколе!», «Что делать?», «Знай и помни!», «За меч!», «ОБРАЩЕНИЕ КО ВСЕМ ВАМ.», «Вернем власть русским — вернем Россию русским», «Пришло время платить за выборы», «Верь», «6 мая в Москве прошел марш миллионов (ВКРАТЦЕ)», «ЖИДЫ НА РУСИ», «ЧТО ПРОИСХОДИТ В РОССИИ» (решение Советского районного суда г. Липецка от 12.09.2013);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2185. Информационный ресурс-сайт shturmnovosti.com, расположенный в глобальной информационной сети Интернет (решение Самарского районного суда г. Самары от 26.09.2013);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2186. Информационный материал — текст, размещенный Шевченко Игорем Александровичем на странице интернет-сайта «В контакте» под именем «Игорь Grifach Шевченко»: «Вера христьянска — уродство есть © Князь Светослав. В далеком 988 году, 6 августа, Русь была насильно крещена Киевским князем Владимиром. Тех, кто не хотел принимать крещение — убивали, и все это было ради „светлой веры“ (решение Армавирского городского суда Краснодарского края от 19.09.2013);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2187. Информационный материал — стихотворение, размещенное Шевченко Игорем Александровичем на странице интернет-сайта „В контакте“ под именем „Игорь Grifach Шевченко“, начинающееся словами „О вы, наперсники Христа!..“ и заканчивающееся словами: „Чем в рай я Ваш войду“ (решение Армавирского городского суда Краснодарского края от 19.09.2013);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2188. Видеофильм „churki (нецензурная брань)…flv“, размещенный на интернет- сайте http://vk.com/video120203102_158895961 (решение Бабушкинского районного суда г. Москвы от 21.08.2013);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2189. Информационные материалы статьи „История евреев на территории России“, расположенные по интернет-адресу http://zakon.mirtesen.ru/blog/43689272020/istoria-evreev-na-territorii-Rossii?from=mail&amp;page= 1#42193874256 (решение Октябрьского районного суда г. Липецка от 24.09.2013);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2190. Информационные материалы статьи под названием „страной правит маленький злобный карлик“ (((амбиции давно убили в нем человека» сайта «Закон и порядок», расположенные в сети Интернет по адресу http://zakon.mirtesen/ru/ (решение Октябрьского районного суда г. Липецка от 23.09.2013);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2191. Информационный материал в виде текстового документа с названием «3.1.1 Германская система взятия заложников», начинающийся словами «Ни в коем случае не стоит превращать…» и заканчивающийся словами «…были запрещены и телесные наказания», расположенный в сети Интернет по адресу http://pastebin.com/c805WhUz; информационный материал в виде текстового документа с названием «3.1.2 Логика возмездия», начинающийся словами «Уже на стадии подготовки…» и заканчивающийся словами «…ему нет оправдания», расположенный в сети Интернет по адресу http://pastebin.com/K7A6a45x; информационный материал в виде текстового документа с названием «3.1.3 Методы партизан», начинающийся словами «С точки зрения советской историографии…» и заканчивающийся словами «…разрушительными последствиями», расположенный в сети Интернет по адресу http://pastebin.com/dM29Vdcm; информационный материал в виде текстового документа с названием «3.2 Холокост в Брянской области», начинающийся словами «В числе сил Вермахта…» и заканчивающийся словами «…не имеет пока к ней доступа», расположенный в сети Интернет по адресу http://pastebin.com/kq3umuOh (решение Советского районного суда г. Брянска от 05.11.2013);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2192. Видеофайл «Фанаты … разнесли палатку», размещенный в сети Интернет на электронной странице http//vk.com/idjaromir148819811 (решение Центрального районного суда г. Калининграда от 09.07.2013);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2193. Видеофайл «Россия мочи…», размещенный в сети Интернет на электронной странице http//vk.com/idjaromir148819811 (решение Центрального районного суда г. Калининграда от 09.07.2013);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2194. Видеофайл «Обращение Славянского союза к русским», размещенный в сети Интернет на электронной странице http//vk.com/idjaromir148819811 (решение Центрального районного суда г. Калининграда от 09.07.2013);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2195. Интернет ресурс http://www.xartman.ru, размещенный в информационно-коммуникационной сети Интернет (решение Кировского районного суда г. Ярославля от 24.09.2013);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2196. Высказывания (комментарии) Тихомирова Виктора Николаевича, размещенные на информационных ресурсах: http://www.mk.ru/politiks/news/2011/12/10/651657-miting-v-moskve-budut-vesti-chulpan-hamatova-i-aleksei-devotchenko.html#comments-form сети Интернет с использованием псевдонима «Витя Русский» (решение Привокзального районного суда г. Тулы от 03.10.2013);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2197. Информационные материалы статьи «Не пустим ВОРА в Кремль», расположенные по интернет-адресу http://mirtesen.ru/people/359781914/wall?page=2 (решение Октябрьского районного суда г. Липецка от 19.09.2013);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2198. Информационный материал — веб-ресурс (сайт) www.djamaat-takbir.blogspot.ru, размещенный в информационно-телекоммуникационной сети «Интернет» (решение Нальчикского городского суда Кабардино-Балкарской Республики от 19.06.2013);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2199. Материал, размещенный Шакировым Марселем Ленаровичем на сайте социальной сети Интернет www.vkontakte.ru в разделе «Заметки» (электронный адрес http://vkontakte.ru/id 133204531) (решение Набережночелнинского городского суда Республики Татарстан от 26.09.2013);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2200. Аудиовизуальные материалы, размещенные в сети Интернет на ресурсе www.vk.com пользователем «Анатолий 14/88 Махотин» id 158293081 на своей личной странице в свободном доступе «59a48f7dfl.flv», «kazni hacei.flv», «skinhed,240,mp4», «Skinhed,240,mp4», «Vot poetomy ya I stal skinhedom.flv» (решение Первомайского районного суда г. Пензы от 16.09.2013);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2201. Видеоматериалы: bom 1, Brannik Whit Power, HONOP Full Of Hate, Skinhead, VIVAT ROSSIA, Банда Москвы — Русский солдат, Митинг, Последний бой, «УЛЬТИМАТУМ», Прямое действие; аудиоматериалы: Б. И.-14 Коловрат «Правый бритоголовый», Б. И.-14 Банда Москвы «Салютуй моей стране», Б. И.-14 Киборг «Слава России», Б. И.-14 Циклон Б «Это наш век», Б. И.-14 — ДИВ «Злой хер», Б. И.-14 — «Скороспилсия Трепещите», Б. И.-14 — Доберман «За новый рассвет», Б. И.-14 — доберман «Черное пятно», Б. И.-14 — Сленг «Чеченский террор», Б. И.-14 — Склеп «Патриот», Б. И.-14 — Духи цеха «N.D», Коловрат — Россия, Банда Москвы — Арийский Легион, Вандал — Наш Путь, Коловрат — Московский Скинхеды, Позиция — Без _палева-bg, Коловрат — Наша страна, Банда Москвы — Уличный бой, CWT — 15 Суток, Позиция — Dont stop hooligans-bg, Коловрат — Бесстрашный, Белый и Гордый, Коловрат — Девятый Вал, Циклон Б — Ты Skinhead и я (решение Вилючинского городского суда Камчатского края от 10.10.2013);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2202. Видеообращение Шахбиева А. А., призывающего членов НВФ и жителей ЧР к экстремистской и террористической деятельности, размещенное на интернет-сайте Imamtv-www.IMAM TV (решение Ленинского районного суда г. Грозного от 17.06.2013);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2203. Информационные материалы, размещенные Голиковым А. Ю. на Интернет-ресурсе http://vk.com/id175642004: видеозапись «Следи за чистотой твоей Расы»; видеозапись «Ну и чё после просмотра вы будете против скинхедов?»; видеозапись «Белые войны»; видеозапись «Москва 11.12.2010. Манежная площадь. Клип…»; видеозапись «Язычество»; видеозапись «Скинхеды сжигают общагу Чеченов»; видеозапись «Скинхеды бьют кавказца за дело»; видеозапись «Челябинск»; видеозапись «О толерантности»; фотографию в виде изображения на фоне черного цвета денежной купюры старого образца номиналом 250 рублей, под которой имеется надпись «Не любишь свастику? Проваливай из России»; фотографию с изображением квадрата красного цвета, на котором изображен человек в маске с автоматом в левой руке с свастическим знаком на левом предплечье с надписью «Будущее принадлежит нам», на фоне черного цвета в нижней части содержится надпись «С пламенем в сердце и с битой в руках пойдем по России в имперских флагах»; фотографию с изображением на фоне серого и белого цветов по центру свастического знака, над которым имеется надпись, выполненная буквами красного цвета «Наш путь», содержится цитата из книги А. Гитлера «Майн Кампф»: «Мы национал-социалисты, как борцы за новое мироздание, никогда не должны становиться на пресловутую „почву фактов“, да к тому же еще фактов фальшивых. Иначе мы были бы не борцами за новую великую идею, а жалкими рабами современной лжи. Мы должны научиться строжайше различать между государством как известным сосудом и расой как содержимым этого сосуда. Сосуд этот вообще имеет какой бы то ни было смысл лишь тогда, когда он действительно имеет возможность сохранить и защитить содержимое. В ином случае сосуд этот ничего не стоит»; фотографию на фоне белого цвета с надписью «Просто скачай это, а если без флешки в кафе запиши красное в блокнот (далее красным цветом на красном языке имеется фраза, ниже которой представлен перевод ненормативного содержания). Пиши на стенах на их языке, это проймет их жестче!»; фотографию в виде изображения девушки на черном фоне с надписью внизу «Только Белый Национализм сможет спасти красивую Белую расу от исчезновения»; фотографию в виде изображения девушки на черном фоне с надписью внизу «Голос народа! Гордость за расу! Россия — для русских! Долой всю заразу!»; фотографию с изображением лица человека с черной бородой и малолетнего ребенка, держащего в левой руке деревянную ложку с надписью «Ща как (далее ненормативная лексика)»; фотографию с изображением на черном фоне мужчины с мечом и женщины с автоматом с надписью «Я воспитаю своего ребенка Националистом!»; фотографию с изображением А. Гитлера со свастическим знаком на левом предплечье на фоне черного цвета с надписью «С днем рождения Национал Социалист 14/88 Будь хорошим и (ненормативная лексика) с изображением свастического знака (решение Шумихинского районного суда Курганской области от 18.09.2013);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2204. Интернет ресурс „Фронт арийского освобождения“, расположенный по адресу http://phao.info и содержащиеся на нем информационные материалы (решение Советского районного суда г. Липецка от 12.08.2013 и определение Советского районного суда г. Липецка от 05.11.2013);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2205. Интернет ресурс „Герои Воли“, расположенный по адресу http://geroivoli.info и содержащиеся на нем информационные материалы (решение Советского районного суда г. Липецка от 12.08.2013 и определение Советского районного суда г. Липецка от 05.11.2013);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2206. Видеофонограммы, размещенные на интернет странице под именем „Павел Корнилов“ на сайте социальной сети „Вконтакте“ по ссылке http://vk.com/borec999: »Призыв «русского SS»; «Формат 18 (как можно сделать Дох. (сокращенно — ненормативная лексика) трупов» (решение Искитимского районного суда Новосибирской области от 05.11.2013);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2207. Видеофонограммы, размещенные на странице под именем «Сергей Комлев» на сайте социальной сети «Вконтакте» по ссылке http://vkontakte.ru/id49864195: «Злая Россия»; «Задумайтесь, Славяне!!!»; «Чеченских детей с детства учат, что они должны убивать русских» (решение Искитимского районного суда Новосибирской области от 07.11.2013);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2208. Видео файлы, размещенные в сети «Интернет» на ресурсе http://vk.com/id78779714: «скинхеды», продолжительность 02 мин. 21 сек., размещенный 02.12.2012 г.; «Посадская-скинхеды», продолжительностью 01 мин. 00 сек., размещенный 02.12.2012 г.; «Скины отрезают головы чуркам», продолжительностью 01 мин. 02 сек., размещенный 25.01.2013 г. (решение Няганского городского суда Ханты-Мансийского автономного округа — Югры от 31.10.2013);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2209. Видеоролик «Бритоголовые и скины», размещенный в сети «Интернет» (решение Муравленковского городского суда Ямало-Ненецкого автономного округа от 08.11.2013);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2210. Интернет-ресурс http://www.ckunemp.narod.ru, размещенный в информационно-телекоммуникационной сети Интернет (решение Кировского районного суда г. Ярославля от 24.09.2013 и апелляционное определение Ярославского областного суда от 09.12.2013);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2211. Информационные материалы «Совет сибирского народа», размещенные на Интернет-странице http://sibsovet.livejournal.com (решение Октябрьского районного суда г. Красноярска от 23.09.2013);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2212. Размещенная на общедоступной интернет странице пользователя Пономарева А. Л. в социальной сети «ВКонтакте» текстовая и графическая информация, расположенная по электронному адресу: http://com/id10953071 (Atamanalex1488), а именно: фотография с комментарием под названием «Кавказцы — бесполезная нация»; листовка с графическим изображением «скажи чуркам! нет!»; листовка с надписью «любая русская девушка, встречающаяся с кавказцем…»; фотография с комментарием под названием «если ты русская свинья» (решение Няндомского районного суда Архангельской области от 31.10.2013);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2213. Видеоролики «Вдохновляй» и «Наставление сестер»; интернет страница пользователя под названием «Muslimka Fisanbilil-lah», под адресом http://vk.com/id143448018 (решение Ленинского районного суда г. Ростова-на-Дону от 18.06.2013);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2214. Видеоролик «Обращение муджахеда»; интернет страница пользователя под названием «Mudjahid Insha-Allah», под адресом http://vk.com/id67839215 (решение Ленинского районного суда г. Ростова-на-Дону от 18.06.2013);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2215. Видеоролик «Еврейский порнобизнес на белых детях (Уильям Пирс)», размещенный в социальной сети «В Контакте» информационно-телекоммуникационной сети «Интернет» на странице пользователя (http://vk/com/id47890215) (решение Сыктывкарского городского суда Республики Коми от 21.10.2013);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2216. Информационный материал — видеоролик под наименованием «dokku_on_olimpics_2013» (10.07.2013 13:41) формата *mp4 (длительность записи 04:12), который начинается словами: «/речь на нерусском языке/ Я обращаюсь к муджаедам Кавказа и также к муджаедам, которые сегодня находятся на территории России…» и заканчивается словами: «…Иншааллах, будем делать джаа за вас, вы делайте за нас /речь на нерусском языке/», размещенный в сети «Интернет» на странице с адресом: http://vchera.com/news/49637 (решение Ленинского районного суда г. Краснодара от 06.11.2013);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2217. Текст произведения (стихотворения) «Москва — уже Кавказ…», расположенный по электронному адресу: http://byverse.ru/?p=905#more-905 (решение Кромского районного суда Орловской области от 18.11.2013);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2218. Текст произведения (стихотворения) «бей жидов» автора А. Харчикова, расположенный по электронному адресу: http://alllyrix.ru/lyrics.php?id=17071 (решение Кромского районного суда Орловской области от 18.11.2013);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2219. Текст произведения (стихотворения) «убей жида», расположенный по адресу: za-info.ru/stihi/37-arhipov/1118-jid.html (решение Кромского районного суда Орловской области от 18.11.2013);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2220. Видеозаписи: «Что ожидаешь ты от дальнейшего будущего нашей страны?» длительностью 3 минуты 41 секунда; «Воспитательное видео» длительностью 4 минуты 46 секунд; «Оранжевое солнце 88» длительностью три минуты 59 секунд (решение Заводского районного суда г. Кемерово от 17.07.2013);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2221. Информационные материалы — аудио-записи: файлы: «Бухенвальд Флава — Убей иммигранта п.у. Ленина Пакет» — «Buhenval’d Flava — Ubej immigranta p.u. Lenina Paket»; «КРЭК — О1. Вечный рай» — «KREK — O1. Vechnyj raj»; «Железный порядок — 88» — «ZHeleznyj poryadok-88» «ZHeleznyj poryadok — 88» (решение Мысковского городского суда Кемеровской области от 23.09.2013);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2222. Информационные материалы, размещенные на Интернет-странице под кодовым названием «Алена Волчица Белая» в сети Интернет в социальной сети «В Контакте» по электронному адресу: http://vk.com/id14865306 (решение Советского районного суда г. Новосибирска от 07.11.2013);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2223. 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суда г. Воронежа от 11.10.2013);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2224. Издания «Добрая весть от бога» от 2012 года, «Что нужно знать о Боге и его замысле?» от января 2013 года (решение Ленинского районного суда г. Владимира от 23.10.2013)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2225. Видеоматериал под названием: «Интересное видео», продолжительностью 8 минут 38 секунд, размещенный в сети «Интернет» по адресу: http://vk.com/video50878676_156382724; видеоматериал под названием: «Муджахиды о терроризме», продолжительностью 8 минут 13 секунд, размещенный в сети «Интернет» по адресу: http://vk.com/video50848676_147979430 (решение Ленинского районного суда г. Воронежа от 22.10.2013);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2226. Фотографии: «Родина — Мать Вновь зовет На битву встать! Вступай в ряды борцов с иноземными оккупантами! Россия для русских!»; «ЗА БУДУЩЕЕ БЕЛЫХ ДЕТЕЙ! Против ублюдочного смешения»; «КТО-ТО БОЛЕН толерантностью Я ЗДОРОВ национализмом!»; «МОЖЕТЕ НАЗЫВАТЬ НАС ФАШИСТАМИ, ИДИОТЫ»; «ВЫГНАЛИ НЕМЕЦКИХ АККУПАНТОВ выгоним и еврейских!»; аудиозапись «ДЮШЕС я рисую белым мелом 14/88»; видеозаписи: «Ох… чурки»; «Формат 18 Казнь таджикского наркоторговца»; «Банды Москвы — Виват; 1488-й после этого вы говорите о толерантности»; «Тесак»; «Большая мышеловка (Формат 18)»; (видеозапись № 8); «Формат 18 (видеозапись № 9)»; «Всем смотреть»; «Опущенный чеченец»; «Формат 18» (видеозапись № 12) (решение Курганского городского суда от 07.10.2013);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2227. Видеоролик «NS/WP Зачистка тамбура!» продолжительностью 54 секунды (решение Ленинского районного суда г. Воронежа от 10.10.2013);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2228. Информационный материал — фото с надписью «Е…ь кавказцев, весело, спортивно, модно», обнаруженный и изъятый в ходе мониторинга Интернет-портала http://shlko.livejournal.com/53475.html (решение Зольского районного суда Кабардино-Балкарской Республики от 06.12.2013);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2229. 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суда г. Воронежа от 11.10.2013);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2230. Интернет-ресурс www.dpni.org (решение Ленинского районного суда г. Кирова Кировской области от 09.09.2013);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lang w:val="en-US"/>
        </w:rPr>
        <w:t xml:space="preserve">2231. </w:t>
      </w:r>
      <w:r w:rsidRPr="007A742E">
        <w:rPr>
          <w:rFonts w:ascii="Times New Roman" w:hAnsi="Times New Roman" w:cs="Times New Roman"/>
          <w:sz w:val="18"/>
          <w:szCs w:val="18"/>
        </w:rPr>
        <w:t>Видеоролик</w:t>
      </w:r>
      <w:r w:rsidRPr="007A742E">
        <w:rPr>
          <w:rFonts w:ascii="Times New Roman" w:hAnsi="Times New Roman" w:cs="Times New Roman"/>
          <w:sz w:val="18"/>
          <w:szCs w:val="18"/>
          <w:lang w:val="en-US"/>
        </w:rPr>
        <w:t xml:space="preserve"> kavkaz center television «</w:t>
      </w:r>
      <w:r w:rsidRPr="007A742E">
        <w:rPr>
          <w:rFonts w:ascii="Times New Roman" w:hAnsi="Times New Roman" w:cs="Times New Roman"/>
          <w:sz w:val="18"/>
          <w:szCs w:val="18"/>
        </w:rPr>
        <w:t>Бомбардировка</w:t>
      </w:r>
      <w:r w:rsidRPr="007A742E">
        <w:rPr>
          <w:rFonts w:ascii="Times New Roman" w:hAnsi="Times New Roman" w:cs="Times New Roman"/>
          <w:sz w:val="18"/>
          <w:szCs w:val="18"/>
          <w:lang w:val="en-US"/>
        </w:rPr>
        <w:t xml:space="preserve">. </w:t>
      </w:r>
      <w:r w:rsidRPr="007A742E">
        <w:rPr>
          <w:rFonts w:ascii="Times New Roman" w:hAnsi="Times New Roman" w:cs="Times New Roman"/>
          <w:sz w:val="18"/>
          <w:szCs w:val="18"/>
        </w:rPr>
        <w:t>Говорит Саид Бурятский» (решение Преображенского районного суда г. Москвы от 28.11.2012);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2232. Информационный материал — выпуск газеты «Новое время Удмуртии» № 5 от 07.02.2012 года, в котором размещена публикация под наименованием «Нерусские должны быть лишены гражданских прав!» (решение Индустриального районного суда г. Ижевска от 02.10.2013);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2233. Книга Эрнста Химера «Поганка» («Der Giftpilz») (решение Октябрьского районного суда г. Ставрополя от 09.12.2013);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2234. Текст со словами «Пока весь снег в тумане таял я С. В. Д. прижал к плечу, в тумане жид идет не быстро, сейчас я гниду замочу»; фотография, на которой изображены человек в масонской одежде и представитель негроидной расы, играющие в шахматы. Возле масона лежит нож, а возле представителя негроидной расы — пистолет; фотография, на которой изображена надпись «Беги чурка, я дурак»; изображение в виде дорожного знака с надписью «Нет негров — нет расизма»; фотография, на которой в качестве фона изображен бело-сине-красный флаг с надписью «Россия для кошек». В верхнем левом углу флага изображена свастика, в нижнем правом углу — кошка; фотография, на которой изображен медведь на фоне черно-желто-белого флага с надписью «Русские помогайте русским!»; фотография с текстом «Кавказцы — бесполезная нация…», размещенные в сети Интернет на странице http://vk.com/silvestr_topol (решение Центрального районного суда г. Новосибирска от 07.11.2013);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2235. Текст информационного материала под названием «В г. Шумиха произошел бой с чеченцами — один убит, второй ранен», размещенный в сети Интернет по адресу http://novayrus.ru/?=13088 (решение Курганского городского суда Курганской области от 03.12.2013);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2236. Текст «Декларация войны» (решение Колпашевского городского суда Томской области от 06.12.2013);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2237. Тексты, размещенные на сайте "http://vk.com/prav19951488» на странице группы «Славянский Север» информационно-телекоммуникационной сети Интернет,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«Меня часто упрекают в антисемитизме» и заканчивающиеся словами «(с) Альфред Горн» (решение Первомайского районного суда г. Мурманска от 04.12.2013);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2238. Видеофайл «Охота на чурбанов — 2», размещенный на интернет-странице id 91984659 интернет-сайта www.vkontakte.ru (решение Советского районного суда г. Орла от 25.11.2013);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2239. Информационный материал — аудиофайл «РНЕ — Уличный бой», автор стихов М. Струкова, композитор и исполнитель В. Порываев (решение Сызранского городского суда Самарской области от 06.11.2013);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2240. Статья «Джихад там, где нужнее…», опубликованная 27 июля 2013 года на сайте http://www/hunafa.com (решение Магасского районного суда Республики Ингушетия от 12.12.2013);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2241. Статья «Посмотри вокруг!» и комментарии к ней, опубликованные в период с 26 октября по 16 ноября 2013 года на сайте http://www/hunafa.com (решение Магасского районного суда Республики Ингушетия от 12.12.2013);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2242. Материал с заглавием «UNTERMENSCHEN», размещенный в международной компьютерной сети «Интернет» на интернет сайте stomahin.info в разделе «СТАТЬИ БОРИСА СТОМАХИНА» по электронному адресу: http:// stomahin.info/artikl/artikl.htm на странице сайта по адресу: http:// stomahin.info/artikl/untermenschen.htm (решение Ленинского районного суда г. Саранска Республики Мордовия от 19.12.2013).</w:t>
      </w: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 xml:space="preserve">14 января 2014 года вновь обновился Федеральный список экстремистских материалов. В него были добавлены пп. 2180-2197. Список пополнили: очередная порция статей с запрещенного еще в 2010 году исламистского сайта hunafa.com; целый ряд неонацистских видеороликов, текстов и комментариев, ультраправые сайты Штурм Новости и Xartmen, антисемитские статьи, и антихристианские материалы, опубликованные липецким блогером-инвалидом Владимиром Мишуровым.   </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Обновление Федерального списка экстремистских материалов от 14 января 2014 года:</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2180. Статья под названием «Карательная акция» и комментарии к ней, опубликованные в период с 9 сентября 2012 по 11 сентября 2012 года на сайте http//hunafa.com (решение Магасского районного суда Республики Ингушетия от 28.12.2012);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2181. Статья под названием «Что нам делать» и комментарии к ней, опубликованные в период с 14 сентября 2012 года по 21 сентября 2012 года на сайте http//hunafa.com (решение Магасского районного суда Республики Ингушетия от 28.12.2012);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2182. Статья под названием «Тернистый путь к шахаде. Часть 2» и комментарии к ней, опубликованные в период с 10 октября 2012 года по 14 октября 2012 года на сайте http//hunafa.com (решение Магасского районного суда Республики Ингушетия от 28.12.2012);</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2183. Видеоролики /видеоматериалы/: «Kolchack MVD Посвящение Сварожичам», «Железный порядок – белые шнурки (Скины)», «и долго мы РУССКИЕ будем терпеть этих … (ненормативная лексика) у себя!!!», «Националисты устроили шествие», «скины))», «хачи мачей! Понаехали тут!» (решение Кировского районного суда г. Новосибирска от 20.09.2013);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2184. Информационные материалы, распространенные Мишуровым В.Г. в сети Интернет, «Обращение к русскому народу», «После этот цирк жидовского абсурда названный ими выборы РЕЗИДЕНТА в России…», «Наивность русского народа: Бей чурок, пока другие руководят процессом!», «Думай, русский, думай», «Неужели допустим?», «Не страшись», «Доколе!», «Что делать?», «Знай и помни!», «За меч!», «ОБРАЩЕНИЕ КО ВСЕМ ВАМ.», «Вернем власть русским – вернем Россию русским», «Пришло время платить за выборы», «Верь», «6 мая в Москве прошел марш миллионов (ВКРАТЦЕ)», «ЖИДЫ НА РУСИ», «ЧТО ПРОИСХОДИТ В РОССИИ» (решение Советского районного суда г. Липецка от 12.09.2013);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2185. Информационный ресурс-сайт shturmnovosti.com, расположенный в глобальной информационной сети Интернет (решение Самарского районного суда г. Самары от 26.09.2013);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2186. Информационный материал - текст, размещенный Шевченко Игорем Александровичем на странице интернет-сайта «В контакте» под именем «Игорь Grifach Шевченко»: «Вера христьянска - уродство есть © Князь Светослав. В далеком 988 году, 6 августа, Русь была насильно крещена Киевским князем Владимиром. Тех, кто не хотел принимать крещение - убивали, и все это было ради «светлой веры» (решение Армавирского городского суда Краснодарского края от 19.09.2013);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2187. Информационный материал - стихотворение, размещенное Шевченко Игорем Александровичем на странице интернет-сайта «В контакте» под именем «Игорь Grifach Шевченко», начинающееся словами «О вы, наперсники Христа!...» и заканчивающееся словами: «Чем в рай я Ваш войду» (решение Армавирского городского суда Краснодарского края от 19.09.2013);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2188. Видеофильм «churki (нецензурная брань)…flv», размещенный на интернет- сайте http://vk.com/video120203102_158895961 (решение Бабушкинского районного суда г. Москвы от 21.08.2013);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2189. Информационные материалы статьи «История евреев на территории России», расположенные по интернет-адресу http://zakon.mirtesen.ru/blog/43689272020/istoria-evreev-na-territorii-Rossii?from=mail&amp;page= 1#42193874256 (решение Октябрьского районного суда г. Липецка от 24.09.2013);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2190. Информационные материалы статьи под названием «страной правит маленький злобный карлик» ((( амбиции давно убили в нем человека» сайта «Закон и порядок», расположенные в сети Интернет по адресу http://zakon.mirtesen/ru/ (решение Октябрьского районного суда г. Липецка от 23.09.2013);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2191. Информационный материал в виде текстового документа с названием «3.1.1 Германская система взятия заложников», начинающийся словами «Ни в коем случае не стоит превращать…» и заканчивающийся словами «…были запрещены и телесные наказания», расположенный в сети Интернет по адресу http://pastebin.com/c805WhUz; информационный материал в виде текстового документа с названием «3.1.2 Логика возмездия», начинающийся словами «Уже на стадии подготовки…» и заканчивающийся словами «…ему нет оправдания», расположенный в сети Интернет по адресу http://pastebin.com/K7A6a45x; информационный материал в виде текстового документа с названием «3.1.3 Методы партизан», начинающийся словами «С точки зрения советской историографии…» и заканчивающийся словами «…разрушительными последствиями», расположенный в сети Интернет по адресу http://pastebin.com/dM29Vdcm; информационный материал в виде текстового документа с названием «3.2 Холокост в Брянской области», начинающийся словами «В числе сил Вермахта…» и заканчивающийся словами «…не имеет пока к ней доступа», расположенный в сети Интернет по адресу http://pastebin.com/kq3umuOh (решение Советского районного суда г. Брянска от 05.11.2013);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2192. Видеофайл «Фанаты … разнесли палатку», размещенный в сети Интернет на электронной странице http//vk.com/idjaromir148819811 (решение Центрального районного суда г. Калининграда от 09.07.2013);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2193. Видеофайл «Россия мочи…», размещенный в сети Интернет на электронной странице http//vk.com/idjaromir148819811 (решение Центрального районного суда г. Калининграда от 09.07.2013);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2194. Видеофайл «Обращение Славянского союза к русским», размещенный в сети Интернет на электронной странице http//vk.com/idjaromir148819811 (решение Центрального районного суда г. Калининграда от 09.07.2013);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2195. Интернет ресурс http://www.xartman.ru, размещенный в информационно-коммуникационной сети Интернет (решение Кировского районного суда г. Ярославля от 24.09.2013);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2196. Высказывания (комментарии) Тихомирова Виктора Николаевича, размещенные на информационных ресурсах: http://www.mk.ru/politiks/news/2011/12/10/651657-miting-v-moskve-budut-vesti-chulpan-hamatova-i-aleksei-devotchenko.html#comments-form сети Интернет с использованием псевдонима «Витя Русский» (решение Привокзального районного суда г. Тулы от 03.10.2013);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7A742E" w:rsidRDefault="004D1379" w:rsidP="007A742E">
      <w:pPr>
        <w:spacing w:after="0" w:line="240" w:lineRule="auto"/>
        <w:jc w:val="both"/>
        <w:rPr>
          <w:rFonts w:ascii="Times New Roman" w:hAnsi="Times New Roman" w:cs="Times New Roman"/>
          <w:sz w:val="18"/>
          <w:szCs w:val="18"/>
        </w:rPr>
      </w:pPr>
      <w:r w:rsidRPr="007A742E">
        <w:rPr>
          <w:rFonts w:ascii="Times New Roman" w:hAnsi="Times New Roman" w:cs="Times New Roman"/>
          <w:sz w:val="18"/>
          <w:szCs w:val="18"/>
        </w:rPr>
        <w:t>2197. Информационные материалы статьи «Не пустим ВОРА в Кремль», расположенные по интернет-адресу http://mirtesen.ru/people/359781914/wall?page=2 (решение Октябрьского районного суда г. Липецка от 19.09.2013);</w:t>
      </w:r>
    </w:p>
    <w:p w:rsidR="004D1379" w:rsidRPr="007A742E" w:rsidRDefault="004D1379" w:rsidP="007A742E">
      <w:pPr>
        <w:spacing w:after="0" w:line="240" w:lineRule="auto"/>
        <w:jc w:val="both"/>
        <w:rPr>
          <w:rFonts w:ascii="Times New Roman" w:hAnsi="Times New Roman" w:cs="Times New Roman"/>
          <w:sz w:val="18"/>
          <w:szCs w:val="18"/>
        </w:rPr>
      </w:pPr>
    </w:p>
    <w:p w:rsidR="004D1379" w:rsidRPr="00633D5A" w:rsidRDefault="004D1379" w:rsidP="00633D5A">
      <w:pPr>
        <w:spacing w:after="0" w:line="240" w:lineRule="auto"/>
        <w:jc w:val="both"/>
        <w:rPr>
          <w:rFonts w:ascii="Times New Roman" w:hAnsi="Times New Roman" w:cs="Times New Roman"/>
          <w:sz w:val="18"/>
          <w:szCs w:val="18"/>
        </w:rPr>
      </w:pPr>
      <w:r>
        <w:rPr>
          <w:rFonts w:ascii="Times New Roman" w:hAnsi="Times New Roman" w:cs="Times New Roman"/>
          <w:sz w:val="18"/>
          <w:szCs w:val="18"/>
        </w:rPr>
        <w:t>2</w:t>
      </w:r>
      <w:r w:rsidRPr="00633D5A">
        <w:rPr>
          <w:rFonts w:ascii="Times New Roman" w:hAnsi="Times New Roman" w:cs="Times New Roman"/>
          <w:sz w:val="18"/>
          <w:szCs w:val="18"/>
        </w:rPr>
        <w:t>198     Информационный материал – веб-ресурс (сайт) www.djamaat-takbir.blogspot.ru, размещенный в информационно-телекоммуникационной сети «Интернет» (решение Нальчикского городского суда Кабардино-Балкарской Республики от 19.06.2013); (адрес явно искажен, имеется в виду - http://djamaattakbir.blogspot.ru/)</w:t>
      </w:r>
    </w:p>
    <w:p w:rsidR="004D1379" w:rsidRPr="00633D5A" w:rsidRDefault="004D1379" w:rsidP="00633D5A">
      <w:pPr>
        <w:spacing w:after="0" w:line="240" w:lineRule="auto"/>
        <w:jc w:val="both"/>
        <w:rPr>
          <w:rFonts w:ascii="Times New Roman" w:hAnsi="Times New Roman" w:cs="Times New Roman"/>
          <w:sz w:val="18"/>
          <w:szCs w:val="18"/>
        </w:rPr>
      </w:pPr>
    </w:p>
    <w:p w:rsidR="004D1379" w:rsidRPr="00633D5A" w:rsidRDefault="004D1379" w:rsidP="00633D5A">
      <w:pPr>
        <w:spacing w:after="0" w:line="240" w:lineRule="auto"/>
        <w:jc w:val="both"/>
        <w:rPr>
          <w:rFonts w:ascii="Times New Roman" w:hAnsi="Times New Roman" w:cs="Times New Roman"/>
          <w:sz w:val="18"/>
          <w:szCs w:val="18"/>
        </w:rPr>
      </w:pPr>
      <w:r w:rsidRPr="00633D5A">
        <w:rPr>
          <w:rFonts w:ascii="Times New Roman" w:hAnsi="Times New Roman" w:cs="Times New Roman"/>
          <w:sz w:val="18"/>
          <w:szCs w:val="18"/>
        </w:rPr>
        <w:t>Напомним, что 26 декабря 2011 года году сайт этой же организации "Джамаат-Такбир" был признан экстремистским Нальчикским городским судом КБР и был добавлен в список (п.1460).</w:t>
      </w:r>
    </w:p>
    <w:p w:rsidR="004D1379" w:rsidRPr="00633D5A" w:rsidRDefault="004D1379" w:rsidP="00633D5A">
      <w:pPr>
        <w:spacing w:after="0" w:line="240" w:lineRule="auto"/>
        <w:jc w:val="both"/>
        <w:rPr>
          <w:rFonts w:ascii="Times New Roman" w:hAnsi="Times New Roman" w:cs="Times New Roman"/>
          <w:sz w:val="18"/>
          <w:szCs w:val="18"/>
        </w:rPr>
      </w:pPr>
    </w:p>
    <w:p w:rsidR="004D1379" w:rsidRPr="00633D5A" w:rsidRDefault="004D1379" w:rsidP="00633D5A">
      <w:pPr>
        <w:spacing w:after="0" w:line="240" w:lineRule="auto"/>
        <w:jc w:val="both"/>
        <w:rPr>
          <w:rFonts w:ascii="Times New Roman" w:hAnsi="Times New Roman" w:cs="Times New Roman"/>
          <w:sz w:val="18"/>
          <w:szCs w:val="18"/>
        </w:rPr>
      </w:pPr>
      <w:r w:rsidRPr="00633D5A">
        <w:rPr>
          <w:rFonts w:ascii="Times New Roman" w:hAnsi="Times New Roman" w:cs="Times New Roman"/>
          <w:sz w:val="18"/>
          <w:szCs w:val="18"/>
        </w:rPr>
        <w:t>2199     Материал, размещенный Шакировым Марселем Ленаровичем на сайте социальной сети Интернет www.vkontakte.ru в разделе «Заметки» (электронный адрес http://vkontakte.ru/id 133204531) (решение Набережночелнинского городского суда Республики Татарстан от 26.09.2013);</w:t>
      </w:r>
    </w:p>
    <w:p w:rsidR="004D1379" w:rsidRPr="00633D5A" w:rsidRDefault="004D1379" w:rsidP="00633D5A">
      <w:pPr>
        <w:spacing w:after="0" w:line="240" w:lineRule="auto"/>
        <w:jc w:val="both"/>
        <w:rPr>
          <w:rFonts w:ascii="Times New Roman" w:hAnsi="Times New Roman" w:cs="Times New Roman"/>
          <w:sz w:val="18"/>
          <w:szCs w:val="18"/>
        </w:rPr>
      </w:pPr>
    </w:p>
    <w:p w:rsidR="004D1379" w:rsidRPr="00633D5A" w:rsidRDefault="004D1379" w:rsidP="00633D5A">
      <w:pPr>
        <w:spacing w:after="0" w:line="240" w:lineRule="auto"/>
        <w:jc w:val="both"/>
        <w:rPr>
          <w:rFonts w:ascii="Times New Roman" w:hAnsi="Times New Roman" w:cs="Times New Roman"/>
          <w:sz w:val="18"/>
          <w:szCs w:val="18"/>
        </w:rPr>
      </w:pPr>
      <w:r w:rsidRPr="00633D5A">
        <w:rPr>
          <w:rFonts w:ascii="Times New Roman" w:hAnsi="Times New Roman" w:cs="Times New Roman"/>
          <w:sz w:val="18"/>
          <w:szCs w:val="18"/>
        </w:rPr>
        <w:t>Напомним, что в Набережных Челнах против Марселя Шакирова за размещение этих антикавказских призывов в сети "ВКонтакте" было возбуждено уголовное дело, которое в октябре 2012 года было передано в суд.</w:t>
      </w:r>
    </w:p>
    <w:p w:rsidR="004D1379" w:rsidRPr="00633D5A" w:rsidRDefault="004D1379" w:rsidP="00633D5A">
      <w:pPr>
        <w:spacing w:after="0" w:line="240" w:lineRule="auto"/>
        <w:jc w:val="both"/>
        <w:rPr>
          <w:rFonts w:ascii="Times New Roman" w:hAnsi="Times New Roman" w:cs="Times New Roman"/>
          <w:sz w:val="18"/>
          <w:szCs w:val="18"/>
        </w:rPr>
      </w:pPr>
    </w:p>
    <w:p w:rsidR="004D1379" w:rsidRPr="00633D5A" w:rsidRDefault="004D1379" w:rsidP="00633D5A">
      <w:pPr>
        <w:spacing w:after="0" w:line="240" w:lineRule="auto"/>
        <w:jc w:val="both"/>
        <w:rPr>
          <w:rFonts w:ascii="Times New Roman" w:hAnsi="Times New Roman" w:cs="Times New Roman"/>
          <w:sz w:val="18"/>
          <w:szCs w:val="18"/>
        </w:rPr>
      </w:pPr>
      <w:r w:rsidRPr="00633D5A">
        <w:rPr>
          <w:rFonts w:ascii="Times New Roman" w:hAnsi="Times New Roman" w:cs="Times New Roman"/>
          <w:sz w:val="18"/>
          <w:szCs w:val="18"/>
        </w:rPr>
        <w:t>2200     Аудиовизуальные материалы, размещенные в сети Интернет на ресурсе www.vk.com пользователем «Анатолий 14/88 Махотин» id 158293081 на своей личной странице в свободном доступе «59a48f7dfl.flv», «kazni hacei.flv», «skinhed,240,mp4», «Skinhed,240,mp4», «Vot poetomy ya I stal skinhedom.flv» (решение Первомайского районного суда г. Пензы от 16.09.2013);</w:t>
      </w:r>
    </w:p>
    <w:p w:rsidR="004D1379" w:rsidRPr="00633D5A" w:rsidRDefault="004D1379" w:rsidP="00633D5A">
      <w:pPr>
        <w:spacing w:after="0" w:line="240" w:lineRule="auto"/>
        <w:jc w:val="both"/>
        <w:rPr>
          <w:rFonts w:ascii="Times New Roman" w:hAnsi="Times New Roman" w:cs="Times New Roman"/>
          <w:sz w:val="18"/>
          <w:szCs w:val="18"/>
        </w:rPr>
      </w:pPr>
    </w:p>
    <w:p w:rsidR="004D1379" w:rsidRDefault="004D1379" w:rsidP="00633D5A">
      <w:pPr>
        <w:spacing w:after="0" w:line="240" w:lineRule="auto"/>
        <w:jc w:val="both"/>
        <w:rPr>
          <w:rFonts w:ascii="Times New Roman" w:hAnsi="Times New Roman" w:cs="Times New Roman"/>
          <w:sz w:val="18"/>
          <w:szCs w:val="18"/>
        </w:rPr>
      </w:pPr>
      <w:r w:rsidRPr="00633D5A">
        <w:rPr>
          <w:rFonts w:ascii="Times New Roman" w:hAnsi="Times New Roman" w:cs="Times New Roman"/>
          <w:sz w:val="18"/>
          <w:szCs w:val="18"/>
        </w:rPr>
        <w:t>2201     Видеоматериалы: bom 1, Brannik Whit Power, HONOP Full Of Hate, Skinhead, VIVAT ROSSIA, Банда Москвы – Русский солдат, Митинг, Последний бой, «УЛЬТИМАТУМ», Прямое действие; аудиоматериалы: Б.И.-14 Коловрат «Правый бритоголовый», Б.И.-14 Банда Москвы «Салютуй моей стране», Б.И.-14 Киборг «Слава России», Б.И.-14 Циклон Б «Это наш век», Б.И.-14 – ДИВ «Злой хер», Б.И.-14 – «Скороспилсия Трепещите», Б.И.-14 – Доберман «За новый рассвет», Б.И.-14 – доберман «Черное пятно», Б.И.-14 – Сленг «Чеченский террор», Б.И.-14 – Склеп «Патриот», Б.И.-14 – Духи цеха «N.D», Коловрат – Россия, Банда Москвы – Арийский Легион, Вандал – Наш Путь, Коловрат – Московский Скинхеды, Позиция – Без _палева-bg, Коловрат – Наша страна, Банда Москвы – Уличный бой, CWT – 15 Суток, Позиция – Dont stop hooligans-bg, Коловрат – Бесстрашный, Белый и Гордый, Коловрат – Девятый Вал, Циклон Б - Ты Skinhead и я (решение Вилючинского городского суда Камчатского края от 10.10.2013).</w:t>
      </w:r>
    </w:p>
    <w:p w:rsidR="004D1379" w:rsidRPr="00633D5A" w:rsidRDefault="004D1379" w:rsidP="00633D5A">
      <w:pPr>
        <w:spacing w:after="0" w:line="240" w:lineRule="auto"/>
        <w:jc w:val="both"/>
        <w:rPr>
          <w:rFonts w:ascii="Times New Roman" w:hAnsi="Times New Roman" w:cs="Times New Roman"/>
          <w:sz w:val="18"/>
          <w:szCs w:val="18"/>
        </w:rPr>
      </w:pPr>
      <w:r w:rsidRPr="00633D5A">
        <w:rPr>
          <w:rFonts w:ascii="Times New Roman" w:hAnsi="Times New Roman" w:cs="Times New Roman"/>
          <w:sz w:val="18"/>
          <w:szCs w:val="18"/>
        </w:rPr>
        <w:t>2202. Видеообращение Шахбиева А.А., призывающего членов НВФ и жителей ЧР к экстремистской и террористической деятельности, размещенное на интернет-сайте Imamtv-www.IMAM TV (решение Ленинского районного суда г. Грозного от 17.06.2013);</w:t>
      </w:r>
    </w:p>
    <w:p w:rsidR="004D1379" w:rsidRPr="00633D5A" w:rsidRDefault="004D1379" w:rsidP="00633D5A">
      <w:pPr>
        <w:spacing w:after="0" w:line="240" w:lineRule="auto"/>
        <w:jc w:val="both"/>
        <w:rPr>
          <w:rFonts w:ascii="Times New Roman" w:hAnsi="Times New Roman" w:cs="Times New Roman"/>
          <w:sz w:val="18"/>
          <w:szCs w:val="18"/>
        </w:rPr>
      </w:pPr>
    </w:p>
    <w:p w:rsidR="004D1379" w:rsidRPr="00633D5A" w:rsidRDefault="004D1379" w:rsidP="00633D5A">
      <w:pPr>
        <w:spacing w:after="0" w:line="240" w:lineRule="auto"/>
        <w:jc w:val="both"/>
        <w:rPr>
          <w:rFonts w:ascii="Times New Roman" w:hAnsi="Times New Roman" w:cs="Times New Roman"/>
          <w:sz w:val="18"/>
          <w:szCs w:val="18"/>
        </w:rPr>
      </w:pPr>
      <w:r w:rsidRPr="00633D5A">
        <w:rPr>
          <w:rFonts w:ascii="Times New Roman" w:hAnsi="Times New Roman" w:cs="Times New Roman"/>
          <w:sz w:val="18"/>
          <w:szCs w:val="18"/>
        </w:rPr>
        <w:t>2203. Информационные материалы, размещенные Голиковым А.Ю. на Интернет-ресурсе http://vk.com/id175642004: видеозапись «Следи за чистотой твоей Расы»; видеозапись «Ну и чё после просмотра вы будете против скинхедов?»; видеозапись «Белые войны»; видеозапись «Москва 11.12.2010. Манежная площадь. Клип...»; видеозапись «Язычество»; видеозапись «Скинхеды сжигают общагу Чеченов»; видеозапись «Скинхеды бьют кавказца за дело»; видеозапись «Челябинск»; видеозапись «О толерантности»; фотографию в виде изображения на фоне черного цвета денежной купюры старого образца номиналом 250 рублей, под которой имеется надпись «Не любишь свастику? Проваливай из России»; фотографию с изображением квадрата красного цвета, на котором изображен человек в маске с автоматом в левой руке с свастическим знаком на левом предплечье с надписью «Будущее принадлежит нам», на фоне черного цвета в нижней части содержится надпись «С пламенем в сердце и с битой в руках пойдем по России в имперских флагах»; фотографию с изображением на фоне серого и белого цветов по центру свастического знака, над которым имеется надпись, выполненная буквами красного цвета «Наш путь», содержится цитата из книги А. Гитлера «Майн Кампф»: «Мы национал-социалисты, как борцы за новое мироздание, никогда не должны становиться на пресловутую «почву фактов», да к тому же еще фактов фальшивых. Иначе мы были бы не борцами за новую великую идею, а жалкими рабами современной лжи. Мы должны научиться строжайше различать между государством как известным сосудом и расой как содержимым этого сосуда. Сосуд этот вообще имеет какой бы то ни было смысл лишь тогда, когда он действительно имеет возможность сохранить и защитить содержимое. В ином случае сосуд этот ничего не стоит»; фотографию на фоне белого цвета с надписью «Просто скачай это, а если без флешки в кафе запиши красное в блокнот (далее красным цветом на красном языке имеется фраза, ниже которой представлен перевод ненормативного содержания). Пиши на стенах на их языке, это проймет их жестче!»; фотографию в виде изображения девушки на черном фоне с надписью внизу «Только Белый Национализм сможет спасти красивую Белую расу от исчезновения»; фотографию в виде изображения девушки на черном фоне с надписью внизу «Голос народа! Гордость за расу! Россия - для русских! Долой всю заразу!»; фотографию с изображением лица человека с черной бородой и малолетнего ребенка, держащего в левой руке деревянную ложку с надписью «Ща как (далее ненормативная лексика)»; фотографию с изображением на черном фоне мужчины с мечом и женщины с автоматом с надписью «Я воспитаю своего ребенка Националистом!»; фотографию с изображением А. Гитлера со свастическим знаком на левом предплечье на фоне черного цвета с надписью «С днем рождения Национал Социалист 14/88 Будь хорошим и (ненормативная лексика) с изображением свастического знака (решение Шумихинского районного суда Курганской области от 18.09.2013);</w:t>
      </w:r>
    </w:p>
    <w:p w:rsidR="004D1379" w:rsidRPr="00633D5A" w:rsidRDefault="004D1379" w:rsidP="00633D5A">
      <w:pPr>
        <w:spacing w:after="0" w:line="240" w:lineRule="auto"/>
        <w:jc w:val="both"/>
        <w:rPr>
          <w:rFonts w:ascii="Times New Roman" w:hAnsi="Times New Roman" w:cs="Times New Roman"/>
          <w:sz w:val="18"/>
          <w:szCs w:val="18"/>
        </w:rPr>
      </w:pPr>
    </w:p>
    <w:p w:rsidR="004D1379" w:rsidRPr="00633D5A" w:rsidRDefault="004D1379" w:rsidP="00633D5A">
      <w:pPr>
        <w:spacing w:after="0" w:line="240" w:lineRule="auto"/>
        <w:jc w:val="both"/>
        <w:rPr>
          <w:rFonts w:ascii="Times New Roman" w:hAnsi="Times New Roman" w:cs="Times New Roman"/>
          <w:sz w:val="18"/>
          <w:szCs w:val="18"/>
        </w:rPr>
      </w:pPr>
      <w:r w:rsidRPr="00633D5A">
        <w:rPr>
          <w:rFonts w:ascii="Times New Roman" w:hAnsi="Times New Roman" w:cs="Times New Roman"/>
          <w:sz w:val="18"/>
          <w:szCs w:val="18"/>
        </w:rPr>
        <w:t>2204. Интернет ресурс «Фронт арийского освобождения», расположенный по адресу http://phao.info и содержащиеся на нем информационные материалы (решение Советского районного суда г. Липецка от 12.08.2013 и определение Советского районного суда г. Липецка от 05.11.2013);</w:t>
      </w:r>
    </w:p>
    <w:p w:rsidR="004D1379" w:rsidRPr="00633D5A" w:rsidRDefault="004D1379" w:rsidP="00633D5A">
      <w:pPr>
        <w:spacing w:after="0" w:line="240" w:lineRule="auto"/>
        <w:jc w:val="both"/>
        <w:rPr>
          <w:rFonts w:ascii="Times New Roman" w:hAnsi="Times New Roman" w:cs="Times New Roman"/>
          <w:sz w:val="18"/>
          <w:szCs w:val="18"/>
        </w:rPr>
      </w:pPr>
    </w:p>
    <w:p w:rsidR="004D1379" w:rsidRPr="00633D5A" w:rsidRDefault="004D1379" w:rsidP="00633D5A">
      <w:pPr>
        <w:spacing w:after="0" w:line="240" w:lineRule="auto"/>
        <w:jc w:val="both"/>
        <w:rPr>
          <w:rFonts w:ascii="Times New Roman" w:hAnsi="Times New Roman" w:cs="Times New Roman"/>
          <w:sz w:val="18"/>
          <w:szCs w:val="18"/>
        </w:rPr>
      </w:pPr>
      <w:r w:rsidRPr="00633D5A">
        <w:rPr>
          <w:rFonts w:ascii="Times New Roman" w:hAnsi="Times New Roman" w:cs="Times New Roman"/>
          <w:sz w:val="18"/>
          <w:szCs w:val="18"/>
        </w:rPr>
        <w:t>2205. Интернет ресурс «Герои Воли», расположенный по адресу http://geroivoli.info и содержащиеся на нем информационные материалы (решение Советского районного суда г. Липецка от 12.08.2013 и определение Советского районного суда г. Липецка от 05.11.2013);</w:t>
      </w:r>
    </w:p>
    <w:p w:rsidR="004D1379" w:rsidRPr="00633D5A" w:rsidRDefault="004D1379" w:rsidP="00633D5A">
      <w:pPr>
        <w:spacing w:after="0" w:line="240" w:lineRule="auto"/>
        <w:jc w:val="both"/>
        <w:rPr>
          <w:rFonts w:ascii="Times New Roman" w:hAnsi="Times New Roman" w:cs="Times New Roman"/>
          <w:sz w:val="18"/>
          <w:szCs w:val="18"/>
        </w:rPr>
      </w:pPr>
    </w:p>
    <w:p w:rsidR="004D1379" w:rsidRPr="00633D5A" w:rsidRDefault="004D1379" w:rsidP="00633D5A">
      <w:pPr>
        <w:spacing w:after="0" w:line="240" w:lineRule="auto"/>
        <w:jc w:val="both"/>
        <w:rPr>
          <w:rFonts w:ascii="Times New Roman" w:hAnsi="Times New Roman" w:cs="Times New Roman"/>
          <w:sz w:val="18"/>
          <w:szCs w:val="18"/>
        </w:rPr>
      </w:pPr>
      <w:r w:rsidRPr="00633D5A">
        <w:rPr>
          <w:rFonts w:ascii="Times New Roman" w:hAnsi="Times New Roman" w:cs="Times New Roman"/>
          <w:sz w:val="18"/>
          <w:szCs w:val="18"/>
        </w:rPr>
        <w:t>2206. Видеофонограммы, размещенные на интернет странице под именем «Павел Корнилов» на сайте социальной сети «Вконтакте» по ссылке http://vk.com/borec999: «Призыв «русского SS»; «Формат 18 (как можно сделать Дох. (сокращенно - ненормативная лексика) трупов» (решение Искитимского районного суда Новосибирской области от 05.11.2013);</w:t>
      </w:r>
    </w:p>
    <w:p w:rsidR="004D1379" w:rsidRPr="00633D5A" w:rsidRDefault="004D1379" w:rsidP="00633D5A">
      <w:pPr>
        <w:spacing w:after="0" w:line="240" w:lineRule="auto"/>
        <w:jc w:val="both"/>
        <w:rPr>
          <w:rFonts w:ascii="Times New Roman" w:hAnsi="Times New Roman" w:cs="Times New Roman"/>
          <w:sz w:val="18"/>
          <w:szCs w:val="18"/>
        </w:rPr>
      </w:pPr>
    </w:p>
    <w:p w:rsidR="004D1379" w:rsidRPr="00633D5A" w:rsidRDefault="004D1379" w:rsidP="00633D5A">
      <w:pPr>
        <w:spacing w:after="0" w:line="240" w:lineRule="auto"/>
        <w:jc w:val="both"/>
        <w:rPr>
          <w:rFonts w:ascii="Times New Roman" w:hAnsi="Times New Roman" w:cs="Times New Roman"/>
          <w:sz w:val="18"/>
          <w:szCs w:val="18"/>
        </w:rPr>
      </w:pPr>
      <w:r w:rsidRPr="00633D5A">
        <w:rPr>
          <w:rFonts w:ascii="Times New Roman" w:hAnsi="Times New Roman" w:cs="Times New Roman"/>
          <w:sz w:val="18"/>
          <w:szCs w:val="18"/>
        </w:rPr>
        <w:t>2207. Видеофонограммы, размещенные на странице под именем «Сергей Комлев» на сайте социальной сети «Вконтакте» по ссылке http://vkontakte.ru/id49864195: «Злая Россия»; «Задумайтесь, Славяне!!!»; «Чеченских детей с детства учат, что они должны убивать русских» (решение Искитимского районного суда Новосибирской области от 07.11.2013);</w:t>
      </w:r>
    </w:p>
    <w:p w:rsidR="004D1379" w:rsidRPr="00633D5A" w:rsidRDefault="004D1379" w:rsidP="00633D5A">
      <w:pPr>
        <w:spacing w:after="0" w:line="240" w:lineRule="auto"/>
        <w:jc w:val="both"/>
        <w:rPr>
          <w:rFonts w:ascii="Times New Roman" w:hAnsi="Times New Roman" w:cs="Times New Roman"/>
          <w:sz w:val="18"/>
          <w:szCs w:val="18"/>
        </w:rPr>
      </w:pPr>
    </w:p>
    <w:p w:rsidR="004D1379" w:rsidRPr="00633D5A" w:rsidRDefault="004D1379" w:rsidP="00633D5A">
      <w:pPr>
        <w:spacing w:after="0" w:line="240" w:lineRule="auto"/>
        <w:jc w:val="both"/>
        <w:rPr>
          <w:rFonts w:ascii="Times New Roman" w:hAnsi="Times New Roman" w:cs="Times New Roman"/>
          <w:sz w:val="18"/>
          <w:szCs w:val="18"/>
        </w:rPr>
      </w:pPr>
      <w:r w:rsidRPr="00633D5A">
        <w:rPr>
          <w:rFonts w:ascii="Times New Roman" w:hAnsi="Times New Roman" w:cs="Times New Roman"/>
          <w:sz w:val="18"/>
          <w:szCs w:val="18"/>
        </w:rPr>
        <w:t>2208. Видео файлы, размещенные в сети «Интернет» на ресурсе http://vk.com/id78779714: «скинхеды», продолжительность 02 мин. 21 сек., размещенный 02.12.2012 г.; «Посадская-скинхеды», продолжительностью 01 мин. 00 сек., размещенный 02.12.2012 г.; «Скины отрезают головы чуркам», продолжительностью 01 мин. 02 сек., размещенный 25.01.2013 г. (решение Няганского городского суда Ханты-Мансийского автономного округа – Югры от 31.10.2013);</w:t>
      </w:r>
    </w:p>
    <w:p w:rsidR="004D1379" w:rsidRPr="00633D5A" w:rsidRDefault="004D1379" w:rsidP="00633D5A">
      <w:pPr>
        <w:spacing w:after="0" w:line="240" w:lineRule="auto"/>
        <w:jc w:val="both"/>
        <w:rPr>
          <w:rFonts w:ascii="Times New Roman" w:hAnsi="Times New Roman" w:cs="Times New Roman"/>
          <w:sz w:val="18"/>
          <w:szCs w:val="18"/>
        </w:rPr>
      </w:pPr>
    </w:p>
    <w:p w:rsidR="004D1379" w:rsidRPr="00633D5A" w:rsidRDefault="004D1379" w:rsidP="00633D5A">
      <w:pPr>
        <w:spacing w:after="0" w:line="240" w:lineRule="auto"/>
        <w:jc w:val="both"/>
        <w:rPr>
          <w:rFonts w:ascii="Times New Roman" w:hAnsi="Times New Roman" w:cs="Times New Roman"/>
          <w:sz w:val="18"/>
          <w:szCs w:val="18"/>
        </w:rPr>
      </w:pPr>
      <w:r w:rsidRPr="00633D5A">
        <w:rPr>
          <w:rFonts w:ascii="Times New Roman" w:hAnsi="Times New Roman" w:cs="Times New Roman"/>
          <w:sz w:val="18"/>
          <w:szCs w:val="18"/>
        </w:rPr>
        <w:t>2209. Видеоролик «Бритоголовые и скины», размещенный в сети «Интернет» (решение Муравленковского городского суда Ямало-Ненецкого автономного округа от 08.11.2013);</w:t>
      </w:r>
    </w:p>
    <w:p w:rsidR="004D1379" w:rsidRPr="00633D5A" w:rsidRDefault="004D1379" w:rsidP="00633D5A">
      <w:pPr>
        <w:spacing w:after="0" w:line="240" w:lineRule="auto"/>
        <w:jc w:val="both"/>
        <w:rPr>
          <w:rFonts w:ascii="Times New Roman" w:hAnsi="Times New Roman" w:cs="Times New Roman"/>
          <w:sz w:val="18"/>
          <w:szCs w:val="18"/>
        </w:rPr>
      </w:pPr>
    </w:p>
    <w:p w:rsidR="004D1379" w:rsidRPr="00633D5A" w:rsidRDefault="004D1379" w:rsidP="00633D5A">
      <w:pPr>
        <w:spacing w:after="0" w:line="240" w:lineRule="auto"/>
        <w:jc w:val="both"/>
        <w:rPr>
          <w:rFonts w:ascii="Times New Roman" w:hAnsi="Times New Roman" w:cs="Times New Roman"/>
          <w:sz w:val="18"/>
          <w:szCs w:val="18"/>
        </w:rPr>
      </w:pPr>
      <w:r w:rsidRPr="00633D5A">
        <w:rPr>
          <w:rFonts w:ascii="Times New Roman" w:hAnsi="Times New Roman" w:cs="Times New Roman"/>
          <w:sz w:val="18"/>
          <w:szCs w:val="18"/>
        </w:rPr>
        <w:t>2210. Интернет-ресурс http://www.ckunemp.narod.ru, размещенный в информационно-телекоммуникационной сети Интернет (решение Кировского районного суда г. Ярославля от 24.09.2013 и апелляционное определение Ярославского областного суда от 09.12.2013);</w:t>
      </w:r>
    </w:p>
    <w:p w:rsidR="004D1379" w:rsidRPr="00633D5A" w:rsidRDefault="004D1379" w:rsidP="00633D5A">
      <w:pPr>
        <w:spacing w:after="0" w:line="240" w:lineRule="auto"/>
        <w:jc w:val="both"/>
        <w:rPr>
          <w:rFonts w:ascii="Times New Roman" w:hAnsi="Times New Roman" w:cs="Times New Roman"/>
          <w:sz w:val="18"/>
          <w:szCs w:val="18"/>
        </w:rPr>
      </w:pPr>
    </w:p>
    <w:p w:rsidR="004D1379" w:rsidRPr="00633D5A" w:rsidRDefault="004D1379" w:rsidP="00633D5A">
      <w:pPr>
        <w:spacing w:after="0" w:line="240" w:lineRule="auto"/>
        <w:jc w:val="both"/>
        <w:rPr>
          <w:rFonts w:ascii="Times New Roman" w:hAnsi="Times New Roman" w:cs="Times New Roman"/>
          <w:sz w:val="18"/>
          <w:szCs w:val="18"/>
        </w:rPr>
      </w:pPr>
      <w:r w:rsidRPr="00633D5A">
        <w:rPr>
          <w:rFonts w:ascii="Times New Roman" w:hAnsi="Times New Roman" w:cs="Times New Roman"/>
          <w:sz w:val="18"/>
          <w:szCs w:val="18"/>
        </w:rPr>
        <w:t>2211. Информационные материалы «Совет сибирского народа», размещенные на Интернет-странице http://sibsovet.livejournal.com (решение Октябрьского районного суда г. Красноярска от 23.09.2013);</w:t>
      </w:r>
    </w:p>
    <w:p w:rsidR="004D1379" w:rsidRPr="00633D5A" w:rsidRDefault="004D1379" w:rsidP="00633D5A">
      <w:pPr>
        <w:spacing w:after="0" w:line="240" w:lineRule="auto"/>
        <w:jc w:val="both"/>
        <w:rPr>
          <w:rFonts w:ascii="Times New Roman" w:hAnsi="Times New Roman" w:cs="Times New Roman"/>
          <w:sz w:val="18"/>
          <w:szCs w:val="18"/>
        </w:rPr>
      </w:pPr>
    </w:p>
    <w:p w:rsidR="004D1379" w:rsidRDefault="004D1379" w:rsidP="00633D5A">
      <w:pPr>
        <w:spacing w:after="0" w:line="240" w:lineRule="auto"/>
        <w:jc w:val="both"/>
        <w:rPr>
          <w:rFonts w:ascii="Times New Roman" w:hAnsi="Times New Roman" w:cs="Times New Roman"/>
          <w:sz w:val="18"/>
          <w:szCs w:val="18"/>
        </w:rPr>
      </w:pPr>
      <w:r w:rsidRPr="00633D5A">
        <w:rPr>
          <w:rFonts w:ascii="Times New Roman" w:hAnsi="Times New Roman" w:cs="Times New Roman"/>
          <w:sz w:val="18"/>
          <w:szCs w:val="18"/>
        </w:rPr>
        <w:t>2212. Размещенная на общедоступной интернет странице пользователя Пономарева А.Л. в социальной сети «ВКонтакте» текстовая и графическая информация, расположенная по электронному адресу: http://com/id10953071 (Atamanalex1488), а именно: фотография с комментарием под названием «Кавказцы - бесполезная нация»; листовка с графическим изображением «скажи чуркам! нет!»; листовка с надписью «любая русская девушка, встречающаяся с кавказцем…»; фотография с комментарием под названием «если ты русская свинья» (решение Няндомского районного суда Архангельской области от 31.10.2013);</w:t>
      </w:r>
    </w:p>
    <w:p w:rsidR="004D1379" w:rsidRPr="00702F8E" w:rsidRDefault="004D1379" w:rsidP="00633D5A">
      <w:pPr>
        <w:spacing w:after="0" w:line="240" w:lineRule="auto"/>
        <w:jc w:val="both"/>
        <w:rPr>
          <w:rFonts w:ascii="Times New Roman" w:hAnsi="Times New Roman" w:cs="Times New Roman"/>
          <w:sz w:val="18"/>
          <w:szCs w:val="18"/>
        </w:rPr>
      </w:pPr>
      <w:r w:rsidRPr="00702F8E">
        <w:rPr>
          <w:rFonts w:ascii="Times New Roman" w:hAnsi="Times New Roman" w:cs="Times New Roman"/>
          <w:sz w:val="18"/>
          <w:szCs w:val="18"/>
        </w:rPr>
        <w:t>2213     Видеоролики «Вдохновляй» и «Наставление сестер»; интернет страница пользователя под названием «Muslimka Fisanbilil-lah», под адресом http://vk.com/id143448018 (решение Ленинского районного суда г. Ростова-на-Дону от 18.06.2013);</w:t>
      </w:r>
    </w:p>
    <w:p w:rsidR="004D1379" w:rsidRPr="00702F8E" w:rsidRDefault="004D1379" w:rsidP="00702F8E">
      <w:pPr>
        <w:spacing w:after="0" w:line="240" w:lineRule="auto"/>
        <w:jc w:val="both"/>
        <w:rPr>
          <w:rFonts w:ascii="Times New Roman" w:hAnsi="Times New Roman" w:cs="Times New Roman"/>
          <w:sz w:val="18"/>
          <w:szCs w:val="18"/>
        </w:rPr>
      </w:pPr>
    </w:p>
    <w:p w:rsidR="004D1379" w:rsidRPr="00702F8E" w:rsidRDefault="004D1379" w:rsidP="00702F8E">
      <w:pPr>
        <w:spacing w:after="0" w:line="240" w:lineRule="auto"/>
        <w:jc w:val="both"/>
        <w:rPr>
          <w:rFonts w:ascii="Times New Roman" w:hAnsi="Times New Roman" w:cs="Times New Roman"/>
          <w:sz w:val="18"/>
          <w:szCs w:val="18"/>
        </w:rPr>
      </w:pPr>
      <w:r w:rsidRPr="00702F8E">
        <w:rPr>
          <w:rFonts w:ascii="Times New Roman" w:hAnsi="Times New Roman" w:cs="Times New Roman"/>
          <w:sz w:val="18"/>
          <w:szCs w:val="18"/>
        </w:rPr>
        <w:t>2214     Видеоролик «Обращение муджахеда»; интернет страница пользователя под названием «Mudjahid Insha-Allah», под адресом http://vk.com/id67839215 (решение Ленинского районного суда г. Ростова-на-Дону от 18.06.2013);</w:t>
      </w:r>
    </w:p>
    <w:p w:rsidR="004D1379" w:rsidRPr="00702F8E" w:rsidRDefault="004D1379" w:rsidP="00702F8E">
      <w:pPr>
        <w:spacing w:after="0" w:line="240" w:lineRule="auto"/>
        <w:jc w:val="both"/>
        <w:rPr>
          <w:rFonts w:ascii="Times New Roman" w:hAnsi="Times New Roman" w:cs="Times New Roman"/>
          <w:sz w:val="18"/>
          <w:szCs w:val="18"/>
        </w:rPr>
      </w:pPr>
      <w:r w:rsidRPr="00702F8E">
        <w:rPr>
          <w:rFonts w:ascii="Times New Roman" w:hAnsi="Times New Roman" w:cs="Times New Roman"/>
          <w:sz w:val="18"/>
          <w:szCs w:val="18"/>
        </w:rPr>
        <w:t>Напомним, что за распространение этого видеоролика в Набережных Челнах было возбуждено уголовное дело.</w:t>
      </w:r>
    </w:p>
    <w:p w:rsidR="004D1379" w:rsidRPr="00702F8E" w:rsidRDefault="004D1379" w:rsidP="00702F8E">
      <w:pPr>
        <w:spacing w:after="0" w:line="240" w:lineRule="auto"/>
        <w:jc w:val="both"/>
        <w:rPr>
          <w:rFonts w:ascii="Times New Roman" w:hAnsi="Times New Roman" w:cs="Times New Roman"/>
          <w:sz w:val="18"/>
          <w:szCs w:val="18"/>
        </w:rPr>
      </w:pPr>
    </w:p>
    <w:p w:rsidR="004D1379" w:rsidRPr="00702F8E" w:rsidRDefault="004D1379" w:rsidP="00702F8E">
      <w:pPr>
        <w:spacing w:after="0" w:line="240" w:lineRule="auto"/>
        <w:jc w:val="both"/>
        <w:rPr>
          <w:rFonts w:ascii="Times New Roman" w:hAnsi="Times New Roman" w:cs="Times New Roman"/>
          <w:sz w:val="18"/>
          <w:szCs w:val="18"/>
        </w:rPr>
      </w:pPr>
      <w:r w:rsidRPr="00702F8E">
        <w:rPr>
          <w:rFonts w:ascii="Times New Roman" w:hAnsi="Times New Roman" w:cs="Times New Roman"/>
          <w:sz w:val="18"/>
          <w:szCs w:val="18"/>
        </w:rPr>
        <w:t>2215     Видеоролик «Еврейский порнобизнес на белых детях (Уильям Пирс)», размещенный в социальной сети «В Контакте» информационно-телекоммуникационной сети «Интернет» на странице пользователя (http://vk/com/id47890215) (решение Сыктывкарского городского суда Республики Коми от 21.10.2013);</w:t>
      </w:r>
    </w:p>
    <w:p w:rsidR="004D1379" w:rsidRPr="00702F8E" w:rsidRDefault="004D1379" w:rsidP="00702F8E">
      <w:pPr>
        <w:spacing w:after="0" w:line="240" w:lineRule="auto"/>
        <w:jc w:val="both"/>
        <w:rPr>
          <w:rFonts w:ascii="Times New Roman" w:hAnsi="Times New Roman" w:cs="Times New Roman"/>
          <w:sz w:val="18"/>
          <w:szCs w:val="18"/>
        </w:rPr>
      </w:pPr>
    </w:p>
    <w:p w:rsidR="004D1379" w:rsidRPr="00702F8E" w:rsidRDefault="004D1379" w:rsidP="00702F8E">
      <w:pPr>
        <w:spacing w:after="0" w:line="240" w:lineRule="auto"/>
        <w:jc w:val="both"/>
        <w:rPr>
          <w:rFonts w:ascii="Times New Roman" w:hAnsi="Times New Roman" w:cs="Times New Roman"/>
          <w:sz w:val="18"/>
          <w:szCs w:val="18"/>
        </w:rPr>
      </w:pPr>
      <w:r w:rsidRPr="00702F8E">
        <w:rPr>
          <w:rFonts w:ascii="Times New Roman" w:hAnsi="Times New Roman" w:cs="Times New Roman"/>
          <w:sz w:val="18"/>
          <w:szCs w:val="18"/>
        </w:rPr>
        <w:t>2216     Информационный материал – видеоролик под наименованием «dokku_on_olimpics_2013» (10.07.2013 13:41) формата *mp4 (длительность записи 04:12), который начинается словами: «/речь на нерусском языке/ Я обращаюсь к муджаедам Кавказа и также к муджаедам, которые сегодня находятся на территории России…» и заканчивается словами: «…Иншааллах, будем делать джаа за вас, вы делайте за нас /речь на нерусском языке/», размещенный в сети «Интернет» на странице с адресом: http://vchera.com/news/49637 (решение Ленинского районного суда г. Краснодара от 06.11.2013);</w:t>
      </w:r>
    </w:p>
    <w:p w:rsidR="004D1379" w:rsidRPr="00702F8E" w:rsidRDefault="004D1379" w:rsidP="00702F8E">
      <w:pPr>
        <w:spacing w:after="0" w:line="240" w:lineRule="auto"/>
        <w:jc w:val="both"/>
        <w:rPr>
          <w:rFonts w:ascii="Times New Roman" w:hAnsi="Times New Roman" w:cs="Times New Roman"/>
          <w:sz w:val="18"/>
          <w:szCs w:val="18"/>
        </w:rPr>
      </w:pPr>
    </w:p>
    <w:p w:rsidR="004D1379" w:rsidRPr="00702F8E" w:rsidRDefault="004D1379" w:rsidP="00702F8E">
      <w:pPr>
        <w:spacing w:after="0" w:line="240" w:lineRule="auto"/>
        <w:jc w:val="both"/>
        <w:rPr>
          <w:rFonts w:ascii="Times New Roman" w:hAnsi="Times New Roman" w:cs="Times New Roman"/>
          <w:sz w:val="18"/>
          <w:szCs w:val="18"/>
        </w:rPr>
      </w:pPr>
      <w:r w:rsidRPr="00702F8E">
        <w:rPr>
          <w:rFonts w:ascii="Times New Roman" w:hAnsi="Times New Roman" w:cs="Times New Roman"/>
          <w:sz w:val="18"/>
          <w:szCs w:val="18"/>
        </w:rPr>
        <w:t>2217     Текст произведения (стихотворения) «Москва – уже Кавказ…», расположенный по электронному адресу: http://byverse.ru/?p=905#more-905 (решение Кромского районного суда Орловской области от 18.11.2013);</w:t>
      </w:r>
    </w:p>
    <w:p w:rsidR="004D1379" w:rsidRPr="00702F8E" w:rsidRDefault="004D1379" w:rsidP="00702F8E">
      <w:pPr>
        <w:spacing w:after="0" w:line="240" w:lineRule="auto"/>
        <w:jc w:val="both"/>
        <w:rPr>
          <w:rFonts w:ascii="Times New Roman" w:hAnsi="Times New Roman" w:cs="Times New Roman"/>
          <w:sz w:val="18"/>
          <w:szCs w:val="18"/>
        </w:rPr>
      </w:pPr>
    </w:p>
    <w:p w:rsidR="004D1379" w:rsidRPr="00702F8E" w:rsidRDefault="004D1379" w:rsidP="00702F8E">
      <w:pPr>
        <w:spacing w:after="0" w:line="240" w:lineRule="auto"/>
        <w:jc w:val="both"/>
        <w:rPr>
          <w:rFonts w:ascii="Times New Roman" w:hAnsi="Times New Roman" w:cs="Times New Roman"/>
          <w:sz w:val="18"/>
          <w:szCs w:val="18"/>
        </w:rPr>
      </w:pPr>
      <w:r w:rsidRPr="00702F8E">
        <w:rPr>
          <w:rFonts w:ascii="Times New Roman" w:hAnsi="Times New Roman" w:cs="Times New Roman"/>
          <w:sz w:val="18"/>
          <w:szCs w:val="18"/>
        </w:rPr>
        <w:t>2218     Текст произведения (стихотворения) «бей жидов» автора А. Харчикова, расположенный по электронному адресу: http://alllyrix.ru/lyrics.php?id=17071 (решение Кромского районного суда Орловской области от 18.11.2013);</w:t>
      </w:r>
    </w:p>
    <w:p w:rsidR="004D1379" w:rsidRPr="00702F8E" w:rsidRDefault="004D1379" w:rsidP="00702F8E">
      <w:pPr>
        <w:spacing w:after="0" w:line="240" w:lineRule="auto"/>
        <w:jc w:val="both"/>
        <w:rPr>
          <w:rFonts w:ascii="Times New Roman" w:hAnsi="Times New Roman" w:cs="Times New Roman"/>
          <w:sz w:val="18"/>
          <w:szCs w:val="18"/>
        </w:rPr>
      </w:pPr>
    </w:p>
    <w:p w:rsidR="004D1379" w:rsidRDefault="004D1379" w:rsidP="00702F8E">
      <w:pPr>
        <w:spacing w:after="0" w:line="240" w:lineRule="auto"/>
        <w:jc w:val="both"/>
        <w:rPr>
          <w:rFonts w:ascii="Times New Roman" w:hAnsi="Times New Roman" w:cs="Times New Roman"/>
          <w:sz w:val="18"/>
          <w:szCs w:val="18"/>
        </w:rPr>
      </w:pPr>
      <w:r w:rsidRPr="00702F8E">
        <w:rPr>
          <w:rFonts w:ascii="Times New Roman" w:hAnsi="Times New Roman" w:cs="Times New Roman"/>
          <w:sz w:val="18"/>
          <w:szCs w:val="18"/>
        </w:rPr>
        <w:t>2219     Текст произведения (стихотворения) «убей жида», расположенный по адресу</w:t>
      </w:r>
    </w:p>
    <w:p w:rsidR="004D1379" w:rsidRPr="00702F8E" w:rsidRDefault="004D1379" w:rsidP="00702F8E">
      <w:pPr>
        <w:spacing w:after="0" w:line="240" w:lineRule="auto"/>
        <w:jc w:val="both"/>
        <w:rPr>
          <w:rFonts w:ascii="Times New Roman" w:hAnsi="Times New Roman" w:cs="Times New Roman"/>
          <w:sz w:val="18"/>
          <w:szCs w:val="18"/>
        </w:rPr>
      </w:pPr>
      <w:r w:rsidRPr="00702F8E">
        <w:rPr>
          <w:rFonts w:ascii="Times New Roman" w:hAnsi="Times New Roman" w:cs="Times New Roman"/>
          <w:sz w:val="18"/>
          <w:szCs w:val="18"/>
        </w:rPr>
        <w:t>2220. Видеозаписи: «Что ожидаешь ты от дальнейшего будущего нашей страны?» длительностью 3 минуты 41 секунда; «Воспитательное видео» длительностью 4 минуты 46 секунд; «Оранжевое солнце 88» длительностью три минуты 59 секунд (решение Заводского районного суда г. Кемерово от 17.07.2013);</w:t>
      </w:r>
    </w:p>
    <w:p w:rsidR="004D1379" w:rsidRPr="00702F8E" w:rsidRDefault="004D1379" w:rsidP="00702F8E">
      <w:pPr>
        <w:spacing w:after="0" w:line="240" w:lineRule="auto"/>
        <w:jc w:val="both"/>
        <w:rPr>
          <w:rFonts w:ascii="Times New Roman" w:hAnsi="Times New Roman" w:cs="Times New Roman"/>
          <w:sz w:val="18"/>
          <w:szCs w:val="18"/>
        </w:rPr>
      </w:pPr>
    </w:p>
    <w:p w:rsidR="004D1379" w:rsidRPr="00702F8E" w:rsidRDefault="004D1379" w:rsidP="00702F8E">
      <w:pPr>
        <w:spacing w:after="0" w:line="240" w:lineRule="auto"/>
        <w:jc w:val="both"/>
        <w:rPr>
          <w:rFonts w:ascii="Times New Roman" w:hAnsi="Times New Roman" w:cs="Times New Roman"/>
          <w:sz w:val="18"/>
          <w:szCs w:val="18"/>
        </w:rPr>
      </w:pPr>
      <w:r w:rsidRPr="00702F8E">
        <w:rPr>
          <w:rFonts w:ascii="Times New Roman" w:hAnsi="Times New Roman" w:cs="Times New Roman"/>
          <w:sz w:val="18"/>
          <w:szCs w:val="18"/>
        </w:rPr>
        <w:t>2221. Информационные материалы – аудио-записи: файлы: «Бухенвальд Флава - Убей иммигранта п.у. Ленина Пакет» - «Buhenval'd Flava - Ubej immigranta p.u. Lenina Paket»; «КРЭК - О1. Вечный рай» - «KREK - O1. Vechnyj raj»; «Железный порядок - 88» - «ZHeleznyj poryadok-88» «ZHeleznyj poryadok - 88» (решение Мысковского городского суда Кемеровской области от 23.09.2013);</w:t>
      </w:r>
    </w:p>
    <w:p w:rsidR="004D1379" w:rsidRPr="00702F8E" w:rsidRDefault="004D1379" w:rsidP="00702F8E">
      <w:pPr>
        <w:spacing w:after="0" w:line="240" w:lineRule="auto"/>
        <w:jc w:val="both"/>
        <w:rPr>
          <w:rFonts w:ascii="Times New Roman" w:hAnsi="Times New Roman" w:cs="Times New Roman"/>
          <w:sz w:val="18"/>
          <w:szCs w:val="18"/>
        </w:rPr>
      </w:pPr>
    </w:p>
    <w:p w:rsidR="004D1379" w:rsidRPr="00702F8E" w:rsidRDefault="004D1379" w:rsidP="00702F8E">
      <w:pPr>
        <w:spacing w:after="0" w:line="240" w:lineRule="auto"/>
        <w:jc w:val="both"/>
        <w:rPr>
          <w:rFonts w:ascii="Times New Roman" w:hAnsi="Times New Roman" w:cs="Times New Roman"/>
          <w:sz w:val="18"/>
          <w:szCs w:val="18"/>
        </w:rPr>
      </w:pPr>
      <w:r w:rsidRPr="00702F8E">
        <w:rPr>
          <w:rFonts w:ascii="Times New Roman" w:hAnsi="Times New Roman" w:cs="Times New Roman"/>
          <w:sz w:val="18"/>
          <w:szCs w:val="18"/>
        </w:rPr>
        <w:t>2222. Информационные материалы, размещенные на Интернет-странице под кодовым названием «Алена Волчица Белая» в сети Интернет в социальной сети «В Контакте» по электронному адресу: http://vk.com/id14865306 (решение Советского районного суда г. Новосибирска от 07.11.2013);</w:t>
      </w:r>
    </w:p>
    <w:p w:rsidR="004D1379" w:rsidRPr="00702F8E" w:rsidRDefault="004D1379" w:rsidP="00702F8E">
      <w:pPr>
        <w:spacing w:after="0" w:line="240" w:lineRule="auto"/>
        <w:jc w:val="both"/>
        <w:rPr>
          <w:rFonts w:ascii="Times New Roman" w:hAnsi="Times New Roman" w:cs="Times New Roman"/>
          <w:sz w:val="18"/>
          <w:szCs w:val="18"/>
        </w:rPr>
      </w:pPr>
    </w:p>
    <w:p w:rsidR="004D1379" w:rsidRPr="00702F8E" w:rsidRDefault="004D1379" w:rsidP="00702F8E">
      <w:pPr>
        <w:spacing w:after="0" w:line="240" w:lineRule="auto"/>
        <w:jc w:val="both"/>
        <w:rPr>
          <w:rFonts w:ascii="Times New Roman" w:hAnsi="Times New Roman" w:cs="Times New Roman"/>
          <w:sz w:val="18"/>
          <w:szCs w:val="18"/>
        </w:rPr>
      </w:pPr>
      <w:r w:rsidRPr="00702F8E">
        <w:rPr>
          <w:rFonts w:ascii="Times New Roman" w:hAnsi="Times New Roman" w:cs="Times New Roman"/>
          <w:sz w:val="18"/>
          <w:szCs w:val="18"/>
        </w:rPr>
        <w:t>2223. 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суда г. Воронежа от 11.10.2013);</w:t>
      </w:r>
    </w:p>
    <w:p w:rsidR="004D1379" w:rsidRPr="00702F8E" w:rsidRDefault="004D1379" w:rsidP="00702F8E">
      <w:pPr>
        <w:spacing w:after="0" w:line="240" w:lineRule="auto"/>
        <w:jc w:val="both"/>
        <w:rPr>
          <w:rFonts w:ascii="Times New Roman" w:hAnsi="Times New Roman" w:cs="Times New Roman"/>
          <w:sz w:val="18"/>
          <w:szCs w:val="18"/>
        </w:rPr>
      </w:pPr>
    </w:p>
    <w:p w:rsidR="004D1379" w:rsidRDefault="004D1379" w:rsidP="00702F8E">
      <w:pPr>
        <w:spacing w:after="0" w:line="240" w:lineRule="auto"/>
        <w:jc w:val="both"/>
        <w:rPr>
          <w:rFonts w:ascii="Times New Roman" w:hAnsi="Times New Roman" w:cs="Times New Roman"/>
          <w:sz w:val="18"/>
          <w:szCs w:val="18"/>
        </w:rPr>
      </w:pPr>
      <w:r w:rsidRPr="00702F8E">
        <w:rPr>
          <w:rFonts w:ascii="Times New Roman" w:hAnsi="Times New Roman" w:cs="Times New Roman"/>
          <w:sz w:val="18"/>
          <w:szCs w:val="18"/>
        </w:rPr>
        <w:t>2224. Издания «Добрая весть от бога» от 2012 года, «Что нужно знать о Боге и его замысле?» от января 2013 года (решение Ленинского районного суда г. Владимира от 23.10.2013).</w:t>
      </w:r>
    </w:p>
    <w:p w:rsidR="004D1379" w:rsidRPr="00702F8E" w:rsidRDefault="004D1379" w:rsidP="00702F8E">
      <w:pPr>
        <w:spacing w:after="0" w:line="240" w:lineRule="auto"/>
        <w:jc w:val="both"/>
        <w:rPr>
          <w:rFonts w:ascii="Times New Roman" w:hAnsi="Times New Roman" w:cs="Times New Roman"/>
          <w:sz w:val="18"/>
          <w:szCs w:val="18"/>
        </w:rPr>
      </w:pPr>
      <w:r w:rsidRPr="00702F8E">
        <w:rPr>
          <w:rFonts w:ascii="Times New Roman" w:hAnsi="Times New Roman" w:cs="Times New Roman"/>
          <w:sz w:val="18"/>
          <w:szCs w:val="18"/>
        </w:rPr>
        <w:t xml:space="preserve">2225. Видеоматериал под названием: «Интересное видео», продолжительностью 8 минут 38 секунд, размещенный в сети «Интернет» по адресу: </w:t>
      </w:r>
      <w:r w:rsidRPr="00702F8E">
        <w:rPr>
          <w:rFonts w:ascii="Times New Roman" w:hAnsi="Times New Roman" w:cs="Times New Roman"/>
          <w:sz w:val="18"/>
          <w:szCs w:val="18"/>
          <w:lang w:val="en-US"/>
        </w:rPr>
        <w:t>http</w:t>
      </w:r>
      <w:r w:rsidRPr="00702F8E">
        <w:rPr>
          <w:rFonts w:ascii="Times New Roman" w:hAnsi="Times New Roman" w:cs="Times New Roman"/>
          <w:sz w:val="18"/>
          <w:szCs w:val="18"/>
        </w:rPr>
        <w:t>://</w:t>
      </w:r>
      <w:r w:rsidRPr="00702F8E">
        <w:rPr>
          <w:rFonts w:ascii="Times New Roman" w:hAnsi="Times New Roman" w:cs="Times New Roman"/>
          <w:sz w:val="18"/>
          <w:szCs w:val="18"/>
          <w:lang w:val="en-US"/>
        </w:rPr>
        <w:t>vk</w:t>
      </w:r>
      <w:r w:rsidRPr="00702F8E">
        <w:rPr>
          <w:rFonts w:ascii="Times New Roman" w:hAnsi="Times New Roman" w:cs="Times New Roman"/>
          <w:sz w:val="18"/>
          <w:szCs w:val="18"/>
        </w:rPr>
        <w:t>.</w:t>
      </w:r>
      <w:r w:rsidRPr="00702F8E">
        <w:rPr>
          <w:rFonts w:ascii="Times New Roman" w:hAnsi="Times New Roman" w:cs="Times New Roman"/>
          <w:sz w:val="18"/>
          <w:szCs w:val="18"/>
          <w:lang w:val="en-US"/>
        </w:rPr>
        <w:t>com</w:t>
      </w:r>
      <w:r w:rsidRPr="00702F8E">
        <w:rPr>
          <w:rFonts w:ascii="Times New Roman" w:hAnsi="Times New Roman" w:cs="Times New Roman"/>
          <w:sz w:val="18"/>
          <w:szCs w:val="18"/>
        </w:rPr>
        <w:t>/</w:t>
      </w:r>
      <w:r w:rsidRPr="00702F8E">
        <w:rPr>
          <w:rFonts w:ascii="Times New Roman" w:hAnsi="Times New Roman" w:cs="Times New Roman"/>
          <w:sz w:val="18"/>
          <w:szCs w:val="18"/>
          <w:lang w:val="en-US"/>
        </w:rPr>
        <w:t>video</w:t>
      </w:r>
      <w:r w:rsidRPr="00702F8E">
        <w:rPr>
          <w:rFonts w:ascii="Times New Roman" w:hAnsi="Times New Roman" w:cs="Times New Roman"/>
          <w:sz w:val="18"/>
          <w:szCs w:val="18"/>
        </w:rPr>
        <w:t xml:space="preserve">50878676_156382724; видеоматериал под названием: «Муджахиды о терроризме», продолжительностью 8 минут 13 секунд, размещенный в сети «Интернет» по адресу: </w:t>
      </w:r>
      <w:r w:rsidRPr="00702F8E">
        <w:rPr>
          <w:rFonts w:ascii="Times New Roman" w:hAnsi="Times New Roman" w:cs="Times New Roman"/>
          <w:sz w:val="18"/>
          <w:szCs w:val="18"/>
          <w:lang w:val="en-US"/>
        </w:rPr>
        <w:t>http</w:t>
      </w:r>
      <w:r w:rsidRPr="00702F8E">
        <w:rPr>
          <w:rFonts w:ascii="Times New Roman" w:hAnsi="Times New Roman" w:cs="Times New Roman"/>
          <w:sz w:val="18"/>
          <w:szCs w:val="18"/>
        </w:rPr>
        <w:t>://</w:t>
      </w:r>
      <w:r w:rsidRPr="00702F8E">
        <w:rPr>
          <w:rFonts w:ascii="Times New Roman" w:hAnsi="Times New Roman" w:cs="Times New Roman"/>
          <w:sz w:val="18"/>
          <w:szCs w:val="18"/>
          <w:lang w:val="en-US"/>
        </w:rPr>
        <w:t>vk</w:t>
      </w:r>
      <w:r w:rsidRPr="00702F8E">
        <w:rPr>
          <w:rFonts w:ascii="Times New Roman" w:hAnsi="Times New Roman" w:cs="Times New Roman"/>
          <w:sz w:val="18"/>
          <w:szCs w:val="18"/>
        </w:rPr>
        <w:t>.</w:t>
      </w:r>
      <w:r w:rsidRPr="00702F8E">
        <w:rPr>
          <w:rFonts w:ascii="Times New Roman" w:hAnsi="Times New Roman" w:cs="Times New Roman"/>
          <w:sz w:val="18"/>
          <w:szCs w:val="18"/>
          <w:lang w:val="en-US"/>
        </w:rPr>
        <w:t>com</w:t>
      </w:r>
      <w:r w:rsidRPr="00702F8E">
        <w:rPr>
          <w:rFonts w:ascii="Times New Roman" w:hAnsi="Times New Roman" w:cs="Times New Roman"/>
          <w:sz w:val="18"/>
          <w:szCs w:val="18"/>
        </w:rPr>
        <w:t>/</w:t>
      </w:r>
      <w:r w:rsidRPr="00702F8E">
        <w:rPr>
          <w:rFonts w:ascii="Times New Roman" w:hAnsi="Times New Roman" w:cs="Times New Roman"/>
          <w:sz w:val="18"/>
          <w:szCs w:val="18"/>
          <w:lang w:val="en-US"/>
        </w:rPr>
        <w:t>video</w:t>
      </w:r>
      <w:r w:rsidRPr="00702F8E">
        <w:rPr>
          <w:rFonts w:ascii="Times New Roman" w:hAnsi="Times New Roman" w:cs="Times New Roman"/>
          <w:sz w:val="18"/>
          <w:szCs w:val="18"/>
        </w:rPr>
        <w:t>50848676_147979430 (решение Ленинского районного суда г. Воронежа от 22.10.2013);</w:t>
      </w:r>
    </w:p>
    <w:p w:rsidR="004D1379" w:rsidRPr="00702F8E" w:rsidRDefault="004D1379" w:rsidP="00702F8E">
      <w:pPr>
        <w:spacing w:after="0" w:line="240" w:lineRule="auto"/>
        <w:jc w:val="both"/>
        <w:rPr>
          <w:rFonts w:ascii="Times New Roman" w:hAnsi="Times New Roman" w:cs="Times New Roman"/>
          <w:sz w:val="18"/>
          <w:szCs w:val="18"/>
        </w:rPr>
      </w:pPr>
    </w:p>
    <w:p w:rsidR="004D1379" w:rsidRPr="00702F8E" w:rsidRDefault="004D1379" w:rsidP="00702F8E">
      <w:pPr>
        <w:spacing w:after="0" w:line="240" w:lineRule="auto"/>
        <w:jc w:val="both"/>
        <w:rPr>
          <w:rFonts w:ascii="Times New Roman" w:hAnsi="Times New Roman" w:cs="Times New Roman"/>
          <w:sz w:val="18"/>
          <w:szCs w:val="18"/>
        </w:rPr>
      </w:pPr>
      <w:r w:rsidRPr="00702F8E">
        <w:rPr>
          <w:rFonts w:ascii="Times New Roman" w:hAnsi="Times New Roman" w:cs="Times New Roman"/>
          <w:sz w:val="18"/>
          <w:szCs w:val="18"/>
        </w:rPr>
        <w:t>2226. Фотографии: «Родина - Мать Вновь зовет На битву встать! Вступай в ряды борцов с иноземными оккупантами! Россия для русских!»; «ЗА БУДУЩЕЕ БЕЛЫХ ДЕТЕЙ! Против ублюдочного смешения»; «КТО-ТО БОЛЕН толерантностью Я ЗДОРОВ национализмом!»; «МОЖЕТЕ НАЗЫВАТЬ НАС ФАШИСТАМИ, ИДИОТЫ»; «ВЫГНАЛИ НЕМЕЦКИХ АККУПАНТОВ выгоним и еврейских!»; аудиозапись «ДЮШЕС я рисую белым мелом 14/88»; видеозаписи: «Ох… чурки»; «Формат 18 Казнь таджикского наркоторговца»; «Банды Москвы - Виват; 1488-й после этого вы говорите о толерантности»; «Тесак»; «Большая мышеловка (Формат 18)»; (видеозапись №8); «Формат 18 (видеозапись № 9)»; «Всем смотреть»; «Опущенный чеченец»; «Формат 18» (видеозапись № 12) (решение Курганского городского суда от 07.10.2013);</w:t>
      </w:r>
    </w:p>
    <w:p w:rsidR="004D1379" w:rsidRPr="00702F8E" w:rsidRDefault="004D1379" w:rsidP="00702F8E">
      <w:pPr>
        <w:spacing w:after="0" w:line="240" w:lineRule="auto"/>
        <w:jc w:val="both"/>
        <w:rPr>
          <w:rFonts w:ascii="Times New Roman" w:hAnsi="Times New Roman" w:cs="Times New Roman"/>
          <w:sz w:val="18"/>
          <w:szCs w:val="18"/>
        </w:rPr>
      </w:pPr>
    </w:p>
    <w:p w:rsidR="004D1379" w:rsidRPr="00702F8E" w:rsidRDefault="004D1379" w:rsidP="00702F8E">
      <w:pPr>
        <w:spacing w:after="0" w:line="240" w:lineRule="auto"/>
        <w:jc w:val="both"/>
        <w:rPr>
          <w:rFonts w:ascii="Times New Roman" w:hAnsi="Times New Roman" w:cs="Times New Roman"/>
          <w:sz w:val="18"/>
          <w:szCs w:val="18"/>
        </w:rPr>
      </w:pPr>
      <w:r w:rsidRPr="00702F8E">
        <w:rPr>
          <w:rFonts w:ascii="Times New Roman" w:hAnsi="Times New Roman" w:cs="Times New Roman"/>
          <w:sz w:val="18"/>
          <w:szCs w:val="18"/>
        </w:rPr>
        <w:t>2227. Видеоролик «</w:t>
      </w:r>
      <w:r w:rsidRPr="00702F8E">
        <w:rPr>
          <w:rFonts w:ascii="Times New Roman" w:hAnsi="Times New Roman" w:cs="Times New Roman"/>
          <w:sz w:val="18"/>
          <w:szCs w:val="18"/>
          <w:lang w:val="en-US"/>
        </w:rPr>
        <w:t>NS</w:t>
      </w:r>
      <w:r w:rsidRPr="00702F8E">
        <w:rPr>
          <w:rFonts w:ascii="Times New Roman" w:hAnsi="Times New Roman" w:cs="Times New Roman"/>
          <w:sz w:val="18"/>
          <w:szCs w:val="18"/>
        </w:rPr>
        <w:t>/</w:t>
      </w:r>
      <w:r w:rsidRPr="00702F8E">
        <w:rPr>
          <w:rFonts w:ascii="Times New Roman" w:hAnsi="Times New Roman" w:cs="Times New Roman"/>
          <w:sz w:val="18"/>
          <w:szCs w:val="18"/>
          <w:lang w:val="en-US"/>
        </w:rPr>
        <w:t>WP</w:t>
      </w:r>
      <w:r w:rsidRPr="00702F8E">
        <w:rPr>
          <w:rFonts w:ascii="Times New Roman" w:hAnsi="Times New Roman" w:cs="Times New Roman"/>
          <w:sz w:val="18"/>
          <w:szCs w:val="18"/>
        </w:rPr>
        <w:t xml:space="preserve"> Зачистка тамбура!» продолжительностью 54 секунды (решение Ленинского районного суда г. Воронежа от 10.10.2013);</w:t>
      </w:r>
    </w:p>
    <w:p w:rsidR="004D1379" w:rsidRPr="00702F8E" w:rsidRDefault="004D1379" w:rsidP="00702F8E">
      <w:pPr>
        <w:spacing w:after="0" w:line="240" w:lineRule="auto"/>
        <w:jc w:val="both"/>
        <w:rPr>
          <w:rFonts w:ascii="Times New Roman" w:hAnsi="Times New Roman" w:cs="Times New Roman"/>
          <w:sz w:val="18"/>
          <w:szCs w:val="18"/>
        </w:rPr>
      </w:pPr>
    </w:p>
    <w:p w:rsidR="004D1379" w:rsidRPr="00702F8E" w:rsidRDefault="004D1379" w:rsidP="00702F8E">
      <w:pPr>
        <w:spacing w:after="0" w:line="240" w:lineRule="auto"/>
        <w:jc w:val="both"/>
        <w:rPr>
          <w:rFonts w:ascii="Times New Roman" w:hAnsi="Times New Roman" w:cs="Times New Roman"/>
          <w:sz w:val="18"/>
          <w:szCs w:val="18"/>
        </w:rPr>
      </w:pPr>
      <w:r w:rsidRPr="00702F8E">
        <w:rPr>
          <w:rFonts w:ascii="Times New Roman" w:hAnsi="Times New Roman" w:cs="Times New Roman"/>
          <w:sz w:val="18"/>
          <w:szCs w:val="18"/>
        </w:rPr>
        <w:t xml:space="preserve">2228. Информационный материал - фото с надписью «Е…ь кавказцев, весело, спортивно, модно», обнаруженный и изъятый в ходе мониторинга Интернет-портала </w:t>
      </w:r>
      <w:r w:rsidRPr="00702F8E">
        <w:rPr>
          <w:rFonts w:ascii="Times New Roman" w:hAnsi="Times New Roman" w:cs="Times New Roman"/>
          <w:sz w:val="18"/>
          <w:szCs w:val="18"/>
          <w:lang w:val="en-US"/>
        </w:rPr>
        <w:t>http</w:t>
      </w:r>
      <w:r w:rsidRPr="00702F8E">
        <w:rPr>
          <w:rFonts w:ascii="Times New Roman" w:hAnsi="Times New Roman" w:cs="Times New Roman"/>
          <w:sz w:val="18"/>
          <w:szCs w:val="18"/>
        </w:rPr>
        <w:t>://</w:t>
      </w:r>
      <w:r w:rsidRPr="00702F8E">
        <w:rPr>
          <w:rFonts w:ascii="Times New Roman" w:hAnsi="Times New Roman" w:cs="Times New Roman"/>
          <w:sz w:val="18"/>
          <w:szCs w:val="18"/>
          <w:lang w:val="en-US"/>
        </w:rPr>
        <w:t>shlko</w:t>
      </w:r>
      <w:r w:rsidRPr="00702F8E">
        <w:rPr>
          <w:rFonts w:ascii="Times New Roman" w:hAnsi="Times New Roman" w:cs="Times New Roman"/>
          <w:sz w:val="18"/>
          <w:szCs w:val="18"/>
        </w:rPr>
        <w:t>.</w:t>
      </w:r>
      <w:r w:rsidRPr="00702F8E">
        <w:rPr>
          <w:rFonts w:ascii="Times New Roman" w:hAnsi="Times New Roman" w:cs="Times New Roman"/>
          <w:sz w:val="18"/>
          <w:szCs w:val="18"/>
          <w:lang w:val="en-US"/>
        </w:rPr>
        <w:t>livejournal</w:t>
      </w:r>
      <w:r w:rsidRPr="00702F8E">
        <w:rPr>
          <w:rFonts w:ascii="Times New Roman" w:hAnsi="Times New Roman" w:cs="Times New Roman"/>
          <w:sz w:val="18"/>
          <w:szCs w:val="18"/>
        </w:rPr>
        <w:t>.</w:t>
      </w:r>
      <w:r w:rsidRPr="00702F8E">
        <w:rPr>
          <w:rFonts w:ascii="Times New Roman" w:hAnsi="Times New Roman" w:cs="Times New Roman"/>
          <w:sz w:val="18"/>
          <w:szCs w:val="18"/>
          <w:lang w:val="en-US"/>
        </w:rPr>
        <w:t>com</w:t>
      </w:r>
      <w:r w:rsidRPr="00702F8E">
        <w:rPr>
          <w:rFonts w:ascii="Times New Roman" w:hAnsi="Times New Roman" w:cs="Times New Roman"/>
          <w:sz w:val="18"/>
          <w:szCs w:val="18"/>
        </w:rPr>
        <w:t>/53475.</w:t>
      </w:r>
      <w:r w:rsidRPr="00702F8E">
        <w:rPr>
          <w:rFonts w:ascii="Times New Roman" w:hAnsi="Times New Roman" w:cs="Times New Roman"/>
          <w:sz w:val="18"/>
          <w:szCs w:val="18"/>
          <w:lang w:val="en-US"/>
        </w:rPr>
        <w:t>html</w:t>
      </w:r>
      <w:r w:rsidRPr="00702F8E">
        <w:rPr>
          <w:rFonts w:ascii="Times New Roman" w:hAnsi="Times New Roman" w:cs="Times New Roman"/>
          <w:sz w:val="18"/>
          <w:szCs w:val="18"/>
        </w:rPr>
        <w:t xml:space="preserve"> (решение Зольского районного суда Кабардино-Балкарской Республики от 06.12.2013);</w:t>
      </w:r>
    </w:p>
    <w:p w:rsidR="004D1379" w:rsidRPr="00702F8E" w:rsidRDefault="004D1379" w:rsidP="00702F8E">
      <w:pPr>
        <w:spacing w:after="0" w:line="240" w:lineRule="auto"/>
        <w:jc w:val="both"/>
        <w:rPr>
          <w:rFonts w:ascii="Times New Roman" w:hAnsi="Times New Roman" w:cs="Times New Roman"/>
          <w:sz w:val="18"/>
          <w:szCs w:val="18"/>
        </w:rPr>
      </w:pPr>
    </w:p>
    <w:p w:rsidR="004D1379" w:rsidRPr="00702F8E" w:rsidRDefault="004D1379" w:rsidP="00702F8E">
      <w:pPr>
        <w:spacing w:after="0" w:line="240" w:lineRule="auto"/>
        <w:jc w:val="both"/>
        <w:rPr>
          <w:rFonts w:ascii="Times New Roman" w:hAnsi="Times New Roman" w:cs="Times New Roman"/>
          <w:sz w:val="18"/>
          <w:szCs w:val="18"/>
        </w:rPr>
      </w:pPr>
      <w:r w:rsidRPr="00702F8E">
        <w:rPr>
          <w:rFonts w:ascii="Times New Roman" w:hAnsi="Times New Roman" w:cs="Times New Roman"/>
          <w:sz w:val="18"/>
          <w:szCs w:val="18"/>
        </w:rPr>
        <w:t xml:space="preserve">2229. 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w:t>
      </w:r>
      <w:r w:rsidRPr="00702F8E">
        <w:rPr>
          <w:rFonts w:ascii="Times New Roman" w:hAnsi="Times New Roman" w:cs="Times New Roman"/>
          <w:sz w:val="18"/>
          <w:szCs w:val="18"/>
          <w:lang w:val="en-US"/>
        </w:rPr>
        <w:t>http</w:t>
      </w:r>
      <w:r w:rsidRPr="00702F8E">
        <w:rPr>
          <w:rFonts w:ascii="Times New Roman" w:hAnsi="Times New Roman" w:cs="Times New Roman"/>
          <w:sz w:val="18"/>
          <w:szCs w:val="18"/>
        </w:rPr>
        <w:t>://</w:t>
      </w:r>
      <w:r w:rsidRPr="00702F8E">
        <w:rPr>
          <w:rFonts w:ascii="Times New Roman" w:hAnsi="Times New Roman" w:cs="Times New Roman"/>
          <w:sz w:val="18"/>
          <w:szCs w:val="18"/>
          <w:lang w:val="en-US"/>
        </w:rPr>
        <w:t>vk</w:t>
      </w:r>
      <w:r w:rsidRPr="00702F8E">
        <w:rPr>
          <w:rFonts w:ascii="Times New Roman" w:hAnsi="Times New Roman" w:cs="Times New Roman"/>
          <w:sz w:val="18"/>
          <w:szCs w:val="18"/>
        </w:rPr>
        <w:t>.</w:t>
      </w:r>
      <w:r w:rsidRPr="00702F8E">
        <w:rPr>
          <w:rFonts w:ascii="Times New Roman" w:hAnsi="Times New Roman" w:cs="Times New Roman"/>
          <w:sz w:val="18"/>
          <w:szCs w:val="18"/>
          <w:lang w:val="en-US"/>
        </w:rPr>
        <w:t>com</w:t>
      </w:r>
      <w:r w:rsidRPr="00702F8E">
        <w:rPr>
          <w:rFonts w:ascii="Times New Roman" w:hAnsi="Times New Roman" w:cs="Times New Roman"/>
          <w:sz w:val="18"/>
          <w:szCs w:val="18"/>
        </w:rPr>
        <w:t>/</w:t>
      </w:r>
      <w:r w:rsidRPr="00702F8E">
        <w:rPr>
          <w:rFonts w:ascii="Times New Roman" w:hAnsi="Times New Roman" w:cs="Times New Roman"/>
          <w:sz w:val="18"/>
          <w:szCs w:val="18"/>
          <w:lang w:val="en-US"/>
        </w:rPr>
        <w:t>video</w:t>
      </w:r>
      <w:r w:rsidRPr="00702F8E">
        <w:rPr>
          <w:rFonts w:ascii="Times New Roman" w:hAnsi="Times New Roman" w:cs="Times New Roman"/>
          <w:sz w:val="18"/>
          <w:szCs w:val="18"/>
        </w:rPr>
        <w:t>156771693_161941156 (решение Центрального районного суда г. Воронежа от 11.10.2013);</w:t>
      </w:r>
    </w:p>
    <w:p w:rsidR="004D1379" w:rsidRPr="00702F8E" w:rsidRDefault="004D1379" w:rsidP="00702F8E">
      <w:pPr>
        <w:spacing w:after="0" w:line="240" w:lineRule="auto"/>
        <w:jc w:val="both"/>
        <w:rPr>
          <w:rFonts w:ascii="Times New Roman" w:hAnsi="Times New Roman" w:cs="Times New Roman"/>
          <w:sz w:val="18"/>
          <w:szCs w:val="18"/>
        </w:rPr>
      </w:pPr>
    </w:p>
    <w:p w:rsidR="004D1379" w:rsidRDefault="004D1379" w:rsidP="00702F8E">
      <w:pPr>
        <w:spacing w:after="0" w:line="240" w:lineRule="auto"/>
        <w:jc w:val="both"/>
        <w:rPr>
          <w:rFonts w:ascii="Times New Roman" w:hAnsi="Times New Roman" w:cs="Times New Roman"/>
          <w:sz w:val="18"/>
          <w:szCs w:val="18"/>
        </w:rPr>
      </w:pPr>
      <w:r w:rsidRPr="00702F8E">
        <w:rPr>
          <w:rFonts w:ascii="Times New Roman" w:hAnsi="Times New Roman" w:cs="Times New Roman"/>
          <w:sz w:val="18"/>
          <w:szCs w:val="18"/>
        </w:rPr>
        <w:t xml:space="preserve">2230. Интернет-ресурс </w:t>
      </w:r>
      <w:r w:rsidRPr="00702F8E">
        <w:rPr>
          <w:rFonts w:ascii="Times New Roman" w:hAnsi="Times New Roman" w:cs="Times New Roman"/>
          <w:sz w:val="18"/>
          <w:szCs w:val="18"/>
          <w:lang w:val="en-US"/>
        </w:rPr>
        <w:t>www</w:t>
      </w:r>
      <w:r w:rsidRPr="00702F8E">
        <w:rPr>
          <w:rFonts w:ascii="Times New Roman" w:hAnsi="Times New Roman" w:cs="Times New Roman"/>
          <w:sz w:val="18"/>
          <w:szCs w:val="18"/>
        </w:rPr>
        <w:t>.</w:t>
      </w:r>
      <w:r w:rsidRPr="00702F8E">
        <w:rPr>
          <w:rFonts w:ascii="Times New Roman" w:hAnsi="Times New Roman" w:cs="Times New Roman"/>
          <w:sz w:val="18"/>
          <w:szCs w:val="18"/>
          <w:lang w:val="en-US"/>
        </w:rPr>
        <w:t>dpni</w:t>
      </w:r>
      <w:r w:rsidRPr="00702F8E">
        <w:rPr>
          <w:rFonts w:ascii="Times New Roman" w:hAnsi="Times New Roman" w:cs="Times New Roman"/>
          <w:sz w:val="18"/>
          <w:szCs w:val="18"/>
        </w:rPr>
        <w:t>.</w:t>
      </w:r>
      <w:r w:rsidRPr="00702F8E">
        <w:rPr>
          <w:rFonts w:ascii="Times New Roman" w:hAnsi="Times New Roman" w:cs="Times New Roman"/>
          <w:sz w:val="18"/>
          <w:szCs w:val="18"/>
          <w:lang w:val="en-US"/>
        </w:rPr>
        <w:t>org</w:t>
      </w:r>
      <w:r w:rsidRPr="00702F8E">
        <w:rPr>
          <w:rFonts w:ascii="Times New Roman" w:hAnsi="Times New Roman" w:cs="Times New Roman"/>
          <w:sz w:val="18"/>
          <w:szCs w:val="18"/>
        </w:rPr>
        <w:t xml:space="preserve"> (решение Ленинского районного суда г. Кирова Кировской области от 09.09.2013);</w:t>
      </w:r>
    </w:p>
    <w:p w:rsidR="004D1379" w:rsidRPr="00702F8E" w:rsidRDefault="004D1379" w:rsidP="00702F8E">
      <w:pPr>
        <w:spacing w:after="0" w:line="240" w:lineRule="auto"/>
        <w:jc w:val="both"/>
        <w:rPr>
          <w:rFonts w:ascii="Times New Roman" w:hAnsi="Times New Roman" w:cs="Times New Roman"/>
          <w:sz w:val="18"/>
          <w:szCs w:val="18"/>
        </w:rPr>
      </w:pPr>
      <w:r w:rsidRPr="00702F8E">
        <w:rPr>
          <w:rFonts w:ascii="Times New Roman" w:hAnsi="Times New Roman" w:cs="Times New Roman"/>
          <w:sz w:val="18"/>
          <w:szCs w:val="18"/>
          <w:lang w:val="en-US"/>
        </w:rPr>
        <w:t xml:space="preserve">2231     </w:t>
      </w:r>
      <w:r w:rsidRPr="00702F8E">
        <w:rPr>
          <w:rFonts w:ascii="Times New Roman" w:hAnsi="Times New Roman" w:cs="Times New Roman"/>
          <w:sz w:val="18"/>
          <w:szCs w:val="18"/>
        </w:rPr>
        <w:t>Видеоролик</w:t>
      </w:r>
      <w:r w:rsidRPr="00702F8E">
        <w:rPr>
          <w:rFonts w:ascii="Times New Roman" w:hAnsi="Times New Roman" w:cs="Times New Roman"/>
          <w:sz w:val="18"/>
          <w:szCs w:val="18"/>
          <w:lang w:val="en-US"/>
        </w:rPr>
        <w:t xml:space="preserve"> kavkaz center television «</w:t>
      </w:r>
      <w:r w:rsidRPr="00702F8E">
        <w:rPr>
          <w:rFonts w:ascii="Times New Roman" w:hAnsi="Times New Roman" w:cs="Times New Roman"/>
          <w:sz w:val="18"/>
          <w:szCs w:val="18"/>
        </w:rPr>
        <w:t>Бомбардировка</w:t>
      </w:r>
      <w:r w:rsidRPr="00702F8E">
        <w:rPr>
          <w:rFonts w:ascii="Times New Roman" w:hAnsi="Times New Roman" w:cs="Times New Roman"/>
          <w:sz w:val="18"/>
          <w:szCs w:val="18"/>
          <w:lang w:val="en-US"/>
        </w:rPr>
        <w:t xml:space="preserve">. </w:t>
      </w:r>
      <w:r w:rsidRPr="00702F8E">
        <w:rPr>
          <w:rFonts w:ascii="Times New Roman" w:hAnsi="Times New Roman" w:cs="Times New Roman"/>
          <w:sz w:val="18"/>
          <w:szCs w:val="18"/>
        </w:rPr>
        <w:t>Говорит Саид Бурятский» (решение Преображенского районного суда г. Москвы от 28.11.2012);</w:t>
      </w:r>
    </w:p>
    <w:p w:rsidR="004D1379" w:rsidRPr="00702F8E" w:rsidRDefault="004D1379" w:rsidP="00702F8E">
      <w:pPr>
        <w:spacing w:after="0" w:line="240" w:lineRule="auto"/>
        <w:jc w:val="both"/>
        <w:rPr>
          <w:rFonts w:ascii="Times New Roman" w:hAnsi="Times New Roman" w:cs="Times New Roman"/>
          <w:sz w:val="18"/>
          <w:szCs w:val="18"/>
        </w:rPr>
      </w:pPr>
    </w:p>
    <w:p w:rsidR="004D1379" w:rsidRPr="00702F8E" w:rsidRDefault="004D1379" w:rsidP="00702F8E">
      <w:pPr>
        <w:spacing w:after="0" w:line="240" w:lineRule="auto"/>
        <w:jc w:val="both"/>
        <w:rPr>
          <w:rFonts w:ascii="Times New Roman" w:hAnsi="Times New Roman" w:cs="Times New Roman"/>
          <w:sz w:val="18"/>
          <w:szCs w:val="18"/>
        </w:rPr>
      </w:pPr>
      <w:r w:rsidRPr="00702F8E">
        <w:rPr>
          <w:rFonts w:ascii="Times New Roman" w:hAnsi="Times New Roman" w:cs="Times New Roman"/>
          <w:sz w:val="18"/>
          <w:szCs w:val="18"/>
        </w:rPr>
        <w:t>2232     Информационный материал – выпуск газеты «Новое время Удмуртии» № 5 от 07.02.2012 года, в котором размещена публикация под наименованием «Нерусские должны быть лишены гражданских прав!» (решение Индустриального районного суда г. Ижевска от 02.10.2013);</w:t>
      </w:r>
    </w:p>
    <w:p w:rsidR="004D1379" w:rsidRPr="00702F8E" w:rsidRDefault="004D1379" w:rsidP="00702F8E">
      <w:pPr>
        <w:spacing w:after="0" w:line="240" w:lineRule="auto"/>
        <w:jc w:val="both"/>
        <w:rPr>
          <w:rFonts w:ascii="Times New Roman" w:hAnsi="Times New Roman" w:cs="Times New Roman"/>
          <w:sz w:val="18"/>
          <w:szCs w:val="18"/>
        </w:rPr>
      </w:pPr>
    </w:p>
    <w:p w:rsidR="004D1379" w:rsidRPr="00702F8E" w:rsidRDefault="004D1379" w:rsidP="00702F8E">
      <w:pPr>
        <w:spacing w:after="0" w:line="240" w:lineRule="auto"/>
        <w:jc w:val="both"/>
        <w:rPr>
          <w:rFonts w:ascii="Times New Roman" w:hAnsi="Times New Roman" w:cs="Times New Roman"/>
          <w:sz w:val="18"/>
          <w:szCs w:val="18"/>
        </w:rPr>
      </w:pPr>
      <w:r w:rsidRPr="00702F8E">
        <w:rPr>
          <w:rFonts w:ascii="Times New Roman" w:hAnsi="Times New Roman" w:cs="Times New Roman"/>
          <w:sz w:val="18"/>
          <w:szCs w:val="18"/>
        </w:rPr>
        <w:t>2233     Книга Эрнста Химера «Поганка» («Der Giftpilz») (решение Октябрьского районного суда г. Ставрополя от 09.12.2013);</w:t>
      </w:r>
    </w:p>
    <w:p w:rsidR="004D1379" w:rsidRPr="00702F8E" w:rsidRDefault="004D1379" w:rsidP="00702F8E">
      <w:pPr>
        <w:spacing w:after="0" w:line="240" w:lineRule="auto"/>
        <w:jc w:val="both"/>
        <w:rPr>
          <w:rFonts w:ascii="Times New Roman" w:hAnsi="Times New Roman" w:cs="Times New Roman"/>
          <w:sz w:val="18"/>
          <w:szCs w:val="18"/>
        </w:rPr>
      </w:pPr>
      <w:r w:rsidRPr="00702F8E">
        <w:rPr>
          <w:rFonts w:ascii="Times New Roman" w:hAnsi="Times New Roman" w:cs="Times New Roman"/>
          <w:sz w:val="18"/>
          <w:szCs w:val="18"/>
        </w:rPr>
        <w:t>Детская книга Эрнста Химера «Поганка» вышла в 1938 году в издательстве Юлиуса Штрайхера, главного редактора антисемитской и антикоммунистической газеты "Штурмовик" (Der Sturmer). Текст произведения сопровождался иллюстрациями карикатуриста газеты Филиппа Руппрехта. В России «Поганка» официально в виде книги не публиковалась.</w:t>
      </w:r>
    </w:p>
    <w:p w:rsidR="004D1379" w:rsidRPr="00702F8E" w:rsidRDefault="004D1379" w:rsidP="00702F8E">
      <w:pPr>
        <w:spacing w:after="0" w:line="240" w:lineRule="auto"/>
        <w:jc w:val="both"/>
        <w:rPr>
          <w:rFonts w:ascii="Times New Roman" w:hAnsi="Times New Roman" w:cs="Times New Roman"/>
          <w:sz w:val="18"/>
          <w:szCs w:val="18"/>
        </w:rPr>
      </w:pPr>
      <w:r w:rsidRPr="00702F8E">
        <w:rPr>
          <w:rFonts w:ascii="Times New Roman" w:hAnsi="Times New Roman" w:cs="Times New Roman"/>
          <w:sz w:val="18"/>
          <w:szCs w:val="18"/>
        </w:rPr>
        <w:t>Русский перевод книги, распространенный в интернете, выдержан в антисемитском духе, характерном для газеты "Штурмовик". Автор книги сравнивает евреев с ядовитыми грибами и рассказывает детям, что с ними надо бороться. Химер характеризует евреев как «дьяволов в человеческом обличье» и утверждает, что все они преступники.</w:t>
      </w:r>
    </w:p>
    <w:p w:rsidR="004D1379" w:rsidRPr="00702F8E" w:rsidRDefault="004D1379" w:rsidP="00702F8E">
      <w:pPr>
        <w:spacing w:after="0" w:line="240" w:lineRule="auto"/>
        <w:jc w:val="both"/>
        <w:rPr>
          <w:rFonts w:ascii="Times New Roman" w:hAnsi="Times New Roman" w:cs="Times New Roman"/>
          <w:sz w:val="18"/>
          <w:szCs w:val="18"/>
        </w:rPr>
      </w:pPr>
      <w:r w:rsidRPr="00702F8E">
        <w:rPr>
          <w:rFonts w:ascii="Times New Roman" w:hAnsi="Times New Roman" w:cs="Times New Roman"/>
          <w:sz w:val="18"/>
          <w:szCs w:val="18"/>
        </w:rPr>
        <w:t>Суд в Ставрополе счел, что содержание книги направлено на "возбуждение национальной розни и на пропаганду неполноценности и унижение евреев".</w:t>
      </w:r>
    </w:p>
    <w:p w:rsidR="004D1379" w:rsidRPr="00702F8E" w:rsidRDefault="004D1379" w:rsidP="00702F8E">
      <w:pPr>
        <w:spacing w:after="0" w:line="240" w:lineRule="auto"/>
        <w:jc w:val="both"/>
        <w:rPr>
          <w:rFonts w:ascii="Times New Roman" w:hAnsi="Times New Roman" w:cs="Times New Roman"/>
          <w:sz w:val="18"/>
          <w:szCs w:val="18"/>
        </w:rPr>
      </w:pPr>
    </w:p>
    <w:p w:rsidR="004D1379" w:rsidRPr="00702F8E" w:rsidRDefault="004D1379" w:rsidP="00702F8E">
      <w:pPr>
        <w:spacing w:after="0" w:line="240" w:lineRule="auto"/>
        <w:jc w:val="both"/>
        <w:rPr>
          <w:rFonts w:ascii="Times New Roman" w:hAnsi="Times New Roman" w:cs="Times New Roman"/>
          <w:sz w:val="18"/>
          <w:szCs w:val="18"/>
        </w:rPr>
      </w:pPr>
      <w:r w:rsidRPr="00702F8E">
        <w:rPr>
          <w:rFonts w:ascii="Times New Roman" w:hAnsi="Times New Roman" w:cs="Times New Roman"/>
          <w:sz w:val="18"/>
          <w:szCs w:val="18"/>
        </w:rPr>
        <w:t>2234     Текст со словами «Пока весь снег в тумане таял я С.В.Д. прижал к плечу, в тумане жид идет не быстро, сейчас я гниду замочу»; фотография, на которой изображены человек в масонской одежде и представитель негроидной расы, играющие в шахматы. Возле масона лежит нож, а возле представителя негроидной расы - пистолет; фотография, на которой изображена надпись «Беги чурка, я дурак»; изображение в виде дорожного знака с надписью «Нет негров - нет расизма»; фотография, на которой в качестве фона изображен бело-сине-красный флаг с надписью «Россия для кошек». В верхнем левом углу флага изображена свастика, в нижнем правом углу - кошка; фотография, на которой изображен медведь на фоне черно-желто-белого флага с надписью «Русские помогайте русским!»; фотография с текстом «Кавказцы - бесполезная нация…», размещенные в сети Интернет на странице http://vk.com/silvestr_topol (решение Центрального районного суда г. Новосибирска от 07.11.2013);</w:t>
      </w:r>
    </w:p>
    <w:p w:rsidR="004D1379" w:rsidRPr="00702F8E" w:rsidRDefault="004D1379" w:rsidP="00702F8E">
      <w:pPr>
        <w:spacing w:after="0" w:line="240" w:lineRule="auto"/>
        <w:jc w:val="both"/>
        <w:rPr>
          <w:rFonts w:ascii="Times New Roman" w:hAnsi="Times New Roman" w:cs="Times New Roman"/>
          <w:sz w:val="18"/>
          <w:szCs w:val="18"/>
        </w:rPr>
      </w:pPr>
      <w:r w:rsidRPr="00702F8E">
        <w:rPr>
          <w:rFonts w:ascii="Times New Roman" w:hAnsi="Times New Roman" w:cs="Times New Roman"/>
          <w:sz w:val="18"/>
          <w:szCs w:val="18"/>
        </w:rPr>
        <w:t>Демотиватор "Россия для кошек" попал в список явно по ошибке или недосмотру суда. Он носит отчетливо пародийный характер, высмеивает аналогичные призывы всяческих националистов, а свастика на нем не призвана пропагандировать нацистские идеи.</w:t>
      </w:r>
    </w:p>
    <w:p w:rsidR="004D1379" w:rsidRPr="00702F8E" w:rsidRDefault="004D1379" w:rsidP="00702F8E">
      <w:pPr>
        <w:spacing w:after="0" w:line="240" w:lineRule="auto"/>
        <w:jc w:val="both"/>
        <w:rPr>
          <w:rFonts w:ascii="Times New Roman" w:hAnsi="Times New Roman" w:cs="Times New Roman"/>
          <w:sz w:val="18"/>
          <w:szCs w:val="18"/>
        </w:rPr>
      </w:pPr>
    </w:p>
    <w:p w:rsidR="004D1379" w:rsidRPr="00702F8E" w:rsidRDefault="004D1379" w:rsidP="00702F8E">
      <w:pPr>
        <w:spacing w:after="0" w:line="240" w:lineRule="auto"/>
        <w:jc w:val="both"/>
        <w:rPr>
          <w:rFonts w:ascii="Times New Roman" w:hAnsi="Times New Roman" w:cs="Times New Roman"/>
          <w:sz w:val="18"/>
          <w:szCs w:val="18"/>
        </w:rPr>
      </w:pPr>
      <w:r w:rsidRPr="00702F8E">
        <w:rPr>
          <w:rFonts w:ascii="Times New Roman" w:hAnsi="Times New Roman" w:cs="Times New Roman"/>
          <w:sz w:val="18"/>
          <w:szCs w:val="18"/>
        </w:rPr>
        <w:t>2235     Текст информационного материала под названием «В г. Шумиха произошел бой с чеченцами – один убит, второй ранен», размещенный в сети Интернет по адресу http://novayrus.ru/?=13088 (решение Курганского городского суда Курганской области от 03.12.2013);</w:t>
      </w:r>
    </w:p>
    <w:p w:rsidR="004D1379" w:rsidRPr="00702F8E" w:rsidRDefault="004D1379" w:rsidP="00702F8E">
      <w:pPr>
        <w:spacing w:after="0" w:line="240" w:lineRule="auto"/>
        <w:jc w:val="both"/>
        <w:rPr>
          <w:rFonts w:ascii="Times New Roman" w:hAnsi="Times New Roman" w:cs="Times New Roman"/>
          <w:sz w:val="18"/>
          <w:szCs w:val="18"/>
        </w:rPr>
      </w:pPr>
    </w:p>
    <w:p w:rsidR="004D1379" w:rsidRPr="00702F8E" w:rsidRDefault="004D1379" w:rsidP="00702F8E">
      <w:pPr>
        <w:spacing w:after="0" w:line="240" w:lineRule="auto"/>
        <w:jc w:val="both"/>
        <w:rPr>
          <w:rFonts w:ascii="Times New Roman" w:hAnsi="Times New Roman" w:cs="Times New Roman"/>
          <w:sz w:val="18"/>
          <w:szCs w:val="18"/>
        </w:rPr>
      </w:pPr>
      <w:r w:rsidRPr="00702F8E">
        <w:rPr>
          <w:rFonts w:ascii="Times New Roman" w:hAnsi="Times New Roman" w:cs="Times New Roman"/>
          <w:sz w:val="18"/>
          <w:szCs w:val="18"/>
        </w:rPr>
        <w:t>2236     Текст «Декларация войны» (решение Колпашевского городского суда Томской области от 06.12.2013);</w:t>
      </w:r>
    </w:p>
    <w:p w:rsidR="004D1379" w:rsidRPr="00702F8E" w:rsidRDefault="004D1379" w:rsidP="00702F8E">
      <w:pPr>
        <w:spacing w:after="0" w:line="240" w:lineRule="auto"/>
        <w:jc w:val="both"/>
        <w:rPr>
          <w:rFonts w:ascii="Times New Roman" w:hAnsi="Times New Roman" w:cs="Times New Roman"/>
          <w:sz w:val="18"/>
          <w:szCs w:val="18"/>
        </w:rPr>
      </w:pPr>
    </w:p>
    <w:p w:rsidR="004D1379" w:rsidRPr="00702F8E" w:rsidRDefault="004D1379" w:rsidP="00702F8E">
      <w:pPr>
        <w:spacing w:after="0" w:line="240" w:lineRule="auto"/>
        <w:jc w:val="both"/>
        <w:rPr>
          <w:rFonts w:ascii="Times New Roman" w:hAnsi="Times New Roman" w:cs="Times New Roman"/>
          <w:sz w:val="18"/>
          <w:szCs w:val="18"/>
        </w:rPr>
      </w:pPr>
      <w:r w:rsidRPr="00702F8E">
        <w:rPr>
          <w:rFonts w:ascii="Times New Roman" w:hAnsi="Times New Roman" w:cs="Times New Roman"/>
          <w:sz w:val="18"/>
          <w:szCs w:val="18"/>
        </w:rPr>
        <w:t>2237     Тексты, размещенные на сайте «http://vk.com/prav19951488» на странице группы «Славянский Север» информационно-телекоммуникационной сети Интернет,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«Меня часто упрекают в антисемитизме» и заканчивающиеся словами «(с) Альфред Горн» (решение Первомайского районного суда г. Мурманска от 04.12.2013);</w:t>
      </w:r>
    </w:p>
    <w:p w:rsidR="004D1379" w:rsidRPr="00702F8E" w:rsidRDefault="004D1379" w:rsidP="00702F8E">
      <w:pPr>
        <w:spacing w:after="0" w:line="240" w:lineRule="auto"/>
        <w:jc w:val="both"/>
        <w:rPr>
          <w:rFonts w:ascii="Times New Roman" w:hAnsi="Times New Roman" w:cs="Times New Roman"/>
          <w:sz w:val="18"/>
          <w:szCs w:val="18"/>
        </w:rPr>
      </w:pPr>
      <w:r w:rsidRPr="00702F8E">
        <w:rPr>
          <w:rFonts w:ascii="Times New Roman" w:hAnsi="Times New Roman" w:cs="Times New Roman"/>
          <w:sz w:val="18"/>
          <w:szCs w:val="18"/>
        </w:rPr>
        <w:t>Напомним, что за публикацию этих материалов администратор группы "Славянский Север" Дмитрий Гашута в январе 2014 года в Мурманске был приговорен к 6 месяцам исправительных работ.</w:t>
      </w:r>
    </w:p>
    <w:p w:rsidR="004D1379" w:rsidRPr="00702F8E" w:rsidRDefault="004D1379" w:rsidP="00702F8E">
      <w:pPr>
        <w:spacing w:after="0" w:line="240" w:lineRule="auto"/>
        <w:jc w:val="both"/>
        <w:rPr>
          <w:rFonts w:ascii="Times New Roman" w:hAnsi="Times New Roman" w:cs="Times New Roman"/>
          <w:sz w:val="18"/>
          <w:szCs w:val="18"/>
        </w:rPr>
      </w:pPr>
    </w:p>
    <w:p w:rsidR="004D1379" w:rsidRPr="00702F8E" w:rsidRDefault="004D1379" w:rsidP="00702F8E">
      <w:pPr>
        <w:spacing w:after="0" w:line="240" w:lineRule="auto"/>
        <w:jc w:val="both"/>
        <w:rPr>
          <w:rFonts w:ascii="Times New Roman" w:hAnsi="Times New Roman" w:cs="Times New Roman"/>
          <w:sz w:val="18"/>
          <w:szCs w:val="18"/>
        </w:rPr>
      </w:pPr>
      <w:r w:rsidRPr="00702F8E">
        <w:rPr>
          <w:rFonts w:ascii="Times New Roman" w:hAnsi="Times New Roman" w:cs="Times New Roman"/>
          <w:sz w:val="18"/>
          <w:szCs w:val="18"/>
        </w:rPr>
        <w:t>2238     Видеофайл «Охота на чурбанов - 2», размещенный на интернет-странице id 91984659 интернет-сайта www.vkontakte.ru (решение Советского районного суда г. Орла от 25.11.2013);</w:t>
      </w:r>
    </w:p>
    <w:p w:rsidR="004D1379" w:rsidRPr="00702F8E" w:rsidRDefault="004D1379" w:rsidP="00702F8E">
      <w:pPr>
        <w:spacing w:after="0" w:line="240" w:lineRule="auto"/>
        <w:jc w:val="both"/>
        <w:rPr>
          <w:rFonts w:ascii="Times New Roman" w:hAnsi="Times New Roman" w:cs="Times New Roman"/>
          <w:sz w:val="18"/>
          <w:szCs w:val="18"/>
        </w:rPr>
      </w:pPr>
    </w:p>
    <w:p w:rsidR="004D1379" w:rsidRPr="00702F8E" w:rsidRDefault="004D1379" w:rsidP="00702F8E">
      <w:pPr>
        <w:spacing w:after="0" w:line="240" w:lineRule="auto"/>
        <w:jc w:val="both"/>
        <w:rPr>
          <w:rFonts w:ascii="Times New Roman" w:hAnsi="Times New Roman" w:cs="Times New Roman"/>
          <w:sz w:val="18"/>
          <w:szCs w:val="18"/>
        </w:rPr>
      </w:pPr>
      <w:r w:rsidRPr="00702F8E">
        <w:rPr>
          <w:rFonts w:ascii="Times New Roman" w:hAnsi="Times New Roman" w:cs="Times New Roman"/>
          <w:sz w:val="18"/>
          <w:szCs w:val="18"/>
        </w:rPr>
        <w:t>2239     Информационный материал - аудиофайл «РНЕ - Уличный бой», автор стихов М. Струкова, композитор и исполнитель В. Порываев (решение Сызранского городского суда Самарской области от 06.11.2013);</w:t>
      </w:r>
    </w:p>
    <w:p w:rsidR="004D1379" w:rsidRPr="00702F8E" w:rsidRDefault="004D1379" w:rsidP="00702F8E">
      <w:pPr>
        <w:spacing w:after="0" w:line="240" w:lineRule="auto"/>
        <w:jc w:val="both"/>
        <w:rPr>
          <w:rFonts w:ascii="Times New Roman" w:hAnsi="Times New Roman" w:cs="Times New Roman"/>
          <w:sz w:val="18"/>
          <w:szCs w:val="18"/>
        </w:rPr>
      </w:pPr>
      <w:r w:rsidRPr="00702F8E">
        <w:rPr>
          <w:rFonts w:ascii="Times New Roman" w:hAnsi="Times New Roman" w:cs="Times New Roman"/>
          <w:sz w:val="18"/>
          <w:szCs w:val="18"/>
        </w:rPr>
        <w:t xml:space="preserve">Напомним, что за распространение песни Сызранским городским судом 13 августа 2012 года был осужден Вячеслав Зайцев  по ч. 1 ст. 282 УК (возбуждение национальной ненависти). </w:t>
      </w:r>
    </w:p>
    <w:p w:rsidR="004D1379" w:rsidRPr="00702F8E" w:rsidRDefault="004D1379" w:rsidP="00702F8E">
      <w:pPr>
        <w:spacing w:after="0" w:line="240" w:lineRule="auto"/>
        <w:jc w:val="both"/>
        <w:rPr>
          <w:rFonts w:ascii="Times New Roman" w:hAnsi="Times New Roman" w:cs="Times New Roman"/>
          <w:sz w:val="18"/>
          <w:szCs w:val="18"/>
        </w:rPr>
      </w:pPr>
    </w:p>
    <w:p w:rsidR="004D1379" w:rsidRPr="00702F8E" w:rsidRDefault="004D1379" w:rsidP="00702F8E">
      <w:pPr>
        <w:spacing w:after="0" w:line="240" w:lineRule="auto"/>
        <w:jc w:val="both"/>
        <w:rPr>
          <w:rFonts w:ascii="Times New Roman" w:hAnsi="Times New Roman" w:cs="Times New Roman"/>
          <w:sz w:val="18"/>
          <w:szCs w:val="18"/>
        </w:rPr>
      </w:pPr>
      <w:r w:rsidRPr="00702F8E">
        <w:rPr>
          <w:rFonts w:ascii="Times New Roman" w:hAnsi="Times New Roman" w:cs="Times New Roman"/>
          <w:sz w:val="18"/>
          <w:szCs w:val="18"/>
        </w:rPr>
        <w:t>2240     Статья «Джихад там, где нужнее…», опубликованная 27 июля 2013 года на сайте http://www/hunafa.com (решение Магасского районного суда Республики Ингушетия от 12.12.2013);</w:t>
      </w:r>
    </w:p>
    <w:p w:rsidR="004D1379" w:rsidRPr="00702F8E" w:rsidRDefault="004D1379" w:rsidP="00702F8E">
      <w:pPr>
        <w:spacing w:after="0" w:line="240" w:lineRule="auto"/>
        <w:jc w:val="both"/>
        <w:rPr>
          <w:rFonts w:ascii="Times New Roman" w:hAnsi="Times New Roman" w:cs="Times New Roman"/>
          <w:sz w:val="18"/>
          <w:szCs w:val="18"/>
        </w:rPr>
      </w:pPr>
    </w:p>
    <w:p w:rsidR="004D1379" w:rsidRDefault="004D1379" w:rsidP="00702F8E">
      <w:pPr>
        <w:spacing w:after="0" w:line="240" w:lineRule="auto"/>
        <w:jc w:val="both"/>
        <w:rPr>
          <w:rFonts w:ascii="Times New Roman" w:hAnsi="Times New Roman" w:cs="Times New Roman"/>
          <w:sz w:val="18"/>
          <w:szCs w:val="18"/>
        </w:rPr>
      </w:pPr>
      <w:r w:rsidRPr="00702F8E">
        <w:rPr>
          <w:rFonts w:ascii="Times New Roman" w:hAnsi="Times New Roman" w:cs="Times New Roman"/>
          <w:sz w:val="18"/>
          <w:szCs w:val="18"/>
        </w:rPr>
        <w:t>2241     Статья «Посмотри вокруг!» и комментарии к ней, опубликованные в период с 26 октября по 16 ноября 2013 года на сайте http://www/hunafa.com (решение Магасского районного суда Республики Ингушетия от 12.12.2013);</w:t>
      </w:r>
    </w:p>
    <w:p w:rsidR="004D1379" w:rsidRDefault="004D1379" w:rsidP="00702F8E">
      <w:pPr>
        <w:spacing w:after="0" w:line="240" w:lineRule="auto"/>
        <w:jc w:val="both"/>
        <w:rPr>
          <w:rFonts w:ascii="Times New Roman" w:hAnsi="Times New Roman" w:cs="Times New Roman"/>
          <w:sz w:val="18"/>
          <w:szCs w:val="18"/>
        </w:rPr>
      </w:pPr>
      <w:r w:rsidRPr="00702F8E">
        <w:rPr>
          <w:rFonts w:ascii="Times New Roman" w:hAnsi="Times New Roman" w:cs="Times New Roman"/>
          <w:sz w:val="18"/>
          <w:szCs w:val="18"/>
        </w:rPr>
        <w:t>2242     Материал с заглавием «UNTERMENSCHEN», размещенный в международной компьютерной сети «Интернет» на интернет сайте stomahin.info в разделе «СТАТЬИ БОРИСА СТОМАХИНА» по электронному адресу: http:// stomahin.info/artikl/artikl.htm на странице сайта по адресу: http:// stomahin.info/artikl/untermenschen.htm (решение Ленинского районного суда г. Саранска Республики Мордовия от 19.12.2013).</w:t>
      </w:r>
    </w:p>
    <w:p w:rsidR="004D1379" w:rsidRPr="00702F8E" w:rsidRDefault="004D1379" w:rsidP="00702F8E">
      <w:pPr>
        <w:spacing w:after="0" w:line="240" w:lineRule="auto"/>
        <w:jc w:val="both"/>
        <w:rPr>
          <w:rFonts w:ascii="Times New Roman" w:hAnsi="Times New Roman" w:cs="Times New Roman"/>
          <w:sz w:val="18"/>
          <w:szCs w:val="18"/>
        </w:rPr>
      </w:pPr>
      <w:r w:rsidRPr="00702F8E">
        <w:rPr>
          <w:rFonts w:ascii="Times New Roman" w:hAnsi="Times New Roman" w:cs="Times New Roman"/>
          <w:sz w:val="18"/>
          <w:szCs w:val="18"/>
        </w:rPr>
        <w:t>2243     Интернет-ресурс http://stomahin.info/ (решение Бабушкинского районного суда г. Москвы от 26.11.2013);</w:t>
      </w:r>
    </w:p>
    <w:p w:rsidR="004D1379" w:rsidRPr="00702F8E" w:rsidRDefault="004D1379" w:rsidP="00702F8E">
      <w:pPr>
        <w:spacing w:after="0" w:line="240" w:lineRule="auto"/>
        <w:jc w:val="both"/>
        <w:rPr>
          <w:rFonts w:ascii="Times New Roman" w:hAnsi="Times New Roman" w:cs="Times New Roman"/>
          <w:sz w:val="18"/>
          <w:szCs w:val="18"/>
        </w:rPr>
      </w:pPr>
      <w:r w:rsidRPr="00702F8E">
        <w:rPr>
          <w:rFonts w:ascii="Times New Roman" w:hAnsi="Times New Roman" w:cs="Times New Roman"/>
          <w:sz w:val="18"/>
          <w:szCs w:val="18"/>
        </w:rPr>
        <w:t>Напомним, что материалы с сайта stomahin.info Бориса Стомахина \неоднократно признавались экстремистскими и уже есть в списке. Борис Стомахин в ноябре 2012 года был арестован за публикации на сайте "Сопротивление" (признан экстремистским в июле 2012 года и занесен в Федеральный список экстремистских материалов (п. 1521)) и в личном блоге, ему инкриминированы ч. 1 ст. 30, ч. 2 ст.205.2 (подготовка к публичному оправданию терроризма с использованием СМИ). В 2006 году Борис Стомахин уже был осужден по ст. 282 УК РФ (возбуждение национальной ненависти) и ст. 280 УК РФ (публичные призывы к осуществлению экстремистской деятельности) за издание информационного бюллетеня "Радикальная политика". Он освободился в марте 2011 года.</w:t>
      </w:r>
    </w:p>
    <w:p w:rsidR="004D1379" w:rsidRPr="00702F8E" w:rsidRDefault="004D1379" w:rsidP="00702F8E">
      <w:pPr>
        <w:spacing w:after="0" w:line="240" w:lineRule="auto"/>
        <w:jc w:val="both"/>
        <w:rPr>
          <w:rFonts w:ascii="Times New Roman" w:hAnsi="Times New Roman" w:cs="Times New Roman"/>
          <w:sz w:val="18"/>
          <w:szCs w:val="18"/>
        </w:rPr>
      </w:pPr>
    </w:p>
    <w:p w:rsidR="004D1379" w:rsidRPr="00702F8E" w:rsidRDefault="004D1379" w:rsidP="00702F8E">
      <w:pPr>
        <w:spacing w:after="0" w:line="240" w:lineRule="auto"/>
        <w:jc w:val="both"/>
        <w:rPr>
          <w:rFonts w:ascii="Times New Roman" w:hAnsi="Times New Roman" w:cs="Times New Roman"/>
          <w:sz w:val="18"/>
          <w:szCs w:val="18"/>
        </w:rPr>
      </w:pPr>
      <w:r w:rsidRPr="00702F8E">
        <w:rPr>
          <w:rFonts w:ascii="Times New Roman" w:hAnsi="Times New Roman" w:cs="Times New Roman"/>
          <w:sz w:val="18"/>
          <w:szCs w:val="18"/>
        </w:rPr>
        <w:t>2244     Видеоматериалы (видеосюжеты), содержащиеся в файлах «Film.avi.55», «Панехида-min.fiv», «VTS_01_1.VOB», «VTS_01_2.VOB», «VTS_01_3.VOB» (решение Олонецкого районного суда Республики Карелия от 14.08.2013 и определение Олонецкого районного суда Республики Карелия от 18.09.2013);</w:t>
      </w:r>
    </w:p>
    <w:p w:rsidR="004D1379" w:rsidRPr="00702F8E" w:rsidRDefault="004D1379" w:rsidP="00702F8E">
      <w:pPr>
        <w:spacing w:after="0" w:line="240" w:lineRule="auto"/>
        <w:jc w:val="both"/>
        <w:rPr>
          <w:rFonts w:ascii="Times New Roman" w:hAnsi="Times New Roman" w:cs="Times New Roman"/>
          <w:sz w:val="18"/>
          <w:szCs w:val="18"/>
        </w:rPr>
      </w:pPr>
    </w:p>
    <w:p w:rsidR="004D1379" w:rsidRPr="00702F8E" w:rsidRDefault="004D1379" w:rsidP="00702F8E">
      <w:pPr>
        <w:spacing w:after="0" w:line="240" w:lineRule="auto"/>
        <w:jc w:val="both"/>
        <w:rPr>
          <w:rFonts w:ascii="Times New Roman" w:hAnsi="Times New Roman" w:cs="Times New Roman"/>
          <w:sz w:val="18"/>
          <w:szCs w:val="18"/>
        </w:rPr>
      </w:pPr>
      <w:r w:rsidRPr="00702F8E">
        <w:rPr>
          <w:rFonts w:ascii="Times New Roman" w:hAnsi="Times New Roman" w:cs="Times New Roman"/>
          <w:sz w:val="18"/>
          <w:szCs w:val="18"/>
        </w:rPr>
        <w:t>2245     Текст произведения (стихотворения) «Крошка-скин ко мне пришел…», расположенный по электронному адресу: http://ilia13.dubki.ru/forums/topic/6--/ (решение Кромского районного суда Орловской области от 14.01.2014);</w:t>
      </w:r>
    </w:p>
    <w:p w:rsidR="004D1379" w:rsidRPr="00702F8E" w:rsidRDefault="004D1379" w:rsidP="00702F8E">
      <w:pPr>
        <w:spacing w:after="0" w:line="240" w:lineRule="auto"/>
        <w:jc w:val="both"/>
        <w:rPr>
          <w:rFonts w:ascii="Times New Roman" w:hAnsi="Times New Roman" w:cs="Times New Roman"/>
          <w:sz w:val="18"/>
          <w:szCs w:val="18"/>
        </w:rPr>
      </w:pPr>
    </w:p>
    <w:p w:rsidR="004D1379" w:rsidRPr="00702F8E" w:rsidRDefault="004D1379" w:rsidP="00702F8E">
      <w:pPr>
        <w:spacing w:after="0" w:line="240" w:lineRule="auto"/>
        <w:jc w:val="both"/>
        <w:rPr>
          <w:rFonts w:ascii="Times New Roman" w:hAnsi="Times New Roman" w:cs="Times New Roman"/>
          <w:sz w:val="18"/>
          <w:szCs w:val="18"/>
        </w:rPr>
      </w:pPr>
      <w:r w:rsidRPr="00702F8E">
        <w:rPr>
          <w:rFonts w:ascii="Times New Roman" w:hAnsi="Times New Roman" w:cs="Times New Roman"/>
          <w:sz w:val="18"/>
          <w:szCs w:val="18"/>
        </w:rPr>
        <w:t>2246     Изображение стены с надписью «Бей бабу кирпичами, чтобы не спала с хачами!», размещенное на Интернет-сайте http://vk.com/id133930583 (решение Арсеньевского городского суда Приморского края от 05.12.2013);</w:t>
      </w:r>
    </w:p>
    <w:p w:rsidR="004D1379" w:rsidRPr="00702F8E" w:rsidRDefault="004D1379" w:rsidP="00702F8E">
      <w:pPr>
        <w:spacing w:after="0" w:line="240" w:lineRule="auto"/>
        <w:jc w:val="both"/>
        <w:rPr>
          <w:rFonts w:ascii="Times New Roman" w:hAnsi="Times New Roman" w:cs="Times New Roman"/>
          <w:sz w:val="18"/>
          <w:szCs w:val="18"/>
        </w:rPr>
      </w:pPr>
    </w:p>
    <w:p w:rsidR="004D1379" w:rsidRPr="00702F8E" w:rsidRDefault="004D1379" w:rsidP="00702F8E">
      <w:pPr>
        <w:spacing w:after="0" w:line="240" w:lineRule="auto"/>
        <w:jc w:val="both"/>
        <w:rPr>
          <w:rFonts w:ascii="Times New Roman" w:hAnsi="Times New Roman" w:cs="Times New Roman"/>
          <w:sz w:val="18"/>
          <w:szCs w:val="18"/>
        </w:rPr>
      </w:pPr>
      <w:r w:rsidRPr="00702F8E">
        <w:rPr>
          <w:rFonts w:ascii="Times New Roman" w:hAnsi="Times New Roman" w:cs="Times New Roman"/>
          <w:sz w:val="18"/>
          <w:szCs w:val="18"/>
        </w:rPr>
        <w:t>2247     Материал с заглавием «МРАЗЬ РОССИЯ», размещенный в международной компьютерной сети «Интернет» на интернет-сайте stomahin.info в разделе «СТАТЬИ БОРИСА СТОМАХИНА» по электронному адресу: http://stomahin.info/articl/articl.htm на странице сайта по адресу http://stomahin.info/articl/mriaz_russia.htm (решение Ленинского районного суда г. Саранска Республики Мордовия от 19.12.2013);</w:t>
      </w:r>
    </w:p>
    <w:p w:rsidR="004D1379" w:rsidRPr="00702F8E" w:rsidRDefault="004D1379" w:rsidP="00702F8E">
      <w:pPr>
        <w:spacing w:after="0" w:line="240" w:lineRule="auto"/>
        <w:jc w:val="both"/>
        <w:rPr>
          <w:rFonts w:ascii="Times New Roman" w:hAnsi="Times New Roman" w:cs="Times New Roman"/>
          <w:sz w:val="18"/>
          <w:szCs w:val="18"/>
        </w:rPr>
      </w:pPr>
    </w:p>
    <w:p w:rsidR="004D1379" w:rsidRPr="00702F8E" w:rsidRDefault="004D1379" w:rsidP="00702F8E">
      <w:pPr>
        <w:spacing w:after="0" w:line="240" w:lineRule="auto"/>
        <w:jc w:val="both"/>
        <w:rPr>
          <w:rFonts w:ascii="Times New Roman" w:hAnsi="Times New Roman" w:cs="Times New Roman"/>
          <w:sz w:val="18"/>
          <w:szCs w:val="18"/>
        </w:rPr>
      </w:pPr>
      <w:r w:rsidRPr="00702F8E">
        <w:rPr>
          <w:rFonts w:ascii="Times New Roman" w:hAnsi="Times New Roman" w:cs="Times New Roman"/>
          <w:sz w:val="18"/>
          <w:szCs w:val="18"/>
        </w:rPr>
        <w:t>2248     Видеоматериал «ВЫБОРЫ 04 03 2012 ХАРАМ» (решение Тагилстроевского районного суда г. Нижнего Тагила Свердловской области от 28.11.2013);</w:t>
      </w:r>
    </w:p>
    <w:p w:rsidR="004D1379" w:rsidRPr="00702F8E" w:rsidRDefault="004D1379" w:rsidP="00702F8E">
      <w:pPr>
        <w:spacing w:after="0" w:line="240" w:lineRule="auto"/>
        <w:jc w:val="both"/>
        <w:rPr>
          <w:rFonts w:ascii="Times New Roman" w:hAnsi="Times New Roman" w:cs="Times New Roman"/>
          <w:sz w:val="18"/>
          <w:szCs w:val="18"/>
        </w:rPr>
      </w:pPr>
    </w:p>
    <w:p w:rsidR="004D1379" w:rsidRPr="00702F8E" w:rsidRDefault="004D1379" w:rsidP="00702F8E">
      <w:pPr>
        <w:spacing w:after="0" w:line="240" w:lineRule="auto"/>
        <w:jc w:val="both"/>
        <w:rPr>
          <w:rFonts w:ascii="Times New Roman" w:hAnsi="Times New Roman" w:cs="Times New Roman"/>
          <w:sz w:val="18"/>
          <w:szCs w:val="18"/>
          <w:lang w:val="en-US"/>
        </w:rPr>
      </w:pPr>
      <w:r w:rsidRPr="00702F8E">
        <w:rPr>
          <w:rFonts w:ascii="Times New Roman" w:hAnsi="Times New Roman" w:cs="Times New Roman"/>
          <w:sz w:val="18"/>
          <w:szCs w:val="18"/>
        </w:rPr>
        <w:t xml:space="preserve">2249     Информационные материалы на интернет – сайте «В контакте» – текст «Возрождение национал – Социализма! </w:t>
      </w:r>
      <w:r w:rsidRPr="00702F8E">
        <w:rPr>
          <w:rFonts w:ascii="Times New Roman" w:hAnsi="Times New Roman" w:cs="Times New Roman"/>
          <w:sz w:val="18"/>
          <w:szCs w:val="18"/>
          <w:lang w:val="en-US"/>
        </w:rPr>
        <w:t>14.88 «We must secure the existence of our people and a future for white children» (</w:t>
      </w:r>
      <w:r w:rsidRPr="00702F8E">
        <w:rPr>
          <w:rFonts w:ascii="Times New Roman" w:hAnsi="Times New Roman" w:cs="Times New Roman"/>
          <w:sz w:val="18"/>
          <w:szCs w:val="18"/>
        </w:rPr>
        <w:t>решение</w:t>
      </w:r>
      <w:r w:rsidRPr="00702F8E">
        <w:rPr>
          <w:rFonts w:ascii="Times New Roman" w:hAnsi="Times New Roman" w:cs="Times New Roman"/>
          <w:sz w:val="18"/>
          <w:szCs w:val="18"/>
          <w:lang w:val="en-US"/>
        </w:rPr>
        <w:t xml:space="preserve"> </w:t>
      </w:r>
      <w:r w:rsidRPr="00702F8E">
        <w:rPr>
          <w:rFonts w:ascii="Times New Roman" w:hAnsi="Times New Roman" w:cs="Times New Roman"/>
          <w:sz w:val="18"/>
          <w:szCs w:val="18"/>
        </w:rPr>
        <w:t>Кунцевского</w:t>
      </w:r>
      <w:r w:rsidRPr="00702F8E">
        <w:rPr>
          <w:rFonts w:ascii="Times New Roman" w:hAnsi="Times New Roman" w:cs="Times New Roman"/>
          <w:sz w:val="18"/>
          <w:szCs w:val="18"/>
          <w:lang w:val="en-US"/>
        </w:rPr>
        <w:t xml:space="preserve"> </w:t>
      </w:r>
      <w:r w:rsidRPr="00702F8E">
        <w:rPr>
          <w:rFonts w:ascii="Times New Roman" w:hAnsi="Times New Roman" w:cs="Times New Roman"/>
          <w:sz w:val="18"/>
          <w:szCs w:val="18"/>
        </w:rPr>
        <w:t>районного</w:t>
      </w:r>
      <w:r w:rsidRPr="00702F8E">
        <w:rPr>
          <w:rFonts w:ascii="Times New Roman" w:hAnsi="Times New Roman" w:cs="Times New Roman"/>
          <w:sz w:val="18"/>
          <w:szCs w:val="18"/>
          <w:lang w:val="en-US"/>
        </w:rPr>
        <w:t xml:space="preserve"> </w:t>
      </w:r>
      <w:r w:rsidRPr="00702F8E">
        <w:rPr>
          <w:rFonts w:ascii="Times New Roman" w:hAnsi="Times New Roman" w:cs="Times New Roman"/>
          <w:sz w:val="18"/>
          <w:szCs w:val="18"/>
        </w:rPr>
        <w:t>суда</w:t>
      </w:r>
      <w:r w:rsidRPr="00702F8E">
        <w:rPr>
          <w:rFonts w:ascii="Times New Roman" w:hAnsi="Times New Roman" w:cs="Times New Roman"/>
          <w:sz w:val="18"/>
          <w:szCs w:val="18"/>
          <w:lang w:val="en-US"/>
        </w:rPr>
        <w:t xml:space="preserve"> </w:t>
      </w:r>
      <w:r w:rsidRPr="00702F8E">
        <w:rPr>
          <w:rFonts w:ascii="Times New Roman" w:hAnsi="Times New Roman" w:cs="Times New Roman"/>
          <w:sz w:val="18"/>
          <w:szCs w:val="18"/>
        </w:rPr>
        <w:t>г</w:t>
      </w:r>
      <w:r w:rsidRPr="00702F8E">
        <w:rPr>
          <w:rFonts w:ascii="Times New Roman" w:hAnsi="Times New Roman" w:cs="Times New Roman"/>
          <w:sz w:val="18"/>
          <w:szCs w:val="18"/>
          <w:lang w:val="en-US"/>
        </w:rPr>
        <w:t xml:space="preserve">. </w:t>
      </w:r>
      <w:r w:rsidRPr="00702F8E">
        <w:rPr>
          <w:rFonts w:ascii="Times New Roman" w:hAnsi="Times New Roman" w:cs="Times New Roman"/>
          <w:sz w:val="18"/>
          <w:szCs w:val="18"/>
        </w:rPr>
        <w:t>Москвы</w:t>
      </w:r>
      <w:r w:rsidRPr="00702F8E">
        <w:rPr>
          <w:rFonts w:ascii="Times New Roman" w:hAnsi="Times New Roman" w:cs="Times New Roman"/>
          <w:sz w:val="18"/>
          <w:szCs w:val="18"/>
          <w:lang w:val="en-US"/>
        </w:rPr>
        <w:t xml:space="preserve"> </w:t>
      </w:r>
      <w:r w:rsidRPr="00702F8E">
        <w:rPr>
          <w:rFonts w:ascii="Times New Roman" w:hAnsi="Times New Roman" w:cs="Times New Roman"/>
          <w:sz w:val="18"/>
          <w:szCs w:val="18"/>
        </w:rPr>
        <w:t>от</w:t>
      </w:r>
      <w:r w:rsidRPr="00702F8E">
        <w:rPr>
          <w:rFonts w:ascii="Times New Roman" w:hAnsi="Times New Roman" w:cs="Times New Roman"/>
          <w:sz w:val="18"/>
          <w:szCs w:val="18"/>
          <w:lang w:val="en-US"/>
        </w:rPr>
        <w:t xml:space="preserve"> 12.07.2013);</w:t>
      </w:r>
    </w:p>
    <w:p w:rsidR="004D1379" w:rsidRPr="00702F8E" w:rsidRDefault="004D1379" w:rsidP="00702F8E">
      <w:pPr>
        <w:spacing w:after="0" w:line="240" w:lineRule="auto"/>
        <w:jc w:val="both"/>
        <w:rPr>
          <w:rFonts w:ascii="Times New Roman" w:hAnsi="Times New Roman" w:cs="Times New Roman"/>
          <w:sz w:val="18"/>
          <w:szCs w:val="18"/>
          <w:lang w:val="en-US"/>
        </w:rPr>
      </w:pPr>
    </w:p>
    <w:p w:rsidR="004D1379" w:rsidRPr="00702F8E" w:rsidRDefault="004D1379" w:rsidP="00702F8E">
      <w:pPr>
        <w:spacing w:after="0" w:line="240" w:lineRule="auto"/>
        <w:jc w:val="both"/>
        <w:rPr>
          <w:rFonts w:ascii="Times New Roman" w:hAnsi="Times New Roman" w:cs="Times New Roman"/>
          <w:sz w:val="18"/>
          <w:szCs w:val="18"/>
        </w:rPr>
      </w:pPr>
      <w:r w:rsidRPr="00702F8E">
        <w:rPr>
          <w:rFonts w:ascii="Times New Roman" w:hAnsi="Times New Roman" w:cs="Times New Roman"/>
          <w:sz w:val="18"/>
          <w:szCs w:val="18"/>
        </w:rPr>
        <w:t>2250     Видео-файл «Skiny...», размещенный на электронной странице в сети Интернет http://vk.com/id41735474 (решение Московского районного суда г. Калининграда от 03.10.2013);</w:t>
      </w:r>
    </w:p>
    <w:p w:rsidR="004D1379" w:rsidRPr="00702F8E" w:rsidRDefault="004D1379" w:rsidP="00702F8E">
      <w:pPr>
        <w:spacing w:after="0" w:line="240" w:lineRule="auto"/>
        <w:jc w:val="both"/>
        <w:rPr>
          <w:rFonts w:ascii="Times New Roman" w:hAnsi="Times New Roman" w:cs="Times New Roman"/>
          <w:sz w:val="18"/>
          <w:szCs w:val="18"/>
        </w:rPr>
      </w:pPr>
    </w:p>
    <w:p w:rsidR="004D1379" w:rsidRPr="00702F8E" w:rsidRDefault="004D1379" w:rsidP="00702F8E">
      <w:pPr>
        <w:spacing w:after="0" w:line="240" w:lineRule="auto"/>
        <w:jc w:val="both"/>
        <w:rPr>
          <w:rFonts w:ascii="Times New Roman" w:hAnsi="Times New Roman" w:cs="Times New Roman"/>
          <w:sz w:val="18"/>
          <w:szCs w:val="18"/>
        </w:rPr>
      </w:pPr>
      <w:r w:rsidRPr="00702F8E">
        <w:rPr>
          <w:rFonts w:ascii="Times New Roman" w:hAnsi="Times New Roman" w:cs="Times New Roman"/>
          <w:sz w:val="18"/>
          <w:szCs w:val="18"/>
        </w:rPr>
        <w:t>2251     Видео-файл «Смерть хачам!!!», размещенный на электронной странице в сети Интернет http://vk.com/id41735474 (решение Московского районного суда г. Калининграда от 01.10.2013);</w:t>
      </w:r>
    </w:p>
    <w:p w:rsidR="004D1379" w:rsidRPr="00702F8E" w:rsidRDefault="004D1379" w:rsidP="00702F8E">
      <w:pPr>
        <w:spacing w:after="0" w:line="240" w:lineRule="auto"/>
        <w:jc w:val="both"/>
        <w:rPr>
          <w:rFonts w:ascii="Times New Roman" w:hAnsi="Times New Roman" w:cs="Times New Roman"/>
          <w:sz w:val="18"/>
          <w:szCs w:val="18"/>
        </w:rPr>
      </w:pPr>
    </w:p>
    <w:p w:rsidR="004D1379" w:rsidRPr="00702F8E" w:rsidRDefault="004D1379" w:rsidP="00702F8E">
      <w:pPr>
        <w:spacing w:after="0" w:line="240" w:lineRule="auto"/>
        <w:jc w:val="both"/>
        <w:rPr>
          <w:rFonts w:ascii="Times New Roman" w:hAnsi="Times New Roman" w:cs="Times New Roman"/>
          <w:sz w:val="18"/>
          <w:szCs w:val="18"/>
        </w:rPr>
      </w:pPr>
      <w:r w:rsidRPr="00702F8E">
        <w:rPr>
          <w:rFonts w:ascii="Times New Roman" w:hAnsi="Times New Roman" w:cs="Times New Roman"/>
          <w:sz w:val="18"/>
          <w:szCs w:val="18"/>
        </w:rPr>
        <w:t>2252     Видео-файл формата 18 «Бей чурок!», размещенный на электронной странице в сети Интернет http://vk.com/id41735474 (решение Московского районного суда г. Калининграда от 03.09.2013);</w:t>
      </w:r>
    </w:p>
    <w:p w:rsidR="004D1379" w:rsidRPr="00702F8E" w:rsidRDefault="004D1379" w:rsidP="00702F8E">
      <w:pPr>
        <w:spacing w:after="0" w:line="240" w:lineRule="auto"/>
        <w:jc w:val="both"/>
        <w:rPr>
          <w:rFonts w:ascii="Times New Roman" w:hAnsi="Times New Roman" w:cs="Times New Roman"/>
          <w:sz w:val="18"/>
          <w:szCs w:val="18"/>
        </w:rPr>
      </w:pPr>
    </w:p>
    <w:p w:rsidR="004D1379" w:rsidRPr="00702F8E" w:rsidRDefault="004D1379" w:rsidP="00702F8E">
      <w:pPr>
        <w:spacing w:after="0" w:line="240" w:lineRule="auto"/>
        <w:jc w:val="both"/>
        <w:rPr>
          <w:rFonts w:ascii="Times New Roman" w:hAnsi="Times New Roman" w:cs="Times New Roman"/>
          <w:sz w:val="18"/>
          <w:szCs w:val="18"/>
        </w:rPr>
      </w:pPr>
      <w:r w:rsidRPr="00702F8E">
        <w:rPr>
          <w:rFonts w:ascii="Times New Roman" w:hAnsi="Times New Roman" w:cs="Times New Roman"/>
          <w:sz w:val="18"/>
          <w:szCs w:val="18"/>
        </w:rPr>
        <w:t>2253     Видео-файл «Убей хача – спаси страну», размещенный на электронной странице в сети Интернет http://vk.com/id41735474 (решение Московского районного суда г. Калининграда от 30.08.2013);</w:t>
      </w:r>
    </w:p>
    <w:p w:rsidR="004D1379" w:rsidRPr="00702F8E" w:rsidRDefault="004D1379" w:rsidP="00702F8E">
      <w:pPr>
        <w:spacing w:after="0" w:line="240" w:lineRule="auto"/>
        <w:jc w:val="both"/>
        <w:rPr>
          <w:rFonts w:ascii="Times New Roman" w:hAnsi="Times New Roman" w:cs="Times New Roman"/>
          <w:sz w:val="18"/>
          <w:szCs w:val="18"/>
        </w:rPr>
      </w:pPr>
    </w:p>
    <w:p w:rsidR="004D1379" w:rsidRPr="00702F8E" w:rsidRDefault="004D1379" w:rsidP="00702F8E">
      <w:pPr>
        <w:spacing w:after="0" w:line="240" w:lineRule="auto"/>
        <w:jc w:val="both"/>
        <w:rPr>
          <w:rFonts w:ascii="Times New Roman" w:hAnsi="Times New Roman" w:cs="Times New Roman"/>
          <w:sz w:val="18"/>
          <w:szCs w:val="18"/>
        </w:rPr>
      </w:pPr>
      <w:r w:rsidRPr="00702F8E">
        <w:rPr>
          <w:rFonts w:ascii="Times New Roman" w:hAnsi="Times New Roman" w:cs="Times New Roman"/>
          <w:sz w:val="18"/>
          <w:szCs w:val="18"/>
        </w:rPr>
        <w:t>2254     Видео-файл «Формат 18 Казнь таджитского», размещенный на электронной странице в сети Интернет http://vk.com/id41735474 (решение Московского районного суда г. Калининграда от 05.09.2013);</w:t>
      </w:r>
    </w:p>
    <w:p w:rsidR="004D1379" w:rsidRPr="00702F8E" w:rsidRDefault="004D1379" w:rsidP="00702F8E">
      <w:pPr>
        <w:spacing w:after="0" w:line="240" w:lineRule="auto"/>
        <w:jc w:val="both"/>
        <w:rPr>
          <w:rFonts w:ascii="Times New Roman" w:hAnsi="Times New Roman" w:cs="Times New Roman"/>
          <w:sz w:val="18"/>
          <w:szCs w:val="18"/>
        </w:rPr>
      </w:pPr>
    </w:p>
    <w:p w:rsidR="004D1379" w:rsidRPr="00702F8E" w:rsidRDefault="004D1379" w:rsidP="00702F8E">
      <w:pPr>
        <w:spacing w:after="0" w:line="240" w:lineRule="auto"/>
        <w:jc w:val="both"/>
        <w:rPr>
          <w:rFonts w:ascii="Times New Roman" w:hAnsi="Times New Roman" w:cs="Times New Roman"/>
          <w:sz w:val="18"/>
          <w:szCs w:val="18"/>
        </w:rPr>
      </w:pPr>
      <w:r w:rsidRPr="00702F8E">
        <w:rPr>
          <w:rFonts w:ascii="Times New Roman" w:hAnsi="Times New Roman" w:cs="Times New Roman"/>
          <w:sz w:val="18"/>
          <w:szCs w:val="18"/>
        </w:rPr>
        <w:t>2255     Видео-файл «Россия для русских», размещенный на электронной странице в сети Интернет http://vk.com/id41735474 (решение Московского районного суда г. Калининграда от 27.08.2013);</w:t>
      </w:r>
    </w:p>
    <w:p w:rsidR="004D1379" w:rsidRPr="00702F8E" w:rsidRDefault="004D1379" w:rsidP="00702F8E">
      <w:pPr>
        <w:spacing w:after="0" w:line="240" w:lineRule="auto"/>
        <w:jc w:val="both"/>
        <w:rPr>
          <w:rFonts w:ascii="Times New Roman" w:hAnsi="Times New Roman" w:cs="Times New Roman"/>
          <w:sz w:val="18"/>
          <w:szCs w:val="18"/>
        </w:rPr>
      </w:pPr>
    </w:p>
    <w:p w:rsidR="004D1379" w:rsidRPr="00702F8E" w:rsidRDefault="004D1379" w:rsidP="00702F8E">
      <w:pPr>
        <w:spacing w:after="0" w:line="240" w:lineRule="auto"/>
        <w:jc w:val="both"/>
        <w:rPr>
          <w:rFonts w:ascii="Times New Roman" w:hAnsi="Times New Roman" w:cs="Times New Roman"/>
          <w:sz w:val="18"/>
          <w:szCs w:val="18"/>
        </w:rPr>
      </w:pPr>
      <w:r w:rsidRPr="00702F8E">
        <w:rPr>
          <w:rFonts w:ascii="Times New Roman" w:hAnsi="Times New Roman" w:cs="Times New Roman"/>
          <w:sz w:val="18"/>
          <w:szCs w:val="18"/>
        </w:rPr>
        <w:t>2256     Видео-файл Russkij, ochnis´! Protiv tebya idet vojna!, размещенный на электронной странице в сети Интернет http://vk.com/id41735474 (решение Московского районного суда г. Калининграда от 14.08.2013);</w:t>
      </w:r>
    </w:p>
    <w:p w:rsidR="004D1379" w:rsidRPr="00702F8E" w:rsidRDefault="004D1379" w:rsidP="00702F8E">
      <w:pPr>
        <w:spacing w:after="0" w:line="240" w:lineRule="auto"/>
        <w:jc w:val="both"/>
        <w:rPr>
          <w:rFonts w:ascii="Times New Roman" w:hAnsi="Times New Roman" w:cs="Times New Roman"/>
          <w:sz w:val="18"/>
          <w:szCs w:val="18"/>
        </w:rPr>
      </w:pPr>
    </w:p>
    <w:p w:rsidR="004D1379" w:rsidRPr="00702F8E" w:rsidRDefault="004D1379" w:rsidP="00702F8E">
      <w:pPr>
        <w:spacing w:after="0" w:line="240" w:lineRule="auto"/>
        <w:jc w:val="both"/>
        <w:rPr>
          <w:rFonts w:ascii="Times New Roman" w:hAnsi="Times New Roman" w:cs="Times New Roman"/>
          <w:sz w:val="18"/>
          <w:szCs w:val="18"/>
        </w:rPr>
      </w:pPr>
      <w:r w:rsidRPr="00702F8E">
        <w:rPr>
          <w:rFonts w:ascii="Times New Roman" w:hAnsi="Times New Roman" w:cs="Times New Roman"/>
          <w:sz w:val="18"/>
          <w:szCs w:val="18"/>
        </w:rPr>
        <w:t>2257     Видео-файл «Чуркам-смерть», размещенный на электронной странице в сети Интернет http://vk.com/id41735474 (решение Московского районного суда г. Калининграда от 05.09.2013);</w:t>
      </w:r>
    </w:p>
    <w:p w:rsidR="004D1379" w:rsidRPr="00702F8E" w:rsidRDefault="004D1379" w:rsidP="00702F8E">
      <w:pPr>
        <w:spacing w:after="0" w:line="240" w:lineRule="auto"/>
        <w:jc w:val="both"/>
        <w:rPr>
          <w:rFonts w:ascii="Times New Roman" w:hAnsi="Times New Roman" w:cs="Times New Roman"/>
          <w:sz w:val="18"/>
          <w:szCs w:val="18"/>
        </w:rPr>
      </w:pPr>
    </w:p>
    <w:p w:rsidR="004D1379" w:rsidRPr="00702F8E" w:rsidRDefault="004D1379" w:rsidP="00702F8E">
      <w:pPr>
        <w:spacing w:after="0" w:line="240" w:lineRule="auto"/>
        <w:jc w:val="both"/>
        <w:rPr>
          <w:rFonts w:ascii="Times New Roman" w:hAnsi="Times New Roman" w:cs="Times New Roman"/>
          <w:sz w:val="18"/>
          <w:szCs w:val="18"/>
        </w:rPr>
      </w:pPr>
      <w:r w:rsidRPr="00702F8E">
        <w:rPr>
          <w:rFonts w:ascii="Times New Roman" w:hAnsi="Times New Roman" w:cs="Times New Roman"/>
          <w:sz w:val="18"/>
          <w:szCs w:val="18"/>
        </w:rPr>
        <w:t>2258     Видео-файл d2a7d42541be-27514966.vk «Россия без чурок!!!!!!», размещенный на электронной странице в сети Интернет http://vk.com/id41735474 (решение Московского районного суда г. Калининграда от 05.09.2013);</w:t>
      </w:r>
    </w:p>
    <w:p w:rsidR="004D1379" w:rsidRPr="00702F8E" w:rsidRDefault="004D1379" w:rsidP="00702F8E">
      <w:pPr>
        <w:spacing w:after="0" w:line="240" w:lineRule="auto"/>
        <w:jc w:val="both"/>
        <w:rPr>
          <w:rFonts w:ascii="Times New Roman" w:hAnsi="Times New Roman" w:cs="Times New Roman"/>
          <w:sz w:val="18"/>
          <w:szCs w:val="18"/>
        </w:rPr>
      </w:pPr>
    </w:p>
    <w:p w:rsidR="004D1379" w:rsidRPr="00702F8E" w:rsidRDefault="004D1379" w:rsidP="00702F8E">
      <w:pPr>
        <w:spacing w:after="0" w:line="240" w:lineRule="auto"/>
        <w:jc w:val="both"/>
        <w:rPr>
          <w:rFonts w:ascii="Times New Roman" w:hAnsi="Times New Roman" w:cs="Times New Roman"/>
          <w:sz w:val="18"/>
          <w:szCs w:val="18"/>
        </w:rPr>
      </w:pPr>
      <w:r w:rsidRPr="00702F8E">
        <w:rPr>
          <w:rFonts w:ascii="Times New Roman" w:hAnsi="Times New Roman" w:cs="Times New Roman"/>
          <w:sz w:val="18"/>
          <w:szCs w:val="18"/>
        </w:rPr>
        <w:t>2259     Видео-файл «Kazn`pyati okkupantov NS-WP», размещенный на электронной странице в сети Интернет http://vk.com/id41735474 (решение Московского районного суда г. Калининграда от 27.09.2013);</w:t>
      </w:r>
    </w:p>
    <w:p w:rsidR="004D1379" w:rsidRPr="00702F8E" w:rsidRDefault="004D1379" w:rsidP="00702F8E">
      <w:pPr>
        <w:spacing w:after="0" w:line="240" w:lineRule="auto"/>
        <w:jc w:val="both"/>
        <w:rPr>
          <w:rFonts w:ascii="Times New Roman" w:hAnsi="Times New Roman" w:cs="Times New Roman"/>
          <w:sz w:val="18"/>
          <w:szCs w:val="18"/>
        </w:rPr>
      </w:pPr>
    </w:p>
    <w:p w:rsidR="004D1379" w:rsidRDefault="004D1379" w:rsidP="00702F8E">
      <w:pPr>
        <w:spacing w:after="0" w:line="240" w:lineRule="auto"/>
        <w:jc w:val="both"/>
        <w:rPr>
          <w:rFonts w:ascii="Times New Roman" w:hAnsi="Times New Roman" w:cs="Times New Roman"/>
          <w:sz w:val="18"/>
          <w:szCs w:val="18"/>
        </w:rPr>
      </w:pPr>
      <w:r w:rsidRPr="00702F8E">
        <w:rPr>
          <w:rFonts w:ascii="Times New Roman" w:hAnsi="Times New Roman" w:cs="Times New Roman"/>
          <w:sz w:val="18"/>
          <w:szCs w:val="18"/>
        </w:rPr>
        <w:t xml:space="preserve">2260     Видео-файл «Скины», размещенный на электронной странице в сети Интернет </w:t>
      </w:r>
    </w:p>
    <w:p w:rsidR="004D1379" w:rsidRPr="00702F8E" w:rsidRDefault="004D1379" w:rsidP="00702F8E">
      <w:pPr>
        <w:spacing w:after="0" w:line="240" w:lineRule="auto"/>
        <w:jc w:val="both"/>
        <w:rPr>
          <w:rFonts w:ascii="Times New Roman" w:hAnsi="Times New Roman" w:cs="Times New Roman"/>
          <w:sz w:val="18"/>
          <w:szCs w:val="18"/>
        </w:rPr>
      </w:pPr>
      <w:r w:rsidRPr="00702F8E">
        <w:rPr>
          <w:rFonts w:ascii="Times New Roman" w:hAnsi="Times New Roman" w:cs="Times New Roman"/>
          <w:sz w:val="18"/>
          <w:szCs w:val="18"/>
        </w:rPr>
        <w:t>2261. Статья «Он круче, чем мы. Таких как Спирин боятся мусора» за подписью Игоря Федоровича, опубликованная в журнале движения «Автономное действие» «Автоном» № 29 (лето-осень 2007) (решение Ленинского районного суда г. Тюмени от 27.11.2013);</w:t>
      </w:r>
    </w:p>
    <w:p w:rsidR="004D1379" w:rsidRPr="00702F8E" w:rsidRDefault="004D1379" w:rsidP="00702F8E">
      <w:pPr>
        <w:spacing w:after="0" w:line="240" w:lineRule="auto"/>
        <w:jc w:val="both"/>
        <w:rPr>
          <w:rFonts w:ascii="Times New Roman" w:hAnsi="Times New Roman" w:cs="Times New Roman"/>
          <w:sz w:val="18"/>
          <w:szCs w:val="18"/>
        </w:rPr>
      </w:pPr>
    </w:p>
    <w:p w:rsidR="004D1379" w:rsidRPr="00702F8E" w:rsidRDefault="004D1379" w:rsidP="00702F8E">
      <w:pPr>
        <w:spacing w:after="0" w:line="240" w:lineRule="auto"/>
        <w:jc w:val="both"/>
        <w:rPr>
          <w:rFonts w:ascii="Times New Roman" w:hAnsi="Times New Roman" w:cs="Times New Roman"/>
          <w:sz w:val="18"/>
          <w:szCs w:val="18"/>
        </w:rPr>
      </w:pPr>
      <w:r w:rsidRPr="00702F8E">
        <w:rPr>
          <w:rFonts w:ascii="Times New Roman" w:hAnsi="Times New Roman" w:cs="Times New Roman"/>
          <w:sz w:val="18"/>
          <w:szCs w:val="18"/>
        </w:rPr>
        <w:t>2262. Статья «Ваня. Записки подельника» за подписью zJudes, опубликованная в журнале «Автоном» № 32 зима 2011 (решение Ленинского районного суда г. Тюмени от 27.11.2013);</w:t>
      </w:r>
    </w:p>
    <w:p w:rsidR="004D1379" w:rsidRPr="00702F8E" w:rsidRDefault="004D1379" w:rsidP="00702F8E">
      <w:pPr>
        <w:spacing w:after="0" w:line="240" w:lineRule="auto"/>
        <w:jc w:val="both"/>
        <w:rPr>
          <w:rFonts w:ascii="Times New Roman" w:hAnsi="Times New Roman" w:cs="Times New Roman"/>
          <w:sz w:val="18"/>
          <w:szCs w:val="18"/>
        </w:rPr>
      </w:pPr>
    </w:p>
    <w:p w:rsidR="004D1379" w:rsidRPr="00702F8E" w:rsidRDefault="004D1379" w:rsidP="00702F8E">
      <w:pPr>
        <w:spacing w:after="0" w:line="240" w:lineRule="auto"/>
        <w:jc w:val="both"/>
        <w:rPr>
          <w:rFonts w:ascii="Times New Roman" w:hAnsi="Times New Roman" w:cs="Times New Roman"/>
          <w:sz w:val="18"/>
          <w:szCs w:val="18"/>
        </w:rPr>
      </w:pPr>
      <w:r w:rsidRPr="00702F8E">
        <w:rPr>
          <w:rFonts w:ascii="Times New Roman" w:hAnsi="Times New Roman" w:cs="Times New Roman"/>
          <w:sz w:val="18"/>
          <w:szCs w:val="18"/>
        </w:rPr>
        <w:t>2263. Статья «Коктейлем Молотова по имиджу президента» за подписью Полины Кротовой, опубликованная в журнале «Автоном» № 32 зима 2011 (решение Ленинского районного суда г. Тюмени от 27.11.2013);</w:t>
      </w:r>
    </w:p>
    <w:p w:rsidR="004D1379" w:rsidRPr="00702F8E" w:rsidRDefault="004D1379" w:rsidP="00702F8E">
      <w:pPr>
        <w:spacing w:after="0" w:line="240" w:lineRule="auto"/>
        <w:jc w:val="both"/>
        <w:rPr>
          <w:rFonts w:ascii="Times New Roman" w:hAnsi="Times New Roman" w:cs="Times New Roman"/>
          <w:sz w:val="18"/>
          <w:szCs w:val="18"/>
        </w:rPr>
      </w:pPr>
    </w:p>
    <w:p w:rsidR="004D1379" w:rsidRPr="00702F8E" w:rsidRDefault="004D1379" w:rsidP="00702F8E">
      <w:pPr>
        <w:spacing w:after="0" w:line="240" w:lineRule="auto"/>
        <w:jc w:val="both"/>
        <w:rPr>
          <w:rFonts w:ascii="Times New Roman" w:hAnsi="Times New Roman" w:cs="Times New Roman"/>
          <w:sz w:val="18"/>
          <w:szCs w:val="18"/>
        </w:rPr>
      </w:pPr>
      <w:r w:rsidRPr="00702F8E">
        <w:rPr>
          <w:rFonts w:ascii="Times New Roman" w:hAnsi="Times New Roman" w:cs="Times New Roman"/>
          <w:sz w:val="18"/>
          <w:szCs w:val="18"/>
        </w:rPr>
        <w:t>2264. Статья «Об анархизме и насилии. Месть как важное человеческое право» за подписью Владислава Суркова, опубликованная в журнале «Автоном» № 33 осень 2011 (решение Ленинского районного суда г. Тюмени от 27.11.2013);</w:t>
      </w:r>
    </w:p>
    <w:p w:rsidR="004D1379" w:rsidRPr="00702F8E" w:rsidRDefault="004D1379" w:rsidP="00702F8E">
      <w:pPr>
        <w:spacing w:after="0" w:line="240" w:lineRule="auto"/>
        <w:jc w:val="both"/>
        <w:rPr>
          <w:rFonts w:ascii="Times New Roman" w:hAnsi="Times New Roman" w:cs="Times New Roman"/>
          <w:sz w:val="18"/>
          <w:szCs w:val="18"/>
        </w:rPr>
      </w:pPr>
    </w:p>
    <w:p w:rsidR="004D1379" w:rsidRPr="00702F8E" w:rsidRDefault="004D1379" w:rsidP="00702F8E">
      <w:pPr>
        <w:spacing w:after="0" w:line="240" w:lineRule="auto"/>
        <w:jc w:val="both"/>
        <w:rPr>
          <w:rFonts w:ascii="Times New Roman" w:hAnsi="Times New Roman" w:cs="Times New Roman"/>
          <w:sz w:val="18"/>
          <w:szCs w:val="18"/>
        </w:rPr>
      </w:pPr>
      <w:r w:rsidRPr="00702F8E">
        <w:rPr>
          <w:rFonts w:ascii="Times New Roman" w:hAnsi="Times New Roman" w:cs="Times New Roman"/>
          <w:sz w:val="18"/>
          <w:szCs w:val="18"/>
        </w:rPr>
        <w:t>2265. Видеофайл с названием «Хизб-ут-Тахрир. Ответ критикам», продолжительностью 1 час 02 минуты; видеофайл с названием «Опровержение лжи на исламскую партию освобождения», продолжительностью 1 час 02 минуты (решение Центрального районного суда г. Тюмени от 06.12.2013);</w:t>
      </w:r>
    </w:p>
    <w:p w:rsidR="004D1379" w:rsidRPr="00702F8E" w:rsidRDefault="004D1379" w:rsidP="00702F8E">
      <w:pPr>
        <w:spacing w:after="0" w:line="240" w:lineRule="auto"/>
        <w:jc w:val="both"/>
        <w:rPr>
          <w:rFonts w:ascii="Times New Roman" w:hAnsi="Times New Roman" w:cs="Times New Roman"/>
          <w:sz w:val="18"/>
          <w:szCs w:val="18"/>
        </w:rPr>
      </w:pPr>
    </w:p>
    <w:p w:rsidR="004D1379" w:rsidRPr="00702F8E" w:rsidRDefault="004D1379" w:rsidP="00702F8E">
      <w:pPr>
        <w:spacing w:after="0" w:line="240" w:lineRule="auto"/>
        <w:jc w:val="both"/>
        <w:rPr>
          <w:rFonts w:ascii="Times New Roman" w:hAnsi="Times New Roman" w:cs="Times New Roman"/>
          <w:sz w:val="18"/>
          <w:szCs w:val="18"/>
        </w:rPr>
      </w:pPr>
      <w:r w:rsidRPr="00702F8E">
        <w:rPr>
          <w:rFonts w:ascii="Times New Roman" w:hAnsi="Times New Roman" w:cs="Times New Roman"/>
          <w:sz w:val="18"/>
          <w:szCs w:val="18"/>
        </w:rPr>
        <w:t>2266. Лозунг: «Вот их клеймо: жиды – дерьмо! евреи – мразь! Израиль – грязь!»; плакат с лозунгом: «За Русь! Порву че …. ую мразь!»; плакат с лозунгом: «За будущее белых детей! Против ублюдочного смешения!»; плакат с лозунгом: «Чурка – злейший враг женщин. Все на борьбу с чурками!»; плакат с лозунгом: «Долой! Инородную мразь»; плакат с лозунгом: «Православный! Убей в себе гуманиста!»; плакат с лозунгом: «В здоровом теле – здоровый дух! Оставайся белым» (решение Центрального районного суда г. Новосибирска от 25.11.2013);</w:t>
      </w:r>
    </w:p>
    <w:p w:rsidR="004D1379" w:rsidRPr="00702F8E" w:rsidRDefault="004D1379" w:rsidP="00702F8E">
      <w:pPr>
        <w:spacing w:after="0" w:line="240" w:lineRule="auto"/>
        <w:jc w:val="both"/>
        <w:rPr>
          <w:rFonts w:ascii="Times New Roman" w:hAnsi="Times New Roman" w:cs="Times New Roman"/>
          <w:sz w:val="18"/>
          <w:szCs w:val="18"/>
        </w:rPr>
      </w:pPr>
    </w:p>
    <w:p w:rsidR="004D1379" w:rsidRPr="00702F8E" w:rsidRDefault="004D1379" w:rsidP="00702F8E">
      <w:pPr>
        <w:spacing w:after="0" w:line="240" w:lineRule="auto"/>
        <w:jc w:val="both"/>
        <w:rPr>
          <w:rFonts w:ascii="Times New Roman" w:hAnsi="Times New Roman" w:cs="Times New Roman"/>
          <w:sz w:val="18"/>
          <w:szCs w:val="18"/>
        </w:rPr>
      </w:pPr>
      <w:r w:rsidRPr="00702F8E">
        <w:rPr>
          <w:rFonts w:ascii="Times New Roman" w:hAnsi="Times New Roman" w:cs="Times New Roman"/>
          <w:sz w:val="18"/>
          <w:szCs w:val="18"/>
        </w:rPr>
        <w:t>2267. Материалы, размещенные в социальной сети «ВКонтакте» информационно-телекоммуникационной сети «Интернет» на странице пользователя под учётным именем «Рамиз Фарамазов» (id 49921315) видеофайл «Саритов Рамазан. Хасавюртовский джама1ат муджах1идов..flv»; видеофайл «Чеченцы.flv»; видеофайл «Про чеченцев.flv»; видеофайл «НАШ ПУТЬ ДЖИХАД…mp4»; видеофайл «Кавказцы против Скинов»; видеофайл «Нашид - Мы Муджахеды, войско Аллаха.mp4»; аудиофайл «даги - Республика кавказа.mp3»; аудиофайл «Кавказ -Кавказ, Горячая Кровь Течёт.mp3»; видеофайл «Кавказ Горячая Кровь.flv»; видеофайл «vs_302_63aa80bd2778_5283720.vk.flv» («Кавказ vs скинхед»); видеофайл djkmybr_1_c98895373505_117304643.vk.flv» («вольник»); видеофайл «Дербентский Джамаат (1).mp4»; видеофайл «Дербентский Джамаат.mp4»; видеофайл «дагестан.flv»; видеофайл «Хамзат Гелаев - черный ангел.flv»; видеофайл «ISLAM ИншАлла.mp4»; видеофайл «Кавказец в метро.mp4»; видеофайл «Махачкала.mp4» (решение Эжвинского районного суда г. Сыктывкара Республики Коми от 02.12.2013 и определение Эжвинского районного суда г. Сыктывкара Республики Коми от 09.01.2014).</w:t>
      </w:r>
    </w:p>
    <w:p w:rsidR="004D1379" w:rsidRPr="00702F8E" w:rsidRDefault="004D1379" w:rsidP="00702F8E">
      <w:pPr>
        <w:spacing w:after="0" w:line="240" w:lineRule="auto"/>
        <w:jc w:val="both"/>
        <w:rPr>
          <w:rFonts w:ascii="Times New Roman" w:hAnsi="Times New Roman" w:cs="Times New Roman"/>
          <w:sz w:val="18"/>
          <w:szCs w:val="18"/>
        </w:rPr>
      </w:pPr>
      <w:r w:rsidRPr="00702F8E">
        <w:rPr>
          <w:rFonts w:ascii="Times New Roman" w:hAnsi="Times New Roman" w:cs="Times New Roman"/>
          <w:sz w:val="18"/>
          <w:szCs w:val="18"/>
        </w:rPr>
        <w:t>Напомним, что размещение этих материалов в сети "ВКонтакте" Эжвинский районный суд Сыктывкара приговорил по ч. 1 ст. 282 УК (возбуждение ненависти либо вражды, а равно унижение человеческого достоинства) Рамиза Фарамазова к 4 месяцам исправительных работ с удержанием 15 % из заработка в пользу государства.</w:t>
      </w:r>
    </w:p>
    <w:p w:rsidR="004D1379" w:rsidRPr="00702F8E" w:rsidRDefault="004D1379" w:rsidP="00702F8E">
      <w:pPr>
        <w:spacing w:after="0" w:line="240" w:lineRule="auto"/>
        <w:jc w:val="both"/>
        <w:rPr>
          <w:rFonts w:ascii="Times New Roman" w:hAnsi="Times New Roman" w:cs="Times New Roman"/>
          <w:sz w:val="18"/>
          <w:szCs w:val="18"/>
        </w:rPr>
      </w:pPr>
    </w:p>
    <w:p w:rsidR="004D1379" w:rsidRPr="00702F8E" w:rsidRDefault="004D1379" w:rsidP="00702F8E">
      <w:pPr>
        <w:spacing w:after="0" w:line="240" w:lineRule="auto"/>
        <w:jc w:val="both"/>
        <w:rPr>
          <w:rFonts w:ascii="Times New Roman" w:hAnsi="Times New Roman" w:cs="Times New Roman"/>
          <w:sz w:val="18"/>
          <w:szCs w:val="18"/>
        </w:rPr>
      </w:pPr>
      <w:r w:rsidRPr="00702F8E">
        <w:rPr>
          <w:rFonts w:ascii="Times New Roman" w:hAnsi="Times New Roman" w:cs="Times New Roman"/>
          <w:sz w:val="18"/>
          <w:szCs w:val="18"/>
        </w:rPr>
        <w:t>2268. Статья «Русский национализм», размещенная на Интернет-сайте vk.com/wall-53612676 (решение Арсеньевского городского суда Приморского края от 16.12.2013);</w:t>
      </w:r>
    </w:p>
    <w:p w:rsidR="004D1379" w:rsidRPr="00702F8E" w:rsidRDefault="004D1379" w:rsidP="00702F8E">
      <w:pPr>
        <w:spacing w:after="0" w:line="240" w:lineRule="auto"/>
        <w:jc w:val="both"/>
        <w:rPr>
          <w:rFonts w:ascii="Times New Roman" w:hAnsi="Times New Roman" w:cs="Times New Roman"/>
          <w:sz w:val="18"/>
          <w:szCs w:val="18"/>
        </w:rPr>
      </w:pPr>
    </w:p>
    <w:p w:rsidR="004D1379" w:rsidRDefault="004D1379" w:rsidP="00702F8E">
      <w:pPr>
        <w:spacing w:after="0" w:line="240" w:lineRule="auto"/>
        <w:jc w:val="both"/>
        <w:rPr>
          <w:rFonts w:ascii="Times New Roman" w:hAnsi="Times New Roman" w:cs="Times New Roman"/>
          <w:sz w:val="18"/>
          <w:szCs w:val="18"/>
        </w:rPr>
      </w:pPr>
      <w:r w:rsidRPr="00702F8E">
        <w:rPr>
          <w:rFonts w:ascii="Times New Roman" w:hAnsi="Times New Roman" w:cs="Times New Roman"/>
          <w:sz w:val="18"/>
          <w:szCs w:val="18"/>
        </w:rPr>
        <w:t>2269. Листовка «Вернем нашу землю себе!», размещенная на Интернет- сайте vk.com/pdrp25?z=photo53829134_305247532%2Falburn53829134_000%2Frev (решение Арсеньевского городского суда Приморского края от 16.12.2013);</w:t>
      </w:r>
    </w:p>
    <w:p w:rsidR="004D1379" w:rsidRPr="00702F8E" w:rsidRDefault="004D1379" w:rsidP="00702F8E">
      <w:pPr>
        <w:spacing w:after="0" w:line="240" w:lineRule="auto"/>
        <w:jc w:val="both"/>
        <w:rPr>
          <w:rFonts w:ascii="Times New Roman" w:hAnsi="Times New Roman" w:cs="Times New Roman"/>
          <w:sz w:val="18"/>
          <w:szCs w:val="18"/>
        </w:rPr>
      </w:pPr>
      <w:r w:rsidRPr="00702F8E">
        <w:rPr>
          <w:rFonts w:ascii="Times New Roman" w:hAnsi="Times New Roman" w:cs="Times New Roman"/>
          <w:sz w:val="18"/>
          <w:szCs w:val="18"/>
        </w:rPr>
        <w:t>2270     Сайт sharhsunna.org (решение Советского районного суда г. Астрахани от 16.07.2013);</w:t>
      </w:r>
    </w:p>
    <w:p w:rsidR="004D1379" w:rsidRPr="00702F8E" w:rsidRDefault="004D1379" w:rsidP="00702F8E">
      <w:pPr>
        <w:spacing w:after="0" w:line="240" w:lineRule="auto"/>
        <w:jc w:val="both"/>
        <w:rPr>
          <w:rFonts w:ascii="Times New Roman" w:hAnsi="Times New Roman" w:cs="Times New Roman"/>
          <w:sz w:val="18"/>
          <w:szCs w:val="18"/>
        </w:rPr>
      </w:pPr>
    </w:p>
    <w:p w:rsidR="004D1379" w:rsidRPr="00702F8E" w:rsidRDefault="004D1379" w:rsidP="00702F8E">
      <w:pPr>
        <w:spacing w:after="0" w:line="240" w:lineRule="auto"/>
        <w:jc w:val="both"/>
        <w:rPr>
          <w:rFonts w:ascii="Times New Roman" w:hAnsi="Times New Roman" w:cs="Times New Roman"/>
          <w:sz w:val="18"/>
          <w:szCs w:val="18"/>
        </w:rPr>
      </w:pPr>
      <w:r w:rsidRPr="00702F8E">
        <w:rPr>
          <w:rFonts w:ascii="Times New Roman" w:hAnsi="Times New Roman" w:cs="Times New Roman"/>
          <w:sz w:val="18"/>
          <w:szCs w:val="18"/>
        </w:rPr>
        <w:t>2271     Изображение, на котором зафиксирована группа людей, осуществляющих сексуальные действия насильственного характера в отношении Иисуса Христа, распятого на кресте, расположенное в сети «Интернет» по адресу: vk.com/id156642141?z=photo3718738_294970927%2Fwall156642141_3821 (решение Октябрьского районного суда г. Улан-Удэ от 23.01.2014);</w:t>
      </w:r>
    </w:p>
    <w:p w:rsidR="004D1379" w:rsidRPr="00702F8E" w:rsidRDefault="004D1379" w:rsidP="00702F8E">
      <w:pPr>
        <w:spacing w:after="0" w:line="240" w:lineRule="auto"/>
        <w:jc w:val="both"/>
        <w:rPr>
          <w:rFonts w:ascii="Times New Roman" w:hAnsi="Times New Roman" w:cs="Times New Roman"/>
          <w:sz w:val="18"/>
          <w:szCs w:val="18"/>
        </w:rPr>
      </w:pPr>
    </w:p>
    <w:p w:rsidR="004D1379" w:rsidRPr="00702F8E" w:rsidRDefault="004D1379" w:rsidP="00702F8E">
      <w:pPr>
        <w:spacing w:after="0" w:line="240" w:lineRule="auto"/>
        <w:jc w:val="both"/>
        <w:rPr>
          <w:rFonts w:ascii="Times New Roman" w:hAnsi="Times New Roman" w:cs="Times New Roman"/>
          <w:sz w:val="18"/>
          <w:szCs w:val="18"/>
        </w:rPr>
      </w:pPr>
      <w:r w:rsidRPr="00702F8E">
        <w:rPr>
          <w:rFonts w:ascii="Times New Roman" w:hAnsi="Times New Roman" w:cs="Times New Roman"/>
          <w:sz w:val="18"/>
          <w:szCs w:val="18"/>
        </w:rPr>
        <w:t>2272     Информационный видеоматериал под названием «Обращение ко всем мусульманам от сестер», размещенный в социальной сети «В контакте» (электронный адрес http:/vk.com/id146804100) (решение Пролетарского районного суда г. Ростова-на-Дону от 17.12.2013);</w:t>
      </w:r>
    </w:p>
    <w:p w:rsidR="004D1379" w:rsidRPr="00702F8E" w:rsidRDefault="004D1379" w:rsidP="00702F8E">
      <w:pPr>
        <w:spacing w:after="0" w:line="240" w:lineRule="auto"/>
        <w:jc w:val="both"/>
        <w:rPr>
          <w:rFonts w:ascii="Times New Roman" w:hAnsi="Times New Roman" w:cs="Times New Roman"/>
          <w:sz w:val="18"/>
          <w:szCs w:val="18"/>
        </w:rPr>
      </w:pPr>
    </w:p>
    <w:p w:rsidR="004D1379" w:rsidRPr="00702F8E" w:rsidRDefault="004D1379" w:rsidP="00702F8E">
      <w:pPr>
        <w:spacing w:after="0" w:line="240" w:lineRule="auto"/>
        <w:jc w:val="both"/>
        <w:rPr>
          <w:rFonts w:ascii="Times New Roman" w:hAnsi="Times New Roman" w:cs="Times New Roman"/>
          <w:sz w:val="18"/>
          <w:szCs w:val="18"/>
        </w:rPr>
      </w:pPr>
      <w:r w:rsidRPr="00702F8E">
        <w:rPr>
          <w:rFonts w:ascii="Times New Roman" w:hAnsi="Times New Roman" w:cs="Times New Roman"/>
          <w:sz w:val="18"/>
          <w:szCs w:val="18"/>
        </w:rPr>
        <w:t>2273     Информационный материал – электронный текст под названием «Они теряют перед аллахом страх, давно забыв фарзу айн Джихада», размещенный в социальной сети «В контакте» (электронный адрес http:/vk.com/id185625765) (решение Пролетарского районного суда г. Ростова-на-Дону от 17.12.2013);</w:t>
      </w:r>
    </w:p>
    <w:p w:rsidR="004D1379" w:rsidRPr="00702F8E" w:rsidRDefault="004D1379" w:rsidP="00702F8E">
      <w:pPr>
        <w:spacing w:after="0" w:line="240" w:lineRule="auto"/>
        <w:jc w:val="both"/>
        <w:rPr>
          <w:rFonts w:ascii="Times New Roman" w:hAnsi="Times New Roman" w:cs="Times New Roman"/>
          <w:sz w:val="18"/>
          <w:szCs w:val="18"/>
        </w:rPr>
      </w:pPr>
    </w:p>
    <w:p w:rsidR="004D1379" w:rsidRPr="00702F8E" w:rsidRDefault="004D1379" w:rsidP="00702F8E">
      <w:pPr>
        <w:spacing w:after="0" w:line="240" w:lineRule="auto"/>
        <w:jc w:val="both"/>
        <w:rPr>
          <w:rFonts w:ascii="Times New Roman" w:hAnsi="Times New Roman" w:cs="Times New Roman"/>
          <w:sz w:val="18"/>
          <w:szCs w:val="18"/>
        </w:rPr>
      </w:pPr>
      <w:r w:rsidRPr="00702F8E">
        <w:rPr>
          <w:rFonts w:ascii="Times New Roman" w:hAnsi="Times New Roman" w:cs="Times New Roman"/>
          <w:sz w:val="18"/>
          <w:szCs w:val="18"/>
        </w:rPr>
        <w:t>2274     Информационный материал – электронный текст под названием «информационный видеоматериал под названием «Саид Абу Саад (аль-Буряти)»,», размещенный в социальной сети «В контакте» (электронный адрес http:/vk.com/id146804100) (решение Пролетарского районного суда г. Ростова-на-Дону от 17.12.2013);</w:t>
      </w:r>
    </w:p>
    <w:p w:rsidR="004D1379" w:rsidRPr="00702F8E" w:rsidRDefault="004D1379" w:rsidP="00702F8E">
      <w:pPr>
        <w:spacing w:after="0" w:line="240" w:lineRule="auto"/>
        <w:jc w:val="both"/>
        <w:rPr>
          <w:rFonts w:ascii="Times New Roman" w:hAnsi="Times New Roman" w:cs="Times New Roman"/>
          <w:sz w:val="18"/>
          <w:szCs w:val="18"/>
        </w:rPr>
      </w:pPr>
    </w:p>
    <w:p w:rsidR="004D1379" w:rsidRPr="00702F8E" w:rsidRDefault="004D1379" w:rsidP="00702F8E">
      <w:pPr>
        <w:spacing w:after="0" w:line="240" w:lineRule="auto"/>
        <w:jc w:val="both"/>
        <w:rPr>
          <w:rFonts w:ascii="Times New Roman" w:hAnsi="Times New Roman" w:cs="Times New Roman"/>
          <w:sz w:val="18"/>
          <w:szCs w:val="18"/>
        </w:rPr>
      </w:pPr>
      <w:r w:rsidRPr="00702F8E">
        <w:rPr>
          <w:rFonts w:ascii="Times New Roman" w:hAnsi="Times New Roman" w:cs="Times New Roman"/>
          <w:sz w:val="18"/>
          <w:szCs w:val="18"/>
        </w:rPr>
        <w:t>2275     Информационный материал – электронный текст под названием «информационный видеоматериал под названием «Муаз. Арслан Мамедов. Хасавюрт», размещенный в социальной сети «В контакте» (электронный адрес http:/vk.com/id146804100) (решение Пролетарского районного суда г. Ростова-на-Дону от 17.12.2013);</w:t>
      </w:r>
    </w:p>
    <w:p w:rsidR="004D1379" w:rsidRPr="00702F8E" w:rsidRDefault="004D1379" w:rsidP="00702F8E">
      <w:pPr>
        <w:spacing w:after="0" w:line="240" w:lineRule="auto"/>
        <w:jc w:val="both"/>
        <w:rPr>
          <w:rFonts w:ascii="Times New Roman" w:hAnsi="Times New Roman" w:cs="Times New Roman"/>
          <w:sz w:val="18"/>
          <w:szCs w:val="18"/>
        </w:rPr>
      </w:pPr>
    </w:p>
    <w:p w:rsidR="004D1379" w:rsidRPr="00702F8E" w:rsidRDefault="004D1379" w:rsidP="00702F8E">
      <w:pPr>
        <w:spacing w:after="0" w:line="240" w:lineRule="auto"/>
        <w:jc w:val="both"/>
        <w:rPr>
          <w:rFonts w:ascii="Times New Roman" w:hAnsi="Times New Roman" w:cs="Times New Roman"/>
          <w:sz w:val="18"/>
          <w:szCs w:val="18"/>
        </w:rPr>
      </w:pPr>
      <w:r w:rsidRPr="00702F8E">
        <w:rPr>
          <w:rFonts w:ascii="Times New Roman" w:hAnsi="Times New Roman" w:cs="Times New Roman"/>
          <w:sz w:val="18"/>
          <w:szCs w:val="18"/>
        </w:rPr>
        <w:t>2276     Видеофайлы: «Слава Русскому народу» продолжительностью 3 минуты 31 секунда; «Русские волки Казнят Наркоторговцев» продолжительностью 1 минута 39 секунд; «Детский лепет чурки – БОЛЬШЕ НЕ БУДУ БРАТВА…» продолжительностью 0 минут 53 секунды; «Проклятые чурки они должны ответить за все!!!» продолжительностью 1 минута 44 секунды, размещенные в телекоммуникационной сети «Интернет» в социальной сети «ВКонтакте» на странице Таулика Терентьева по адресу http://vk.com/id159847834 (решение Элистинского городского суда Республики Калмыкия от 17.01.2014);</w:t>
      </w:r>
    </w:p>
    <w:p w:rsidR="004D1379" w:rsidRPr="00702F8E" w:rsidRDefault="004D1379" w:rsidP="00702F8E">
      <w:pPr>
        <w:spacing w:after="0" w:line="240" w:lineRule="auto"/>
        <w:jc w:val="both"/>
        <w:rPr>
          <w:rFonts w:ascii="Times New Roman" w:hAnsi="Times New Roman" w:cs="Times New Roman"/>
          <w:sz w:val="18"/>
          <w:szCs w:val="18"/>
        </w:rPr>
      </w:pPr>
    </w:p>
    <w:p w:rsidR="004D1379" w:rsidRPr="00702F8E" w:rsidRDefault="004D1379" w:rsidP="00702F8E">
      <w:pPr>
        <w:spacing w:after="0" w:line="240" w:lineRule="auto"/>
        <w:jc w:val="both"/>
        <w:rPr>
          <w:rFonts w:ascii="Times New Roman" w:hAnsi="Times New Roman" w:cs="Times New Roman"/>
          <w:sz w:val="18"/>
          <w:szCs w:val="18"/>
        </w:rPr>
      </w:pPr>
      <w:r w:rsidRPr="00702F8E">
        <w:rPr>
          <w:rFonts w:ascii="Times New Roman" w:hAnsi="Times New Roman" w:cs="Times New Roman"/>
          <w:sz w:val="18"/>
          <w:szCs w:val="18"/>
        </w:rPr>
        <w:t>2277     Видеофильм «Свидетельство Анжелики Замбрано» (решение 109 гарнизонного военного суда от 05.02.2014). Нам непонятна причина признания этого видео экстремистким. Доступный в интернете видеофильм евангелистов «Свидетельство Анжелики Замбрано» - визионерское видео о том, как господь названный Иеговой, показывает умершей девушке рай и ад, где страдают в геенне огненной певцы, ведущие шоу, акт</w:t>
      </w:r>
      <w:r w:rsidRPr="00702F8E">
        <w:rPr>
          <w:rFonts w:ascii="Tahoma" w:hAnsi="Tahoma" w:cs="Tahoma"/>
          <w:sz w:val="18"/>
          <w:szCs w:val="18"/>
        </w:rPr>
        <w:t>ѐ</w:t>
      </w:r>
      <w:r w:rsidRPr="00702F8E">
        <w:rPr>
          <w:rFonts w:ascii="Times New Roman" w:hAnsi="Times New Roman" w:cs="Times New Roman"/>
          <w:sz w:val="18"/>
          <w:szCs w:val="18"/>
        </w:rPr>
        <w:t xml:space="preserve">ры и папа римский Иоанн Павел II за идолопоклонничество. </w:t>
      </w:r>
    </w:p>
    <w:p w:rsidR="004D1379" w:rsidRPr="00702F8E" w:rsidRDefault="004D1379" w:rsidP="00702F8E">
      <w:pPr>
        <w:spacing w:after="0" w:line="240" w:lineRule="auto"/>
        <w:jc w:val="both"/>
        <w:rPr>
          <w:rFonts w:ascii="Times New Roman" w:hAnsi="Times New Roman" w:cs="Times New Roman"/>
          <w:sz w:val="18"/>
          <w:szCs w:val="18"/>
        </w:rPr>
      </w:pPr>
    </w:p>
    <w:p w:rsidR="004D1379" w:rsidRPr="00702F8E" w:rsidRDefault="004D1379" w:rsidP="00702F8E">
      <w:pPr>
        <w:spacing w:after="0" w:line="240" w:lineRule="auto"/>
        <w:jc w:val="both"/>
        <w:rPr>
          <w:rFonts w:ascii="Times New Roman" w:hAnsi="Times New Roman" w:cs="Times New Roman"/>
          <w:sz w:val="18"/>
          <w:szCs w:val="18"/>
        </w:rPr>
      </w:pPr>
      <w:r w:rsidRPr="00702F8E">
        <w:rPr>
          <w:rFonts w:ascii="Times New Roman" w:hAnsi="Times New Roman" w:cs="Times New Roman"/>
          <w:sz w:val="18"/>
          <w:szCs w:val="18"/>
        </w:rPr>
        <w:t>2278     Информационный ресурс – сайт www.hizb-russia.info, расположенный в глобальной информационной сети Интернет (решение Автозаводского районного суда г. Тольятти Самарской области от 20.12.2013);</w:t>
      </w:r>
    </w:p>
    <w:p w:rsidR="004D1379" w:rsidRPr="00702F8E" w:rsidRDefault="004D1379" w:rsidP="00702F8E">
      <w:pPr>
        <w:spacing w:after="0" w:line="240" w:lineRule="auto"/>
        <w:jc w:val="both"/>
        <w:rPr>
          <w:rFonts w:ascii="Times New Roman" w:hAnsi="Times New Roman" w:cs="Times New Roman"/>
          <w:sz w:val="18"/>
          <w:szCs w:val="18"/>
        </w:rPr>
      </w:pPr>
    </w:p>
    <w:p w:rsidR="004D1379" w:rsidRPr="00702F8E" w:rsidRDefault="004D1379" w:rsidP="00702F8E">
      <w:pPr>
        <w:spacing w:after="0" w:line="240" w:lineRule="auto"/>
        <w:jc w:val="both"/>
        <w:rPr>
          <w:rFonts w:ascii="Times New Roman" w:hAnsi="Times New Roman" w:cs="Times New Roman"/>
          <w:sz w:val="18"/>
          <w:szCs w:val="18"/>
        </w:rPr>
      </w:pPr>
      <w:r w:rsidRPr="00702F8E">
        <w:rPr>
          <w:rFonts w:ascii="Times New Roman" w:hAnsi="Times New Roman" w:cs="Times New Roman"/>
          <w:sz w:val="18"/>
          <w:szCs w:val="18"/>
        </w:rPr>
        <w:t>2279     Видеоролик с названием «РНЕ», продолжительностью 2 минуты 21 секунда, размещенный в сети интернет с доменным адресом: http://vk.com/video190670020_165188054; видеоролик с названием «СКИН УБИВАЕТ ХАЧА», продолжительностью 2 минуты 21 секунда, размещенный в сети интернет с доменным адресом: http://vk.com/video190670020_164332422; изображение с надписью «Что евреи, что хачи, хорошо горят в печи», размещенное в сети интернет с доменным адресом: http://vk.com/id190670020?z=photo190670020_298815587%2Falbum1906760020_0%2Frev); изображение с надписью «А у нас в квартире газ, а у вас?», размещенное в сети интернет с доменным адресом: http://vk.com/id190670020z=photo190670020_298815587%2Falbum1906760020_0%2Frev) (решение Ленинского районного суда г. Нижний Тагил Свердловской области от 19.12.2013);</w:t>
      </w:r>
    </w:p>
    <w:p w:rsidR="004D1379" w:rsidRPr="00702F8E" w:rsidRDefault="004D1379" w:rsidP="00702F8E">
      <w:pPr>
        <w:spacing w:after="0" w:line="240" w:lineRule="auto"/>
        <w:jc w:val="both"/>
        <w:rPr>
          <w:rFonts w:ascii="Times New Roman" w:hAnsi="Times New Roman" w:cs="Times New Roman"/>
          <w:sz w:val="18"/>
          <w:szCs w:val="18"/>
        </w:rPr>
      </w:pPr>
    </w:p>
    <w:p w:rsidR="004D1379" w:rsidRDefault="004D1379" w:rsidP="00702F8E">
      <w:pPr>
        <w:spacing w:after="0" w:line="240" w:lineRule="auto"/>
        <w:jc w:val="both"/>
        <w:rPr>
          <w:rFonts w:ascii="Times New Roman" w:hAnsi="Times New Roman" w:cs="Times New Roman"/>
          <w:sz w:val="18"/>
          <w:szCs w:val="18"/>
        </w:rPr>
      </w:pPr>
      <w:r w:rsidRPr="00702F8E">
        <w:rPr>
          <w:rFonts w:ascii="Times New Roman" w:hAnsi="Times New Roman" w:cs="Times New Roman"/>
          <w:sz w:val="18"/>
          <w:szCs w:val="18"/>
        </w:rPr>
        <w:t>2280     Информационные материалы, размещенные на интернет-сайтах www.ummanews.ru и www.ummanews.com, являющихся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26.02.2013);</w:t>
      </w:r>
    </w:p>
    <w:p w:rsidR="004D1379" w:rsidRPr="00702F8E" w:rsidRDefault="004D1379" w:rsidP="00702F8E">
      <w:pPr>
        <w:spacing w:after="0" w:line="240" w:lineRule="auto"/>
        <w:jc w:val="both"/>
        <w:rPr>
          <w:rFonts w:ascii="Times New Roman" w:hAnsi="Times New Roman" w:cs="Times New Roman"/>
          <w:sz w:val="18"/>
          <w:szCs w:val="18"/>
        </w:rPr>
      </w:pPr>
      <w:r w:rsidRPr="00702F8E">
        <w:rPr>
          <w:rFonts w:ascii="Times New Roman" w:hAnsi="Times New Roman" w:cs="Times New Roman"/>
          <w:sz w:val="18"/>
          <w:szCs w:val="18"/>
        </w:rPr>
        <w:t>2281     Видео-файлы (видеоролики): видеозапись длительностью 2 минуты 23 секунды под названием «Formal 18.Надписи скинхедов»; видеозапись длительностью 2 минуты 33 секунды под названием «Formal 18. Скинхеды. Слава России. Оставайтесь белыми!!!»; видеозапись длительностью 0 минут 21 секунда под названием «Скинхед подловил хача в метро!»; видеозапись длительностью 2 минуты 01 секунды под названием «Скинхеды П..дят Хачей», которые распространяются путем размещения на различных открытых для свободного доступа адресах сети Интернет (решение Ленинского районного суда г. Костромы от 20.12.2013);</w:t>
      </w:r>
    </w:p>
    <w:p w:rsidR="004D1379" w:rsidRPr="00702F8E" w:rsidRDefault="004D1379" w:rsidP="00702F8E">
      <w:pPr>
        <w:spacing w:after="0" w:line="240" w:lineRule="auto"/>
        <w:jc w:val="both"/>
        <w:rPr>
          <w:rFonts w:ascii="Times New Roman" w:hAnsi="Times New Roman" w:cs="Times New Roman"/>
          <w:sz w:val="18"/>
          <w:szCs w:val="18"/>
        </w:rPr>
      </w:pPr>
    </w:p>
    <w:p w:rsidR="004D1379" w:rsidRPr="00702F8E" w:rsidRDefault="004D1379" w:rsidP="00702F8E">
      <w:pPr>
        <w:spacing w:after="0" w:line="240" w:lineRule="auto"/>
        <w:jc w:val="both"/>
        <w:rPr>
          <w:rFonts w:ascii="Times New Roman" w:hAnsi="Times New Roman" w:cs="Times New Roman"/>
          <w:sz w:val="18"/>
          <w:szCs w:val="18"/>
        </w:rPr>
      </w:pPr>
      <w:r w:rsidRPr="00702F8E">
        <w:rPr>
          <w:rFonts w:ascii="Times New Roman" w:hAnsi="Times New Roman" w:cs="Times New Roman"/>
          <w:sz w:val="18"/>
          <w:szCs w:val="18"/>
        </w:rPr>
        <w:t>2282     Текстовое сообщение следующего содержания: «FEMEN в Заполярье! В городах Кандалакша, Апатиты, Оленегорск, расклеиваются листовки на подъездах жилых домов, в скором времени будут применяться надписи на фасадах православных церквей Мурманской области, так же в наших планах проводить несанкционированные акции. Сами акции будут менее эпатажны. Каждому участнику будет выплачено по 5000 рублей, за надпись краской на фасаде церкви 3000 рублей, надпись на поклонном кресте 2000 рублей, спиливание поклонного креста 6000 рублей. Так же мы гарантируем, охрану, поездки заграницу (Финляндия, Норвегия, Швеция). С 1 сентября начал работу интернет магазин сувенирных товаров FEMEN. Всю подробную информацию можно узнать связавшись со мной по скайпу karina198927 или председателя попечительского совета FEMEN г. Кандалакша, Маркелова Елизавета Афанасьевна (здание бывшего Поляр-сервиса) с 12 до 15 часов в будние дни», размещенное в социальной сети «Вконтакте» (http://vk.com/) информационно-телекоммуникационной сети Интернет на личной странице пользователя Пушкарева Геннадия Владимировича под псевдонимом «Карина Панькова», размещенное по адресу: http://vk.com/id153596548 (решение Кандалакшского районного суда Мурманской области от 28.11.2013).</w:t>
      </w:r>
    </w:p>
    <w:p w:rsidR="004D1379" w:rsidRPr="00702F8E" w:rsidRDefault="004D1379" w:rsidP="00702F8E">
      <w:pPr>
        <w:spacing w:after="0" w:line="240" w:lineRule="auto"/>
        <w:jc w:val="both"/>
        <w:rPr>
          <w:rFonts w:ascii="Times New Roman" w:hAnsi="Times New Roman" w:cs="Times New Roman"/>
          <w:sz w:val="18"/>
          <w:szCs w:val="18"/>
        </w:rPr>
      </w:pPr>
      <w:r w:rsidRPr="00702F8E">
        <w:rPr>
          <w:rFonts w:ascii="Times New Roman" w:hAnsi="Times New Roman" w:cs="Times New Roman"/>
          <w:sz w:val="18"/>
          <w:szCs w:val="18"/>
        </w:rPr>
        <w:t>Напомним, что размещение этой информации стало поводом для возбуждения в отношении Г. Пушкарева уголовного дела по ч. 1. ст. 280 УК РФ (публичные призывы к осуществлению экстремистской деятельности), 3 июля 2013 года обвиняемый был приговорен к штрафу в 60 тыс. рублей. А осенью 2013 года прокуратура Мурманской области  направила в Кандалакшский районный суд заявление о признании экстремистскими материалами этих антицерковных призывов Геннадия Пушкарева.</w:t>
      </w:r>
    </w:p>
    <w:p w:rsidR="004D1379" w:rsidRPr="00702F8E" w:rsidRDefault="004D1379" w:rsidP="00702F8E">
      <w:pPr>
        <w:spacing w:after="0" w:line="240" w:lineRule="auto"/>
        <w:jc w:val="both"/>
        <w:rPr>
          <w:rFonts w:ascii="Times New Roman" w:hAnsi="Times New Roman" w:cs="Times New Roman"/>
          <w:sz w:val="18"/>
          <w:szCs w:val="18"/>
        </w:rPr>
      </w:pPr>
    </w:p>
    <w:p w:rsidR="004D1379" w:rsidRPr="00702F8E" w:rsidRDefault="004D1379" w:rsidP="00702F8E">
      <w:pPr>
        <w:spacing w:after="0" w:line="240" w:lineRule="auto"/>
        <w:jc w:val="both"/>
        <w:rPr>
          <w:rFonts w:ascii="Times New Roman" w:hAnsi="Times New Roman" w:cs="Times New Roman"/>
          <w:sz w:val="18"/>
          <w:szCs w:val="18"/>
        </w:rPr>
      </w:pPr>
      <w:r w:rsidRPr="00702F8E">
        <w:rPr>
          <w:rFonts w:ascii="Times New Roman" w:hAnsi="Times New Roman" w:cs="Times New Roman"/>
          <w:sz w:val="18"/>
          <w:szCs w:val="18"/>
        </w:rPr>
        <w:t>2283     Сборник рукописных книг, являющихся идеологическим источником религиозной группы «Файзрахманисты», автор Саттаров Ф.М., состоящий из 78 книг и брошюр, изъятых в ходе обыска по месту жительства Саттарова Ф.М. по адресу: г. Казань, ул. Торфяная, д. 41, 41а, 416 (заочное решение Советского районного суда г. Казани от 07.08.2013 и определение Советского районного суда г. Казани от 12.08.2013).</w:t>
      </w:r>
    </w:p>
    <w:p w:rsidR="004D1379" w:rsidRPr="00702F8E" w:rsidRDefault="004D1379" w:rsidP="00702F8E">
      <w:pPr>
        <w:spacing w:after="0" w:line="240" w:lineRule="auto"/>
        <w:jc w:val="both"/>
        <w:rPr>
          <w:rFonts w:ascii="Times New Roman" w:hAnsi="Times New Roman" w:cs="Times New Roman"/>
          <w:sz w:val="18"/>
          <w:szCs w:val="18"/>
        </w:rPr>
      </w:pPr>
      <w:r w:rsidRPr="00702F8E">
        <w:rPr>
          <w:rFonts w:ascii="Times New Roman" w:hAnsi="Times New Roman" w:cs="Times New Roman"/>
          <w:sz w:val="18"/>
          <w:szCs w:val="18"/>
        </w:rPr>
        <w:t>Напомним, что община файзрахманистов была признана экстремистской после того, как органы опеки, Роспотребнадзор и МЧС провели совместную проверку этой общины и установили, что условия проживания членов этой общины не соответствуют необходимым требованиям. Несмотря на то, что члены общины вели замкнутый образ жизни и богословие общины отличалось от традиционного ислама, мы не видим никаких оснований для признания этой группы экстремистской и считаем запрет ее деятельности неправомерным. В августе 2012 года руководителю общины Файзрахману Саттарову было вынесено предупреждение о недопущении экстремистской деятельности. Осенью 2013 года Советский районный суд Казани удовлетворил требование прокуратуры и вынес решение о выселении общины файзрахманистов из занимаемых помещений без предоставления другого жилого помещения членам общины.</w:t>
      </w:r>
    </w:p>
    <w:p w:rsidR="004D1379" w:rsidRPr="00702F8E" w:rsidRDefault="004D1379" w:rsidP="00702F8E">
      <w:pPr>
        <w:spacing w:after="0" w:line="240" w:lineRule="auto"/>
        <w:jc w:val="both"/>
        <w:rPr>
          <w:rFonts w:ascii="Times New Roman" w:hAnsi="Times New Roman" w:cs="Times New Roman"/>
          <w:sz w:val="18"/>
          <w:szCs w:val="18"/>
        </w:rPr>
      </w:pPr>
    </w:p>
    <w:p w:rsidR="004D1379" w:rsidRPr="00702F8E" w:rsidRDefault="004D1379" w:rsidP="00702F8E">
      <w:pPr>
        <w:spacing w:after="0" w:line="240" w:lineRule="auto"/>
        <w:jc w:val="both"/>
        <w:rPr>
          <w:rFonts w:ascii="Times New Roman" w:hAnsi="Times New Roman" w:cs="Times New Roman"/>
          <w:sz w:val="18"/>
          <w:szCs w:val="18"/>
        </w:rPr>
      </w:pPr>
      <w:r w:rsidRPr="00702F8E">
        <w:rPr>
          <w:rFonts w:ascii="Times New Roman" w:hAnsi="Times New Roman" w:cs="Times New Roman"/>
          <w:sz w:val="18"/>
          <w:szCs w:val="18"/>
        </w:rPr>
        <w:t>2284     Видеоролики под названием «Белый Владимир» и «Белый Владимир часть вторая», распространяемые в социальной сети «В контакте» страницы пользователей «Юрий Еременко» (http://vk/com/id07457828) и «Антон Spirit88» (http://vk.com/id145991795) (заочное решение Октябрьского районного суда г. Владимира от 20.12.2013);</w:t>
      </w:r>
    </w:p>
    <w:p w:rsidR="004D1379" w:rsidRPr="00702F8E" w:rsidRDefault="004D1379" w:rsidP="00702F8E">
      <w:pPr>
        <w:spacing w:after="0" w:line="240" w:lineRule="auto"/>
        <w:jc w:val="both"/>
        <w:rPr>
          <w:rFonts w:ascii="Times New Roman" w:hAnsi="Times New Roman" w:cs="Times New Roman"/>
          <w:sz w:val="18"/>
          <w:szCs w:val="18"/>
        </w:rPr>
      </w:pPr>
    </w:p>
    <w:p w:rsidR="004D1379" w:rsidRDefault="004D1379" w:rsidP="00702F8E">
      <w:pPr>
        <w:spacing w:after="0" w:line="240" w:lineRule="auto"/>
        <w:jc w:val="both"/>
        <w:rPr>
          <w:rFonts w:ascii="Times New Roman" w:hAnsi="Times New Roman" w:cs="Times New Roman"/>
          <w:sz w:val="18"/>
          <w:szCs w:val="18"/>
        </w:rPr>
      </w:pPr>
      <w:r w:rsidRPr="00702F8E">
        <w:rPr>
          <w:rFonts w:ascii="Times New Roman" w:hAnsi="Times New Roman" w:cs="Times New Roman"/>
          <w:sz w:val="18"/>
          <w:szCs w:val="18"/>
        </w:rPr>
        <w:t>2285     Книга Бенито Муссолини «Третий путь Без демократов и коммунистов» (решение Железнодорожного районного суда г. Красноярска от 19.09.2013)</w:t>
      </w:r>
    </w:p>
    <w:p w:rsidR="004D1379" w:rsidRPr="00E07271" w:rsidRDefault="004D1379" w:rsidP="00702F8E">
      <w:pPr>
        <w:spacing w:after="0" w:line="240" w:lineRule="auto"/>
        <w:jc w:val="both"/>
        <w:rPr>
          <w:rFonts w:ascii="Times New Roman" w:hAnsi="Times New Roman" w:cs="Times New Roman"/>
          <w:sz w:val="18"/>
          <w:szCs w:val="18"/>
        </w:rPr>
      </w:pPr>
      <w:r w:rsidRPr="00E07271">
        <w:rPr>
          <w:rFonts w:ascii="Times New Roman" w:hAnsi="Times New Roman" w:cs="Times New Roman"/>
          <w:sz w:val="18"/>
          <w:szCs w:val="18"/>
        </w:rPr>
        <w:t>2286     Информационный материал в виде текстового документа с названием «Где Абель, брат твой?», начинающийся словами «Во время немецкой оккупации…» и заканчивающийся словами «…до сих пор ясный результат», размещённый на Интернет-странице по адресу: http://sebast-sto.livejournal.com/1658.html#cutidl; информационный материал в виде текстового документа с названием «Резня в Хацуни», начинающийся словами «Кто живёт в Брянщине…» и заканчивающийся словами «…когда вы к нам?», размещённый на Интернет-странице по адресу: http://sebast-sto.livejournal.com/1260.html#comments; информационный материал в виде текстового документа с названием «Как убивать генерала (по-партизански) - Ч.1», начинающийся словами «Уже 2 года назад…» и заканчивающийся словами «…(Osterreichisches Staatsarchiv-Kriegsarchiv, B 1041/45, Blatt 472-474)», размещённый на Интернет-странице по адресу: http://sebast-sto.livejournal.com/2012/09/01/; информационный материал в виде текстового документа с названием «Как убивать генерала (по-партизански) - Ч.2», начинающийся словами «Когда началась стрельба,…» и заканчивающийся словами «…с грифом "секретно"», размещённый на Интернет-странице по адресу: http://sebast-sto.livejournal.com/l1101.html#comments; информационный материал в виде текстового документа с названием «Смерть немецким эшелонам (ч. 1/2)», начинающийся словами «Сегодня маленькая статья,…» и заканчивающийся словами «…Историко-краеведческие очерки, Брянск 2010, с.4)», размещённый на Интернет-странице по адресу: http://sebast-sto.livejournal.com/2010/ll/25/; информационный материал в виде текстового документа с названием «Смерть немецким эшелонам (ч. 2/2)», начинающийся словами «2. «Очковтирательство» брянских партизан…» и заканчивающийся словами «…Русский язык не проблема, проблема немецкий))))», размещённый на Интернет-странице по адресу: http://sebast-sto.livejournal.com/2768.html#comments (решение Советского районного суда г. Брянска от 05.11.2013);</w:t>
      </w:r>
    </w:p>
    <w:p w:rsidR="004D1379" w:rsidRPr="00E07271" w:rsidRDefault="004D1379" w:rsidP="00E07271">
      <w:pPr>
        <w:spacing w:after="0" w:line="240" w:lineRule="auto"/>
        <w:jc w:val="both"/>
        <w:rPr>
          <w:rFonts w:ascii="Times New Roman" w:hAnsi="Times New Roman" w:cs="Times New Roman"/>
          <w:sz w:val="18"/>
          <w:szCs w:val="18"/>
        </w:rPr>
      </w:pPr>
    </w:p>
    <w:p w:rsidR="004D1379" w:rsidRPr="00E07271" w:rsidRDefault="004D1379" w:rsidP="00E07271">
      <w:pPr>
        <w:spacing w:after="0" w:line="240" w:lineRule="auto"/>
        <w:jc w:val="both"/>
        <w:rPr>
          <w:rFonts w:ascii="Times New Roman" w:hAnsi="Times New Roman" w:cs="Times New Roman"/>
          <w:sz w:val="18"/>
          <w:szCs w:val="18"/>
        </w:rPr>
      </w:pPr>
      <w:r w:rsidRPr="00E07271">
        <w:rPr>
          <w:rFonts w:ascii="Times New Roman" w:hAnsi="Times New Roman" w:cs="Times New Roman"/>
          <w:sz w:val="18"/>
          <w:szCs w:val="18"/>
        </w:rPr>
        <w:t>2287     Видеоматериал под названием «Такфир» с выступлением лица от имени Шейха Мухаммад Аль-Хасан Ульд Ад-Дадау, размещенный на сайте ahlanwasahlan.ru (решение Советского районного суда г. Астрахани от 26.07.2013);</w:t>
      </w:r>
    </w:p>
    <w:p w:rsidR="004D1379" w:rsidRPr="00E07271" w:rsidRDefault="004D1379" w:rsidP="00E07271">
      <w:pPr>
        <w:spacing w:after="0" w:line="240" w:lineRule="auto"/>
        <w:jc w:val="both"/>
        <w:rPr>
          <w:rFonts w:ascii="Times New Roman" w:hAnsi="Times New Roman" w:cs="Times New Roman"/>
          <w:sz w:val="18"/>
          <w:szCs w:val="18"/>
        </w:rPr>
      </w:pPr>
    </w:p>
    <w:p w:rsidR="004D1379" w:rsidRPr="00E07271" w:rsidRDefault="004D1379" w:rsidP="00E07271">
      <w:pPr>
        <w:spacing w:after="0" w:line="240" w:lineRule="auto"/>
        <w:jc w:val="both"/>
        <w:rPr>
          <w:rFonts w:ascii="Times New Roman" w:hAnsi="Times New Roman" w:cs="Times New Roman"/>
          <w:sz w:val="18"/>
          <w:szCs w:val="18"/>
        </w:rPr>
      </w:pPr>
      <w:r w:rsidRPr="00E07271">
        <w:rPr>
          <w:rFonts w:ascii="Times New Roman" w:hAnsi="Times New Roman" w:cs="Times New Roman"/>
          <w:sz w:val="18"/>
          <w:szCs w:val="18"/>
        </w:rPr>
        <w:t>2288     Материалы, расположенные на Интернет-ресурсе www.kavkazjihad.com: - Интервью с Амиром СКЖ: «Ненависть к верующим заложена в природе тиранов»; - «Светлой памяти Шамиля Басаева»; - «В боевую готовность!»; - «Можно ли выезжать на Джихад в Сирию в то время, когда идет Джихад на Кавказе?»; - «Наиб Амира моджахедов Кавказа Супьян (Ра) Наши позиции не изменились, и не изменятся»; - «Амир ИКДоку Абу Усман отменил мораторий на операции в России и призвал не допустить олимпиады в Сочи»; - «Обращение мождахедов Сирии к мусульманам Имарата Кавказ (видео)» (решение Октябрьского районного суда г. Иваново от 12.02.2014);</w:t>
      </w:r>
    </w:p>
    <w:p w:rsidR="004D1379" w:rsidRPr="00E07271" w:rsidRDefault="004D1379" w:rsidP="00E07271">
      <w:pPr>
        <w:spacing w:after="0" w:line="240" w:lineRule="auto"/>
        <w:jc w:val="both"/>
        <w:rPr>
          <w:rFonts w:ascii="Times New Roman" w:hAnsi="Times New Roman" w:cs="Times New Roman"/>
          <w:sz w:val="18"/>
          <w:szCs w:val="18"/>
        </w:rPr>
      </w:pPr>
    </w:p>
    <w:p w:rsidR="004D1379" w:rsidRPr="00E07271" w:rsidRDefault="004D1379" w:rsidP="00E07271">
      <w:pPr>
        <w:spacing w:after="0" w:line="240" w:lineRule="auto"/>
        <w:jc w:val="both"/>
        <w:rPr>
          <w:rFonts w:ascii="Times New Roman" w:hAnsi="Times New Roman" w:cs="Times New Roman"/>
          <w:sz w:val="18"/>
          <w:szCs w:val="18"/>
        </w:rPr>
      </w:pPr>
      <w:r w:rsidRPr="00E07271">
        <w:rPr>
          <w:rFonts w:ascii="Times New Roman" w:hAnsi="Times New Roman" w:cs="Times New Roman"/>
          <w:sz w:val="18"/>
          <w:szCs w:val="18"/>
        </w:rPr>
        <w:t>2289     Интернет-ресурс (сайт) www.kavkazjihad.com (решение Горно-Алтайского городского суда Республики Алтай от 25.02.2014);</w:t>
      </w:r>
    </w:p>
    <w:p w:rsidR="004D1379" w:rsidRPr="00E07271" w:rsidRDefault="004D1379" w:rsidP="00E07271">
      <w:pPr>
        <w:spacing w:after="0" w:line="240" w:lineRule="auto"/>
        <w:jc w:val="both"/>
        <w:rPr>
          <w:rFonts w:ascii="Times New Roman" w:hAnsi="Times New Roman" w:cs="Times New Roman"/>
          <w:sz w:val="18"/>
          <w:szCs w:val="18"/>
        </w:rPr>
      </w:pPr>
    </w:p>
    <w:p w:rsidR="004D1379" w:rsidRPr="00E07271" w:rsidRDefault="004D1379" w:rsidP="00E07271">
      <w:pPr>
        <w:spacing w:after="0" w:line="240" w:lineRule="auto"/>
        <w:jc w:val="both"/>
        <w:rPr>
          <w:rFonts w:ascii="Times New Roman" w:hAnsi="Times New Roman" w:cs="Times New Roman"/>
          <w:sz w:val="18"/>
          <w:szCs w:val="18"/>
        </w:rPr>
      </w:pPr>
      <w:r w:rsidRPr="00E07271">
        <w:rPr>
          <w:rFonts w:ascii="Times New Roman" w:hAnsi="Times New Roman" w:cs="Times New Roman"/>
          <w:sz w:val="18"/>
          <w:szCs w:val="18"/>
        </w:rPr>
        <w:t>2290     Статья «Товарищ трудящийся»; интернет ресурс http://yalta-kpss.livejournal.com/392054.html, содержащий в себе статью «Товарищ трудящийся» (решение Центрального районного суда г. Кемерово от 24.12.2013);</w:t>
      </w:r>
    </w:p>
    <w:p w:rsidR="004D1379" w:rsidRPr="00E07271" w:rsidRDefault="004D1379" w:rsidP="00E07271">
      <w:pPr>
        <w:spacing w:after="0" w:line="240" w:lineRule="auto"/>
        <w:jc w:val="both"/>
        <w:rPr>
          <w:rFonts w:ascii="Times New Roman" w:hAnsi="Times New Roman" w:cs="Times New Roman"/>
          <w:sz w:val="18"/>
          <w:szCs w:val="18"/>
        </w:rPr>
      </w:pPr>
    </w:p>
    <w:p w:rsidR="004D1379" w:rsidRPr="00E07271" w:rsidRDefault="004D1379" w:rsidP="00E07271">
      <w:pPr>
        <w:spacing w:after="0" w:line="240" w:lineRule="auto"/>
        <w:jc w:val="both"/>
        <w:rPr>
          <w:rFonts w:ascii="Times New Roman" w:hAnsi="Times New Roman" w:cs="Times New Roman"/>
          <w:sz w:val="18"/>
          <w:szCs w:val="18"/>
        </w:rPr>
      </w:pPr>
      <w:r w:rsidRPr="00E07271">
        <w:rPr>
          <w:rFonts w:ascii="Times New Roman" w:hAnsi="Times New Roman" w:cs="Times New Roman"/>
          <w:sz w:val="18"/>
          <w:szCs w:val="18"/>
        </w:rPr>
        <w:t>2291     Видеофайлы, размещенные Сарбашевым М.М. на сайте социальной сети информационной телекоммуникационной сети Интернет ООО «Вконтакте» (vk.com), а также содержащиеся в них информационные материалы – видеозаписи «Последняя хутба Сайда Бурятского» (название по первым кадрам видеозаписи «Операция батальона шахи-дов «Риядус-Салихьин») и «Рабани Халилов (Обращение)» (решение Октябрьского районного суда города Санкт-Петербурга от 04.12.2013);</w:t>
      </w:r>
    </w:p>
    <w:p w:rsidR="004D1379" w:rsidRPr="00E07271" w:rsidRDefault="004D1379" w:rsidP="00E07271">
      <w:pPr>
        <w:spacing w:after="0" w:line="240" w:lineRule="auto"/>
        <w:jc w:val="both"/>
        <w:rPr>
          <w:rFonts w:ascii="Times New Roman" w:hAnsi="Times New Roman" w:cs="Times New Roman"/>
          <w:sz w:val="18"/>
          <w:szCs w:val="18"/>
        </w:rPr>
      </w:pPr>
    </w:p>
    <w:p w:rsidR="004D1379" w:rsidRPr="00E07271" w:rsidRDefault="004D1379" w:rsidP="00E07271">
      <w:pPr>
        <w:spacing w:after="0" w:line="240" w:lineRule="auto"/>
        <w:jc w:val="both"/>
        <w:rPr>
          <w:rFonts w:ascii="Times New Roman" w:hAnsi="Times New Roman" w:cs="Times New Roman"/>
          <w:sz w:val="18"/>
          <w:szCs w:val="18"/>
        </w:rPr>
      </w:pPr>
      <w:r w:rsidRPr="00E07271">
        <w:rPr>
          <w:rFonts w:ascii="Times New Roman" w:hAnsi="Times New Roman" w:cs="Times New Roman"/>
          <w:sz w:val="18"/>
          <w:szCs w:val="18"/>
        </w:rPr>
        <w:t>2292     Видеоролики «Новогодняя акция NS-Wp к 2008 году…» («57с2111570а0b-82723583.vk.flv»), «Запрещенная на ТВ социальная реклама в 2010 году – Славяне, задумайтесь», «Казнь таджикского наркоторговца», «чурка против скина», размещенные в социальной сети «В Контакте» (http://vk.com/) информационно-телекоммуникационной сети Интернет на странице пользователя «Антон Владимирович Цветков» по адресу: http://vk.com/skinheads8814 (решение Печенгского районного суда Мурманской области от 14.11.2013).</w:t>
      </w:r>
    </w:p>
    <w:p w:rsidR="004D1379" w:rsidRPr="00E07271" w:rsidRDefault="004D1379" w:rsidP="00E07271">
      <w:pPr>
        <w:spacing w:after="0" w:line="240" w:lineRule="auto"/>
        <w:jc w:val="both"/>
        <w:rPr>
          <w:rFonts w:ascii="Times New Roman" w:hAnsi="Times New Roman" w:cs="Times New Roman"/>
          <w:sz w:val="18"/>
          <w:szCs w:val="18"/>
        </w:rPr>
      </w:pPr>
      <w:r w:rsidRPr="00E07271">
        <w:rPr>
          <w:rFonts w:ascii="Times New Roman" w:hAnsi="Times New Roman" w:cs="Times New Roman"/>
          <w:sz w:val="18"/>
          <w:szCs w:val="18"/>
        </w:rPr>
        <w:t>Напомним, что за публикацию этих видеороликов 23-летний Антон Цветков был оштрафован на 40 тысяч рублей по ч. 1 ст. 282 УК (возбуждение национальной ненависти).</w:t>
      </w:r>
    </w:p>
    <w:p w:rsidR="004D1379" w:rsidRPr="00E07271" w:rsidRDefault="004D1379" w:rsidP="00E07271">
      <w:pPr>
        <w:spacing w:after="0" w:line="240" w:lineRule="auto"/>
        <w:jc w:val="both"/>
        <w:rPr>
          <w:rFonts w:ascii="Times New Roman" w:hAnsi="Times New Roman" w:cs="Times New Roman"/>
          <w:sz w:val="18"/>
          <w:szCs w:val="18"/>
        </w:rPr>
      </w:pPr>
      <w:r w:rsidRPr="00E07271">
        <w:rPr>
          <w:rFonts w:ascii="Times New Roman" w:hAnsi="Times New Roman" w:cs="Times New Roman"/>
          <w:sz w:val="18"/>
          <w:szCs w:val="18"/>
        </w:rPr>
        <w:t>Напомним также, что видеоролик под названием "Запрещенная на ТВ социальная реклама в 2010" со страницы пользователя социальной сети "ВКонтакте" Сергея Сопова уже был признан экстремистским решением вынесено Золотухинского районного суда Курской области 26.04.2012 и был внесен в список под п.1273. Также он был признан экстремистским решением Северодвинского городского суда Архангельской области 17.06.2013 и был внесен в список под п.2035. А видеоролик "Формат 18" под названием "Казнь таджикского наркоторговца" был признан экстремистским решением Курганского городского суда 07.10.2013 и был добавлен в список под п.2226.</w:t>
      </w:r>
    </w:p>
    <w:p w:rsidR="004D1379" w:rsidRPr="00E07271" w:rsidRDefault="004D1379" w:rsidP="00E07271">
      <w:pPr>
        <w:spacing w:after="0" w:line="240" w:lineRule="auto"/>
        <w:jc w:val="both"/>
        <w:rPr>
          <w:rFonts w:ascii="Times New Roman" w:hAnsi="Times New Roman" w:cs="Times New Roman"/>
          <w:sz w:val="18"/>
          <w:szCs w:val="18"/>
        </w:rPr>
      </w:pPr>
    </w:p>
    <w:p w:rsidR="004D1379" w:rsidRPr="00E07271" w:rsidRDefault="004D1379" w:rsidP="00E07271">
      <w:pPr>
        <w:spacing w:after="0" w:line="240" w:lineRule="auto"/>
        <w:jc w:val="both"/>
        <w:rPr>
          <w:rFonts w:ascii="Times New Roman" w:hAnsi="Times New Roman" w:cs="Times New Roman"/>
          <w:sz w:val="18"/>
          <w:szCs w:val="18"/>
        </w:rPr>
      </w:pPr>
      <w:r w:rsidRPr="00E07271">
        <w:rPr>
          <w:rFonts w:ascii="Times New Roman" w:hAnsi="Times New Roman" w:cs="Times New Roman"/>
          <w:sz w:val="18"/>
          <w:szCs w:val="18"/>
        </w:rPr>
        <w:t>2293     Видеоматериал «Россия с, ножом в спине. №1 (750 000 просмотров). Фильм запрещенный к показу.», размещенный на личной Интернет-странице, расположенной по электронному адресу http://vk.com/Issah1488. размером 364 МБ и общей продолжительностью 02 час 11 мин. 50 сек. (решение Промышленного районного суда г. Курска от 27.01.2014).</w:t>
      </w:r>
    </w:p>
    <w:p w:rsidR="004D1379" w:rsidRPr="00E07271" w:rsidRDefault="004D1379" w:rsidP="00E07271">
      <w:pPr>
        <w:spacing w:after="0" w:line="240" w:lineRule="auto"/>
        <w:jc w:val="both"/>
        <w:rPr>
          <w:rFonts w:ascii="Times New Roman" w:hAnsi="Times New Roman" w:cs="Times New Roman"/>
          <w:sz w:val="18"/>
          <w:szCs w:val="18"/>
        </w:rPr>
      </w:pPr>
      <w:r w:rsidRPr="00E07271">
        <w:rPr>
          <w:rFonts w:ascii="Times New Roman" w:hAnsi="Times New Roman" w:cs="Times New Roman"/>
          <w:sz w:val="18"/>
          <w:szCs w:val="18"/>
        </w:rPr>
        <w:t xml:space="preserve">Напомним, что фильм  "Россия с ножом в спине" был признан экстремистским Ленинским районным судом г. Кирова 29.08.2007 и был добавлен в список под п. </w:t>
      </w:r>
    </w:p>
    <w:p w:rsidR="004D1379" w:rsidRPr="00E07271" w:rsidRDefault="004D1379" w:rsidP="00E07271">
      <w:pPr>
        <w:spacing w:after="0" w:line="240" w:lineRule="auto"/>
        <w:jc w:val="both"/>
        <w:rPr>
          <w:rFonts w:ascii="Times New Roman" w:hAnsi="Times New Roman" w:cs="Times New Roman"/>
          <w:sz w:val="18"/>
          <w:szCs w:val="18"/>
        </w:rPr>
      </w:pPr>
      <w:r w:rsidRPr="00E07271">
        <w:rPr>
          <w:rFonts w:ascii="Times New Roman" w:hAnsi="Times New Roman" w:cs="Times New Roman"/>
          <w:sz w:val="18"/>
          <w:szCs w:val="18"/>
        </w:rPr>
        <w:t>101.</w:t>
      </w:r>
    </w:p>
    <w:p w:rsidR="004D1379" w:rsidRPr="00E07271" w:rsidRDefault="004D1379" w:rsidP="00E07271">
      <w:pPr>
        <w:spacing w:after="0" w:line="240" w:lineRule="auto"/>
        <w:jc w:val="both"/>
        <w:rPr>
          <w:rFonts w:ascii="Times New Roman" w:hAnsi="Times New Roman" w:cs="Times New Roman"/>
          <w:sz w:val="18"/>
          <w:szCs w:val="18"/>
        </w:rPr>
      </w:pPr>
    </w:p>
    <w:p w:rsidR="004D1379" w:rsidRDefault="004D1379" w:rsidP="00E07271">
      <w:pPr>
        <w:spacing w:after="0" w:line="240" w:lineRule="auto"/>
        <w:jc w:val="both"/>
        <w:rPr>
          <w:rFonts w:ascii="Times New Roman" w:hAnsi="Times New Roman" w:cs="Times New Roman"/>
          <w:sz w:val="18"/>
          <w:szCs w:val="18"/>
        </w:rPr>
      </w:pPr>
      <w:r w:rsidRPr="00E07271">
        <w:rPr>
          <w:rFonts w:ascii="Times New Roman" w:hAnsi="Times New Roman" w:cs="Times New Roman"/>
          <w:sz w:val="18"/>
          <w:szCs w:val="18"/>
        </w:rPr>
        <w:t xml:space="preserve">2294     Тексты, размещенные на сайте «http://vk.com/prav19951488» на странице группы «Славянский Север» информационно-телекоммуникационной сети Интернет, начинающиеся словами «Уже давно закончилось то время, когда можно было пытаться хоть как-то выкрутиться методами общества» и заканчивающиеся словами «Сейчас для белых людей остается последняя возможность выбора: Быть рабами и продолжать вырождение, или встать на путь тотальной войны, в которой пока осталась возможность одержать сокрушительную победу и обрести свободу» (решение Первомайского районного суда г. Мурманска от 04.12.2013);   </w:t>
      </w:r>
      <w:r w:rsidRPr="007A742E">
        <w:rPr>
          <w:rFonts w:ascii="Times New Roman" w:hAnsi="Times New Roman" w:cs="Times New Roman"/>
          <w:sz w:val="18"/>
          <w:szCs w:val="18"/>
        </w:rPr>
        <w:t>В соответствии со статьёй 1259 Гражданского кодекса Российской Федерации официальные документы (законы, другие правовые акты, решения судов, иные материалы законодательного, административного и судебного характера, официальные документы международных организаций, а также их официальные переводы), государственные символы и знаки, не являются объектами авторских прав.</w:t>
      </w:r>
    </w:p>
    <w:p w:rsidR="004D1379" w:rsidRPr="001419C9" w:rsidRDefault="004D1379" w:rsidP="001419C9">
      <w:pPr>
        <w:spacing w:after="0" w:line="240" w:lineRule="auto"/>
        <w:jc w:val="both"/>
        <w:rPr>
          <w:rFonts w:ascii="Times New Roman" w:hAnsi="Times New Roman" w:cs="Times New Roman"/>
          <w:sz w:val="18"/>
          <w:szCs w:val="18"/>
        </w:rPr>
      </w:pPr>
      <w:r w:rsidRPr="001419C9">
        <w:rPr>
          <w:rFonts w:ascii="Times New Roman" w:hAnsi="Times New Roman" w:cs="Times New Roman"/>
          <w:sz w:val="18"/>
          <w:szCs w:val="18"/>
        </w:rPr>
        <w:t xml:space="preserve">2295. </w:t>
      </w:r>
      <w:r w:rsidRPr="001419C9">
        <w:rPr>
          <w:rFonts w:ascii="Times New Roman" w:hAnsi="Times New Roman" w:cs="Times New Roman"/>
          <w:sz w:val="18"/>
          <w:szCs w:val="18"/>
        </w:rPr>
        <w:tab/>
        <w:t xml:space="preserve"> Персональная страница с электронным адресом: vk.com/id71883802, созданная в социальной сети «В контакте» пользователем &lt;ФИО&gt;10 под именем «Леон Астраханский» (решение Советского районного суда г. Астрахани от 23.09.2013); </w:t>
      </w:r>
      <w:r w:rsidRPr="001419C9">
        <w:rPr>
          <w:rFonts w:ascii="Times New Roman" w:hAnsi="Times New Roman" w:cs="Times New Roman"/>
          <w:sz w:val="18"/>
          <w:szCs w:val="18"/>
        </w:rPr>
        <w:tab/>
      </w:r>
    </w:p>
    <w:p w:rsidR="004D1379" w:rsidRPr="001419C9" w:rsidRDefault="004D1379" w:rsidP="001419C9">
      <w:pPr>
        <w:spacing w:after="0" w:line="240" w:lineRule="auto"/>
        <w:jc w:val="both"/>
        <w:rPr>
          <w:rFonts w:ascii="Times New Roman" w:hAnsi="Times New Roman" w:cs="Times New Roman"/>
          <w:sz w:val="18"/>
          <w:szCs w:val="18"/>
        </w:rPr>
      </w:pPr>
      <w:r w:rsidRPr="001419C9">
        <w:rPr>
          <w:rFonts w:ascii="Times New Roman" w:hAnsi="Times New Roman" w:cs="Times New Roman"/>
          <w:sz w:val="18"/>
          <w:szCs w:val="18"/>
        </w:rPr>
        <w:t xml:space="preserve"> 2296. </w:t>
      </w:r>
      <w:r w:rsidRPr="001419C9">
        <w:rPr>
          <w:rFonts w:ascii="Times New Roman" w:hAnsi="Times New Roman" w:cs="Times New Roman"/>
          <w:sz w:val="18"/>
          <w:szCs w:val="18"/>
        </w:rPr>
        <w:tab/>
        <w:t xml:space="preserve"> Шесть комментариев опубликованных к видеоролику «Ингуши позор кавказа» на Интернет-сайте «www.youtube.com» с адресом: http://www.youtube.com/watch?v=5BwQ-Wm2iyQ (решение Магасского районного суда Республики Ингушетия от 11.02.2014); </w:t>
      </w:r>
      <w:r w:rsidRPr="001419C9">
        <w:rPr>
          <w:rFonts w:ascii="Times New Roman" w:hAnsi="Times New Roman" w:cs="Times New Roman"/>
          <w:sz w:val="18"/>
          <w:szCs w:val="18"/>
        </w:rPr>
        <w:tab/>
      </w:r>
    </w:p>
    <w:p w:rsidR="004D1379" w:rsidRPr="001419C9" w:rsidRDefault="004D1379" w:rsidP="001419C9">
      <w:pPr>
        <w:spacing w:after="0" w:line="240" w:lineRule="auto"/>
        <w:jc w:val="both"/>
        <w:rPr>
          <w:rFonts w:ascii="Times New Roman" w:hAnsi="Times New Roman" w:cs="Times New Roman"/>
          <w:sz w:val="18"/>
          <w:szCs w:val="18"/>
        </w:rPr>
      </w:pPr>
      <w:r w:rsidRPr="001419C9">
        <w:rPr>
          <w:rFonts w:ascii="Times New Roman" w:hAnsi="Times New Roman" w:cs="Times New Roman"/>
          <w:sz w:val="18"/>
          <w:szCs w:val="18"/>
        </w:rPr>
        <w:t xml:space="preserve"> 2297. </w:t>
      </w:r>
      <w:r w:rsidRPr="001419C9">
        <w:rPr>
          <w:rFonts w:ascii="Times New Roman" w:hAnsi="Times New Roman" w:cs="Times New Roman"/>
          <w:sz w:val="18"/>
          <w:szCs w:val="18"/>
        </w:rPr>
        <w:tab/>
        <w:t xml:space="preserve"> Информационные материалы-брошюру «Свидетельство Исусъ-Христово или наш ответъ каждому вседержателю тьмы, вздумавшему потушить и животворящий светъ» (решение Кунцевского районного суда г. Москвы от 14.11.2013); </w:t>
      </w:r>
      <w:r w:rsidRPr="001419C9">
        <w:rPr>
          <w:rFonts w:ascii="Times New Roman" w:hAnsi="Times New Roman" w:cs="Times New Roman"/>
          <w:sz w:val="18"/>
          <w:szCs w:val="18"/>
        </w:rPr>
        <w:tab/>
      </w:r>
    </w:p>
    <w:p w:rsidR="004D1379" w:rsidRPr="001419C9" w:rsidRDefault="004D1379" w:rsidP="001419C9">
      <w:pPr>
        <w:spacing w:after="0" w:line="240" w:lineRule="auto"/>
        <w:jc w:val="both"/>
        <w:rPr>
          <w:rFonts w:ascii="Times New Roman" w:hAnsi="Times New Roman" w:cs="Times New Roman"/>
          <w:sz w:val="18"/>
          <w:szCs w:val="18"/>
        </w:rPr>
      </w:pPr>
      <w:r w:rsidRPr="001419C9">
        <w:rPr>
          <w:rFonts w:ascii="Times New Roman" w:hAnsi="Times New Roman" w:cs="Times New Roman"/>
          <w:sz w:val="18"/>
          <w:szCs w:val="18"/>
        </w:rPr>
        <w:t xml:space="preserve"> 2298. </w:t>
      </w:r>
      <w:r w:rsidRPr="001419C9">
        <w:rPr>
          <w:rFonts w:ascii="Times New Roman" w:hAnsi="Times New Roman" w:cs="Times New Roman"/>
          <w:sz w:val="18"/>
          <w:szCs w:val="18"/>
        </w:rPr>
        <w:tab/>
        <w:t xml:space="preserve"> Интернет-ресурс http:ingushetiyaru.org (апелляционное определение Судебной коллегии по гражданским делам Верховного Суда Республики Ингушетия от 19.09.2013); </w:t>
      </w:r>
      <w:r w:rsidRPr="001419C9">
        <w:rPr>
          <w:rFonts w:ascii="Times New Roman" w:hAnsi="Times New Roman" w:cs="Times New Roman"/>
          <w:sz w:val="18"/>
          <w:szCs w:val="18"/>
        </w:rPr>
        <w:tab/>
      </w:r>
    </w:p>
    <w:p w:rsidR="004D1379" w:rsidRPr="001419C9" w:rsidRDefault="004D1379" w:rsidP="001419C9">
      <w:pPr>
        <w:spacing w:after="0" w:line="240" w:lineRule="auto"/>
        <w:jc w:val="both"/>
        <w:rPr>
          <w:rFonts w:ascii="Times New Roman" w:hAnsi="Times New Roman" w:cs="Times New Roman"/>
          <w:sz w:val="18"/>
          <w:szCs w:val="18"/>
        </w:rPr>
      </w:pPr>
      <w:r w:rsidRPr="001419C9">
        <w:rPr>
          <w:rFonts w:ascii="Times New Roman" w:hAnsi="Times New Roman" w:cs="Times New Roman"/>
          <w:sz w:val="18"/>
          <w:szCs w:val="18"/>
        </w:rPr>
        <w:t xml:space="preserve"> 2299. </w:t>
      </w:r>
      <w:r w:rsidRPr="001419C9">
        <w:rPr>
          <w:rFonts w:ascii="Times New Roman" w:hAnsi="Times New Roman" w:cs="Times New Roman"/>
          <w:sz w:val="18"/>
          <w:szCs w:val="18"/>
        </w:rPr>
        <w:tab/>
        <w:t xml:space="preserve"> Видео – файл «бей хачей», размещенный на Интернет – странице по адресу: http://vk.com/video96975124_163560645 (решение Орджоникидзевского районного суда г. Екатеринбурга от 20.12.2013); </w:t>
      </w:r>
      <w:r w:rsidRPr="001419C9">
        <w:rPr>
          <w:rFonts w:ascii="Times New Roman" w:hAnsi="Times New Roman" w:cs="Times New Roman"/>
          <w:sz w:val="18"/>
          <w:szCs w:val="18"/>
        </w:rPr>
        <w:tab/>
      </w:r>
    </w:p>
    <w:p w:rsidR="004D1379" w:rsidRPr="001419C9" w:rsidRDefault="004D1379" w:rsidP="001419C9">
      <w:pPr>
        <w:spacing w:after="0" w:line="240" w:lineRule="auto"/>
        <w:jc w:val="both"/>
        <w:rPr>
          <w:rFonts w:ascii="Times New Roman" w:hAnsi="Times New Roman" w:cs="Times New Roman"/>
          <w:sz w:val="18"/>
          <w:szCs w:val="18"/>
        </w:rPr>
      </w:pPr>
      <w:r w:rsidRPr="001419C9">
        <w:rPr>
          <w:rFonts w:ascii="Times New Roman" w:hAnsi="Times New Roman" w:cs="Times New Roman"/>
          <w:sz w:val="18"/>
          <w:szCs w:val="18"/>
        </w:rPr>
        <w:t xml:space="preserve"> 2300. </w:t>
      </w:r>
      <w:r w:rsidRPr="001419C9">
        <w:rPr>
          <w:rFonts w:ascii="Times New Roman" w:hAnsi="Times New Roman" w:cs="Times New Roman"/>
          <w:sz w:val="18"/>
          <w:szCs w:val="18"/>
        </w:rPr>
        <w:tab/>
        <w:t xml:space="preserve"> Фотография, содержащая призыв «СЛАВЯНИН! Защити своих детей, от кавказской угрозы!» и стилизованное изображение в виде очень маленьких размеров девочки, бритоголового мужчины в агрессивной позе со сжатыми кулаками, бьющий другого мужчину, показанного черным цветом с ножом в руке, с когтистой лапой вместо правой руки, со шприцом в кармане, обнаруженная в социальной сети «Вконтакте» под зарегистрированной учетной записью «Евгений Симоченко» (vk.com/id180205016) информационно-телекоммуникационной сети Интернет (решение Центрального районного суда г. Читы от 20.01.2014); </w:t>
      </w:r>
      <w:r w:rsidRPr="001419C9">
        <w:rPr>
          <w:rFonts w:ascii="Times New Roman" w:hAnsi="Times New Roman" w:cs="Times New Roman"/>
          <w:sz w:val="18"/>
          <w:szCs w:val="18"/>
        </w:rPr>
        <w:tab/>
      </w:r>
    </w:p>
    <w:p w:rsidR="004D1379" w:rsidRPr="00D700D7" w:rsidRDefault="004D1379" w:rsidP="001419C9">
      <w:pPr>
        <w:spacing w:after="0" w:line="240" w:lineRule="auto"/>
        <w:jc w:val="both"/>
        <w:rPr>
          <w:rFonts w:ascii="Times New Roman" w:hAnsi="Times New Roman" w:cs="Times New Roman"/>
          <w:sz w:val="18"/>
          <w:szCs w:val="18"/>
          <w:lang w:val="en-US"/>
        </w:rPr>
      </w:pPr>
      <w:r w:rsidRPr="001419C9">
        <w:rPr>
          <w:rFonts w:ascii="Times New Roman" w:hAnsi="Times New Roman" w:cs="Times New Roman"/>
          <w:sz w:val="18"/>
          <w:szCs w:val="18"/>
        </w:rPr>
        <w:t xml:space="preserve"> 2301. </w:t>
      </w:r>
      <w:r w:rsidRPr="001419C9">
        <w:rPr>
          <w:rFonts w:ascii="Times New Roman" w:hAnsi="Times New Roman" w:cs="Times New Roman"/>
          <w:sz w:val="18"/>
          <w:szCs w:val="18"/>
        </w:rPr>
        <w:tab/>
        <w:t xml:space="preserve"> Сайты: http://absurdopedia.net/wiki/Как_nравильно: изготовить_дома_бомбу; bagnet.org_как изготовить бомбу в домашних условиях; qualib.ru/.. .izgotovit… ustroystvo.. .</w:t>
      </w:r>
      <w:r w:rsidRPr="00D700D7">
        <w:rPr>
          <w:rFonts w:ascii="Times New Roman" w:hAnsi="Times New Roman" w:cs="Times New Roman"/>
          <w:sz w:val="18"/>
          <w:szCs w:val="18"/>
          <w:lang w:val="en-US"/>
        </w:rPr>
        <w:t>domashnih-usloviyah; kolxoznik.com/article…bomba-v-domashnih-usloviyah; vip-samodelki.ru/562-bomba-v.. .usloviyax.html; pikabu.ru&gt;…izgotovit.. .bombu.. .domashnikh_usloviyakh…(</w:t>
      </w:r>
      <w:r w:rsidRPr="001419C9">
        <w:rPr>
          <w:rFonts w:ascii="Times New Roman" w:hAnsi="Times New Roman" w:cs="Times New Roman"/>
          <w:sz w:val="18"/>
          <w:szCs w:val="18"/>
        </w:rPr>
        <w:t>решение</w:t>
      </w:r>
      <w:r w:rsidRPr="00D700D7">
        <w:rPr>
          <w:rFonts w:ascii="Times New Roman" w:hAnsi="Times New Roman" w:cs="Times New Roman"/>
          <w:sz w:val="18"/>
          <w:szCs w:val="18"/>
          <w:lang w:val="en-US"/>
        </w:rPr>
        <w:t xml:space="preserve"> </w:t>
      </w:r>
      <w:r w:rsidRPr="001419C9">
        <w:rPr>
          <w:rFonts w:ascii="Times New Roman" w:hAnsi="Times New Roman" w:cs="Times New Roman"/>
          <w:sz w:val="18"/>
          <w:szCs w:val="18"/>
        </w:rPr>
        <w:t>Советского</w:t>
      </w:r>
      <w:r w:rsidRPr="00D700D7">
        <w:rPr>
          <w:rFonts w:ascii="Times New Roman" w:hAnsi="Times New Roman" w:cs="Times New Roman"/>
          <w:sz w:val="18"/>
          <w:szCs w:val="18"/>
          <w:lang w:val="en-US"/>
        </w:rPr>
        <w:t xml:space="preserve"> </w:t>
      </w:r>
      <w:r w:rsidRPr="001419C9">
        <w:rPr>
          <w:rFonts w:ascii="Times New Roman" w:hAnsi="Times New Roman" w:cs="Times New Roman"/>
          <w:sz w:val="18"/>
          <w:szCs w:val="18"/>
        </w:rPr>
        <w:t>районного</w:t>
      </w:r>
      <w:r w:rsidRPr="00D700D7">
        <w:rPr>
          <w:rFonts w:ascii="Times New Roman" w:hAnsi="Times New Roman" w:cs="Times New Roman"/>
          <w:sz w:val="18"/>
          <w:szCs w:val="18"/>
          <w:lang w:val="en-US"/>
        </w:rPr>
        <w:t xml:space="preserve"> </w:t>
      </w:r>
      <w:r w:rsidRPr="001419C9">
        <w:rPr>
          <w:rFonts w:ascii="Times New Roman" w:hAnsi="Times New Roman" w:cs="Times New Roman"/>
          <w:sz w:val="18"/>
          <w:szCs w:val="18"/>
        </w:rPr>
        <w:t>суда</w:t>
      </w:r>
      <w:r w:rsidRPr="00D700D7">
        <w:rPr>
          <w:rFonts w:ascii="Times New Roman" w:hAnsi="Times New Roman" w:cs="Times New Roman"/>
          <w:sz w:val="18"/>
          <w:szCs w:val="18"/>
          <w:lang w:val="en-US"/>
        </w:rPr>
        <w:t xml:space="preserve"> </w:t>
      </w:r>
      <w:r w:rsidRPr="001419C9">
        <w:rPr>
          <w:rFonts w:ascii="Times New Roman" w:hAnsi="Times New Roman" w:cs="Times New Roman"/>
          <w:sz w:val="18"/>
          <w:szCs w:val="18"/>
        </w:rPr>
        <w:t>Ставропольского</w:t>
      </w:r>
      <w:r w:rsidRPr="00D700D7">
        <w:rPr>
          <w:rFonts w:ascii="Times New Roman" w:hAnsi="Times New Roman" w:cs="Times New Roman"/>
          <w:sz w:val="18"/>
          <w:szCs w:val="18"/>
          <w:lang w:val="en-US"/>
        </w:rPr>
        <w:t xml:space="preserve"> </w:t>
      </w:r>
      <w:r w:rsidRPr="001419C9">
        <w:rPr>
          <w:rFonts w:ascii="Times New Roman" w:hAnsi="Times New Roman" w:cs="Times New Roman"/>
          <w:sz w:val="18"/>
          <w:szCs w:val="18"/>
        </w:rPr>
        <w:t>края</w:t>
      </w:r>
      <w:r w:rsidRPr="00D700D7">
        <w:rPr>
          <w:rFonts w:ascii="Times New Roman" w:hAnsi="Times New Roman" w:cs="Times New Roman"/>
          <w:sz w:val="18"/>
          <w:szCs w:val="18"/>
          <w:lang w:val="en-US"/>
        </w:rPr>
        <w:t xml:space="preserve"> </w:t>
      </w:r>
      <w:r w:rsidRPr="001419C9">
        <w:rPr>
          <w:rFonts w:ascii="Times New Roman" w:hAnsi="Times New Roman" w:cs="Times New Roman"/>
          <w:sz w:val="18"/>
          <w:szCs w:val="18"/>
        </w:rPr>
        <w:t>от</w:t>
      </w:r>
      <w:r w:rsidRPr="00D700D7">
        <w:rPr>
          <w:rFonts w:ascii="Times New Roman" w:hAnsi="Times New Roman" w:cs="Times New Roman"/>
          <w:sz w:val="18"/>
          <w:szCs w:val="18"/>
          <w:lang w:val="en-US"/>
        </w:rPr>
        <w:t xml:space="preserve"> 05.02.2014); </w:t>
      </w:r>
      <w:r w:rsidRPr="00D700D7">
        <w:rPr>
          <w:rFonts w:ascii="Times New Roman" w:hAnsi="Times New Roman" w:cs="Times New Roman"/>
          <w:sz w:val="18"/>
          <w:szCs w:val="18"/>
          <w:lang w:val="en-US"/>
        </w:rPr>
        <w:tab/>
      </w:r>
    </w:p>
    <w:p w:rsidR="004D1379" w:rsidRPr="001419C9" w:rsidRDefault="004D1379" w:rsidP="001419C9">
      <w:pPr>
        <w:spacing w:after="0" w:line="240" w:lineRule="auto"/>
        <w:jc w:val="both"/>
        <w:rPr>
          <w:rFonts w:ascii="Times New Roman" w:hAnsi="Times New Roman" w:cs="Times New Roman"/>
          <w:sz w:val="18"/>
          <w:szCs w:val="18"/>
        </w:rPr>
      </w:pPr>
      <w:r w:rsidRPr="00D700D7">
        <w:rPr>
          <w:rFonts w:ascii="Times New Roman" w:hAnsi="Times New Roman" w:cs="Times New Roman"/>
          <w:sz w:val="18"/>
          <w:szCs w:val="18"/>
          <w:lang w:val="en-US"/>
        </w:rPr>
        <w:t xml:space="preserve"> </w:t>
      </w:r>
      <w:r w:rsidRPr="001419C9">
        <w:rPr>
          <w:rFonts w:ascii="Times New Roman" w:hAnsi="Times New Roman" w:cs="Times New Roman"/>
          <w:sz w:val="18"/>
          <w:szCs w:val="18"/>
        </w:rPr>
        <w:t xml:space="preserve">2302. </w:t>
      </w:r>
      <w:r w:rsidRPr="001419C9">
        <w:rPr>
          <w:rFonts w:ascii="Times New Roman" w:hAnsi="Times New Roman" w:cs="Times New Roman"/>
          <w:sz w:val="18"/>
          <w:szCs w:val="18"/>
        </w:rPr>
        <w:tab/>
        <w:t xml:space="preserve"> Видеоролик «Русь не жидово ложе», продолжительностью 4 минуты 28 секунд, размещенный на интернет-сайте, имеющем электронный адрес: (http://vk.com/video147407757_162766951) (решение Заводского районного суда г. Орла от 27.01.2014); </w:t>
      </w:r>
      <w:r w:rsidRPr="001419C9">
        <w:rPr>
          <w:rFonts w:ascii="Times New Roman" w:hAnsi="Times New Roman" w:cs="Times New Roman"/>
          <w:sz w:val="18"/>
          <w:szCs w:val="18"/>
        </w:rPr>
        <w:tab/>
      </w:r>
    </w:p>
    <w:p w:rsidR="004D1379" w:rsidRPr="001419C9" w:rsidRDefault="004D1379" w:rsidP="001419C9">
      <w:pPr>
        <w:spacing w:after="0" w:line="240" w:lineRule="auto"/>
        <w:jc w:val="both"/>
        <w:rPr>
          <w:rFonts w:ascii="Times New Roman" w:hAnsi="Times New Roman" w:cs="Times New Roman"/>
          <w:sz w:val="18"/>
          <w:szCs w:val="18"/>
        </w:rPr>
      </w:pPr>
      <w:r w:rsidRPr="001419C9">
        <w:rPr>
          <w:rFonts w:ascii="Times New Roman" w:hAnsi="Times New Roman" w:cs="Times New Roman"/>
          <w:sz w:val="18"/>
          <w:szCs w:val="18"/>
        </w:rPr>
        <w:t xml:space="preserve"> 2303. </w:t>
      </w:r>
      <w:r w:rsidRPr="001419C9">
        <w:rPr>
          <w:rFonts w:ascii="Times New Roman" w:hAnsi="Times New Roman" w:cs="Times New Roman"/>
          <w:sz w:val="18"/>
          <w:szCs w:val="18"/>
        </w:rPr>
        <w:tab/>
        <w:t xml:space="preserve"> Печатные издания: книга «Ислам: идеи, движения, перемены», издательство ПК «Сантлада», Москва, 1992, на 64 листах; книга «Истории праведных халифов», издательство ПК «Сантлада» при участии издательства «Странник» и МП «Фирма Странник», Москва, 1992, на 144 листах (решение Ленинского районного суда г. Иваново от 16.01.2014); </w:t>
      </w:r>
      <w:r w:rsidRPr="001419C9">
        <w:rPr>
          <w:rFonts w:ascii="Times New Roman" w:hAnsi="Times New Roman" w:cs="Times New Roman"/>
          <w:sz w:val="18"/>
          <w:szCs w:val="18"/>
        </w:rPr>
        <w:tab/>
      </w:r>
    </w:p>
    <w:p w:rsidR="004D1379" w:rsidRPr="001419C9" w:rsidRDefault="004D1379" w:rsidP="001419C9">
      <w:pPr>
        <w:spacing w:after="0" w:line="240" w:lineRule="auto"/>
        <w:jc w:val="both"/>
        <w:rPr>
          <w:rFonts w:ascii="Times New Roman" w:hAnsi="Times New Roman" w:cs="Times New Roman"/>
          <w:sz w:val="18"/>
          <w:szCs w:val="18"/>
        </w:rPr>
      </w:pPr>
      <w:r w:rsidRPr="001419C9">
        <w:rPr>
          <w:rFonts w:ascii="Times New Roman" w:hAnsi="Times New Roman" w:cs="Times New Roman"/>
          <w:sz w:val="18"/>
          <w:szCs w:val="18"/>
        </w:rPr>
        <w:t xml:space="preserve"> 2304. </w:t>
      </w:r>
      <w:r w:rsidRPr="001419C9">
        <w:rPr>
          <w:rFonts w:ascii="Times New Roman" w:hAnsi="Times New Roman" w:cs="Times New Roman"/>
          <w:sz w:val="18"/>
          <w:szCs w:val="18"/>
        </w:rPr>
        <w:tab/>
        <w:t xml:space="preserve"> Визуальные текстовые материалы: «Их нравы: кавказские джентльмены»; «Как общаться с чурками, и стоит ли это делать. Теория»; «Мы где? В России?»; «Русь пробудись»!» (решение Ленинского районного суда г. Новосибирска от 14.01.2014); </w:t>
      </w:r>
      <w:r w:rsidRPr="001419C9">
        <w:rPr>
          <w:rFonts w:ascii="Times New Roman" w:hAnsi="Times New Roman" w:cs="Times New Roman"/>
          <w:sz w:val="18"/>
          <w:szCs w:val="18"/>
        </w:rPr>
        <w:tab/>
      </w:r>
    </w:p>
    <w:p w:rsidR="004D1379" w:rsidRPr="001419C9" w:rsidRDefault="004D1379" w:rsidP="001419C9">
      <w:pPr>
        <w:spacing w:after="0" w:line="240" w:lineRule="auto"/>
        <w:jc w:val="both"/>
        <w:rPr>
          <w:rFonts w:ascii="Times New Roman" w:hAnsi="Times New Roman" w:cs="Times New Roman"/>
          <w:sz w:val="18"/>
          <w:szCs w:val="18"/>
        </w:rPr>
      </w:pPr>
      <w:r w:rsidRPr="001419C9">
        <w:rPr>
          <w:rFonts w:ascii="Times New Roman" w:hAnsi="Times New Roman" w:cs="Times New Roman"/>
          <w:sz w:val="18"/>
          <w:szCs w:val="18"/>
        </w:rPr>
        <w:t xml:space="preserve"> 2305. </w:t>
      </w:r>
      <w:r w:rsidRPr="001419C9">
        <w:rPr>
          <w:rFonts w:ascii="Times New Roman" w:hAnsi="Times New Roman" w:cs="Times New Roman"/>
          <w:sz w:val="18"/>
          <w:szCs w:val="18"/>
        </w:rPr>
        <w:tab/>
        <w:t xml:space="preserve"> Статья Бориса Стомахина "Священная война", размещенная на интернет-сайте http://sopritivlenie.marsho.net (решение Бабушкинского районного суда г. Москвы от 25.02.2014); </w:t>
      </w:r>
      <w:r w:rsidRPr="001419C9">
        <w:rPr>
          <w:rFonts w:ascii="Times New Roman" w:hAnsi="Times New Roman" w:cs="Times New Roman"/>
          <w:sz w:val="18"/>
          <w:szCs w:val="18"/>
        </w:rPr>
        <w:tab/>
      </w:r>
    </w:p>
    <w:p w:rsidR="004D1379" w:rsidRPr="001419C9" w:rsidRDefault="004D1379" w:rsidP="001419C9">
      <w:pPr>
        <w:spacing w:after="0" w:line="240" w:lineRule="auto"/>
        <w:jc w:val="both"/>
        <w:rPr>
          <w:rFonts w:ascii="Times New Roman" w:hAnsi="Times New Roman" w:cs="Times New Roman"/>
          <w:sz w:val="18"/>
          <w:szCs w:val="18"/>
        </w:rPr>
      </w:pPr>
      <w:r w:rsidRPr="001419C9">
        <w:rPr>
          <w:rFonts w:ascii="Times New Roman" w:hAnsi="Times New Roman" w:cs="Times New Roman"/>
          <w:sz w:val="18"/>
          <w:szCs w:val="18"/>
        </w:rPr>
        <w:t xml:space="preserve"> 2306. </w:t>
      </w:r>
      <w:r w:rsidRPr="001419C9">
        <w:rPr>
          <w:rFonts w:ascii="Times New Roman" w:hAnsi="Times New Roman" w:cs="Times New Roman"/>
          <w:sz w:val="18"/>
          <w:szCs w:val="18"/>
        </w:rPr>
        <w:tab/>
        <w:t xml:space="preserve"> Информационный материал «Манифест Багирова», размещенный на Интернет-сайте www.anticompromat.org (решение Замоскворецкого районного суда г. Москвы от 12.02.2013); </w:t>
      </w:r>
      <w:r w:rsidRPr="001419C9">
        <w:rPr>
          <w:rFonts w:ascii="Times New Roman" w:hAnsi="Times New Roman" w:cs="Times New Roman"/>
          <w:sz w:val="18"/>
          <w:szCs w:val="18"/>
        </w:rPr>
        <w:tab/>
      </w:r>
    </w:p>
    <w:p w:rsidR="004D1379" w:rsidRPr="001419C9" w:rsidRDefault="004D1379" w:rsidP="001419C9">
      <w:pPr>
        <w:spacing w:after="0" w:line="240" w:lineRule="auto"/>
        <w:jc w:val="both"/>
        <w:rPr>
          <w:rFonts w:ascii="Times New Roman" w:hAnsi="Times New Roman" w:cs="Times New Roman"/>
          <w:sz w:val="18"/>
          <w:szCs w:val="18"/>
        </w:rPr>
      </w:pPr>
      <w:r w:rsidRPr="001419C9">
        <w:rPr>
          <w:rFonts w:ascii="Times New Roman" w:hAnsi="Times New Roman" w:cs="Times New Roman"/>
          <w:sz w:val="18"/>
          <w:szCs w:val="18"/>
        </w:rPr>
        <w:t xml:space="preserve"> 2307. </w:t>
      </w:r>
      <w:r w:rsidRPr="001419C9">
        <w:rPr>
          <w:rFonts w:ascii="Times New Roman" w:hAnsi="Times New Roman" w:cs="Times New Roman"/>
          <w:sz w:val="18"/>
          <w:szCs w:val="18"/>
        </w:rPr>
        <w:tab/>
        <w:t xml:space="preserve"> Информационные материалы, размещенные в информационно-коммуникативной сети «Интернет» на сайте социальной сети «В контакте» на странице пользователя «Дёмин Рустам», http://vk.com/id 186667240, пользователем «Екатерина Мальцева», http://vk.com/katerinazlo, следующего содержания: изображение Адольфа Гитлера с текстом «Ты погасила печи, загадала желание, чтоб в этот вечер было евреесжигание»; изображение Адольфа Гитлера с текстом «Я жив, загляни в свое сердце, я там», а также стих перед изображением следующего содержания: «Гитлер к нам приходит! Гитлер к нам приходит! Веселье приносит и запах бодрящий, Сожженного жида прах настоящий!»; изображение с текстом «Нельзя просто так взять и не оскорбить еврея»; изображение Адольфа Гитлера с текстом «Убить всех чурок нереально, но я мечту свою лелея, решил по жизни жечь евреев»; текст и визуальные объекты, содержащие информацию, направленную на возбуждение ненависти и вражды, унижения человеческого достоинства по национальному признаку (решение Устиновского районного суда г. Ижевска Удмуртской Республики от 06.02.2014); </w:t>
      </w:r>
      <w:r w:rsidRPr="001419C9">
        <w:rPr>
          <w:rFonts w:ascii="Times New Roman" w:hAnsi="Times New Roman" w:cs="Times New Roman"/>
          <w:sz w:val="18"/>
          <w:szCs w:val="18"/>
        </w:rPr>
        <w:tab/>
      </w:r>
    </w:p>
    <w:p w:rsidR="004D1379" w:rsidRDefault="004D1379" w:rsidP="001419C9">
      <w:pPr>
        <w:spacing w:after="0" w:line="240" w:lineRule="auto"/>
        <w:jc w:val="both"/>
        <w:rPr>
          <w:rFonts w:ascii="Times New Roman" w:hAnsi="Times New Roman" w:cs="Times New Roman"/>
          <w:sz w:val="18"/>
          <w:szCs w:val="18"/>
        </w:rPr>
      </w:pPr>
      <w:r w:rsidRPr="001419C9">
        <w:rPr>
          <w:rFonts w:ascii="Times New Roman" w:hAnsi="Times New Roman" w:cs="Times New Roman"/>
          <w:sz w:val="18"/>
          <w:szCs w:val="18"/>
        </w:rPr>
        <w:t xml:space="preserve"> 2308. </w:t>
      </w:r>
      <w:r w:rsidRPr="001419C9">
        <w:rPr>
          <w:rFonts w:ascii="Times New Roman" w:hAnsi="Times New Roman" w:cs="Times New Roman"/>
          <w:sz w:val="18"/>
          <w:szCs w:val="18"/>
        </w:rPr>
        <w:tab/>
        <w:t xml:space="preserve"> Информационные материалы, размещенные на интернет-сайте http:// abusalima770.blogspot.ru.,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20.02.2013);</w:t>
      </w:r>
    </w:p>
    <w:p w:rsidR="004D1379" w:rsidRDefault="004D1379" w:rsidP="00D700D7">
      <w:pPr>
        <w:jc w:val="both"/>
        <w:rPr>
          <w:sz w:val="18"/>
          <w:szCs w:val="18"/>
        </w:rPr>
      </w:pPr>
      <w:r w:rsidRPr="009E14C9">
        <w:rPr>
          <w:sz w:val="18"/>
          <w:szCs w:val="18"/>
        </w:rPr>
        <w:t xml:space="preserve">2318.     Статья Бориса Стомахина «Русская революция в прошлом и будущем», размещенная на интернет-сайте http://sopritivlenie.marsho.net (решение Останкинского районного суда г. Москвы от 22.11.2013);    </w:t>
      </w:r>
    </w:p>
    <w:p w:rsidR="004D1379" w:rsidRPr="009E14C9" w:rsidRDefault="004D1379" w:rsidP="00D700D7">
      <w:pPr>
        <w:jc w:val="both"/>
        <w:rPr>
          <w:sz w:val="18"/>
          <w:szCs w:val="18"/>
        </w:rPr>
      </w:pPr>
      <w:r w:rsidRPr="009E14C9">
        <w:rPr>
          <w:sz w:val="18"/>
          <w:szCs w:val="18"/>
        </w:rPr>
        <w:t xml:space="preserve">2319.     Статья Бориса Стомахина «Цена свободы», размещенная на интернет-сайте http://sopritivlenie.marsho.net (решение Останкинского районного суда г. Москвы от 22.11.2013);    </w:t>
      </w:r>
    </w:p>
    <w:p w:rsidR="004D1379" w:rsidRPr="009E14C9" w:rsidRDefault="004D1379" w:rsidP="00D700D7">
      <w:pPr>
        <w:jc w:val="both"/>
        <w:rPr>
          <w:sz w:val="18"/>
          <w:szCs w:val="18"/>
        </w:rPr>
      </w:pPr>
      <w:r w:rsidRPr="009E14C9">
        <w:rPr>
          <w:sz w:val="18"/>
          <w:szCs w:val="18"/>
        </w:rPr>
        <w:t xml:space="preserve">2320.     Статья Бориса Стомахина «Время раздирать», размещенная на интернет-сайте http://sopritivlenie.marsho.net (решение Останкинского районного суда г. Москвы от 22.11.2013);  </w:t>
      </w:r>
    </w:p>
    <w:p w:rsidR="004D1379" w:rsidRPr="009E14C9" w:rsidRDefault="004D1379" w:rsidP="00D700D7">
      <w:pPr>
        <w:jc w:val="both"/>
        <w:rPr>
          <w:sz w:val="18"/>
          <w:szCs w:val="18"/>
        </w:rPr>
      </w:pPr>
      <w:r w:rsidRPr="009E14C9">
        <w:rPr>
          <w:sz w:val="18"/>
          <w:szCs w:val="18"/>
        </w:rPr>
        <w:t>Напомним, что главный редактор бюллетеня "Радикальная политика" Борис Стомахин был приговорен 22 апреля 2014 года Бутырским районным судом Москвы к 6,5 годам лишения свободы по ч. 1 ст. 280 УК (публичные призывы к экстремизму), ч. 1 ст. 282 УК (возбуждении национальной и религиозной ненависти), ч. 1 ст. 205.2 УК (оправдание терроризма) и ст. 30 УК и ч. 2 ст. 205.2 УК (приготовление к публичному оправданию терроризма с использованием СМИ) за публикацию статей в интернете. В 2006 году тот же Бутырский районный суд Москвы приговорил Стомахина к 5 годам лишения свободы по 1 ст. 282 УК (возбуждение национальной и религиозной ненависти) и ч. 2 ст. 280 УК (публичные призывы к осуществлению экстремистской деятельности, совершенные с использованием СМИ). Статьи с сайта Стомахина уже неоднократно признавались экстремистскими и были добавлены в Федеральный список экстремистских материалов.</w:t>
      </w:r>
    </w:p>
    <w:p w:rsidR="004D1379" w:rsidRPr="009E14C9" w:rsidRDefault="004D1379" w:rsidP="00D700D7">
      <w:pPr>
        <w:jc w:val="both"/>
        <w:rPr>
          <w:sz w:val="18"/>
          <w:szCs w:val="18"/>
        </w:rPr>
      </w:pPr>
      <w:r w:rsidRPr="009E14C9">
        <w:rPr>
          <w:sz w:val="18"/>
          <w:szCs w:val="18"/>
        </w:rPr>
        <w:t xml:space="preserve">2321.     Книга Истархова В.А. «Что такое концепция «Мёртвая вода»?» (издатель «Свитовид», 2005 г., на 96 стр., отпечатана по адресу: 61005, г. Харьков, ул. Набережная Здоровья, д. 12, офис 12, тиражом 3000 экземпляров) (решение Чертановского районного суда г. Москвы от 15.08.2013);     </w:t>
      </w:r>
    </w:p>
    <w:p w:rsidR="004D1379" w:rsidRPr="009E14C9" w:rsidRDefault="004D1379" w:rsidP="00D700D7">
      <w:pPr>
        <w:jc w:val="both"/>
        <w:rPr>
          <w:sz w:val="18"/>
          <w:szCs w:val="18"/>
        </w:rPr>
      </w:pPr>
      <w:r w:rsidRPr="009E14C9">
        <w:rPr>
          <w:sz w:val="18"/>
          <w:szCs w:val="18"/>
        </w:rPr>
        <w:t xml:space="preserve">Лидер российской правой партии Владимира Истархова (Иванова) является автором культовой в среде российских ультраправых неоязычников книги «Удар русских богов», которая уже трижды внесена в Федеральный список экстремистких материалов. Книга В. Истархова «Что такое концепция «Мёртвая вода»?» разоблачает движение «Концепция общественной безопасности России» (КОБР), шифр «Мёртвая вода». Напомним, что сборник документов под общим названием "Концепция общественной безопасности "Мертвая вода" представляющий собой причудливую смесь сталинизма и мистицизма, был признан экстремистским в ноябре 2013 года. На основе этого сборника и была сформирована идеология «Концептуальной партии "Единение"» (нынешнее название -  «Курсом правды и Единения»). Идеолог «Концептуальной партии "Единение"» генерал-майор Константин Петров умер в 2009 году. </w:t>
      </w:r>
    </w:p>
    <w:p w:rsidR="004D1379" w:rsidRDefault="004D1379" w:rsidP="00D700D7">
      <w:pPr>
        <w:jc w:val="both"/>
        <w:rPr>
          <w:sz w:val="18"/>
          <w:szCs w:val="18"/>
        </w:rPr>
      </w:pPr>
      <w:r w:rsidRPr="009E14C9">
        <w:rPr>
          <w:sz w:val="18"/>
          <w:szCs w:val="18"/>
        </w:rPr>
        <w:t>Книга В.Истархова «Что такое «Мертвая вода?», изданная в 2005 г. ООО «Русская Правда-пресс», посвященная критике этого же объединения, была признана экстремистской решением Верх-Исетского районного суда г. Екатеринбурга от 03.07.2008 и добавлена в Федеральный список экстремистких материалов под п.209.</w:t>
      </w:r>
    </w:p>
    <w:p w:rsidR="004D1379" w:rsidRPr="009E14C9" w:rsidRDefault="004D1379" w:rsidP="00D700D7">
      <w:pPr>
        <w:jc w:val="both"/>
        <w:rPr>
          <w:sz w:val="18"/>
          <w:szCs w:val="18"/>
        </w:rPr>
      </w:pPr>
      <w:r w:rsidRPr="009E14C9">
        <w:rPr>
          <w:sz w:val="18"/>
          <w:szCs w:val="18"/>
        </w:rPr>
        <w:t xml:space="preserve">2322.     Размещенные Песецким Дмитрием Валерьевичем в социальной сети «http://vkontakte.ru» на Интернет-страницах http://vk.com/video 167754704_162972186, http://vk.com/video 167754704_162985319, http://vk.com/video 167754704_162985350 видеоматериалы «убили кавказца» (файл «ubili kavkazca», размером 1,75 МБ), «Формат 18» (файл «Format 18», размером 6,04 МБ), «Формат 18» (файл «Format 18», размером 7,85 МБ) (решение Псковского городского суда Псковской области от 27.02.2014);  </w:t>
      </w:r>
    </w:p>
    <w:p w:rsidR="004D1379" w:rsidRPr="009E14C9" w:rsidRDefault="004D1379" w:rsidP="00D700D7">
      <w:pPr>
        <w:jc w:val="both"/>
        <w:rPr>
          <w:sz w:val="18"/>
          <w:szCs w:val="18"/>
        </w:rPr>
      </w:pPr>
      <w:r w:rsidRPr="009E14C9">
        <w:rPr>
          <w:sz w:val="18"/>
          <w:szCs w:val="18"/>
        </w:rPr>
        <w:t xml:space="preserve">2323.     Размещенные Ступенковым Кириллом Юрьевичем в социальной сети «http://vkontakte.ru» на Интернет-страницах http://vk.com/video 74473101_148617284, http://vk.com/video74473101_159168971, http://vk.com/video 74473101_15916899 видеоматериалы «Без названия» (файл «Bez nazvaniya.240.mp4», размером 6,41 МБ), «hooligan`s» (файл «hooligan`s.flv», размером 6,09 МБ), «смерть за родину» (файл «smert`za rodinu!!!», размером 4,89 МБ) и аудиозапись «Циклон-Б-Дети гор» (файл «Ciklon-B-Deti gor», размером 2,64 МБ) (решение Псковского городского суда Псковской области от 27.02.2014);     </w:t>
      </w:r>
    </w:p>
    <w:p w:rsidR="004D1379" w:rsidRPr="009E14C9" w:rsidRDefault="004D1379" w:rsidP="00D700D7">
      <w:pPr>
        <w:jc w:val="both"/>
        <w:rPr>
          <w:sz w:val="18"/>
          <w:szCs w:val="18"/>
        </w:rPr>
      </w:pPr>
      <w:r w:rsidRPr="009E14C9">
        <w:rPr>
          <w:sz w:val="18"/>
          <w:szCs w:val="18"/>
        </w:rPr>
        <w:t>2324.     Видеофайл (видеоролик) «Мусульманский проповедник у мечети в Отрадном агитирует против России» (решение Правобережного районного суда г. Липецка от 05.03.2014).</w:t>
      </w:r>
    </w:p>
    <w:p w:rsidR="004D1379" w:rsidRPr="009E14C9" w:rsidRDefault="004D1379" w:rsidP="00D700D7">
      <w:pPr>
        <w:jc w:val="both"/>
        <w:rPr>
          <w:sz w:val="18"/>
          <w:szCs w:val="18"/>
        </w:rPr>
      </w:pPr>
      <w:r w:rsidRPr="009E14C9">
        <w:rPr>
          <w:sz w:val="18"/>
          <w:szCs w:val="18"/>
        </w:rPr>
        <w:t>Напомним, что в конце сентября 2013 года на Youtube был выложен ролик, где мужчина проповедует у входа в московскую мечеть «Ярдам» в Отрадном. В проповеди выражался протест против запрета текста перевода Корана. Предполагают, что этот человек – гражданин Узбекистана Сирдорбек Ситдиков. 1 ноября 2013 года стало известно, что Ситдиков был задержан в Москве по подозрению в сотрудничестве с «Хизб ут-Тахрир». Также в Отрадном расследуется дело по факту распространения листовок.</w:t>
      </w:r>
    </w:p>
    <w:p w:rsidR="004D1379" w:rsidRPr="009E14C9" w:rsidRDefault="004D1379" w:rsidP="00D700D7">
      <w:pPr>
        <w:jc w:val="both"/>
        <w:rPr>
          <w:sz w:val="18"/>
          <w:szCs w:val="18"/>
        </w:rPr>
      </w:pPr>
      <w:r w:rsidRPr="009E14C9">
        <w:rPr>
          <w:sz w:val="18"/>
          <w:szCs w:val="18"/>
        </w:rPr>
        <w:t xml:space="preserve"> 2325.     Видео файлы «Скинхеды Украины»; «Без названия»; «Тесак. Интервью»; «Скины на рынке ЖЕСТЬ», размещенные в сети «Интернет» на сайте «vkontakte.ru» по странице http://vk.com id62473164 (решение Нижневартовского городского суда Ханты-Мансийского автономного округа – Югры от 18.03.2014).</w:t>
      </w:r>
    </w:p>
    <w:p w:rsidR="004D1379" w:rsidRPr="009E14C9" w:rsidRDefault="004D1379" w:rsidP="00D700D7">
      <w:pPr>
        <w:jc w:val="both"/>
        <w:rPr>
          <w:sz w:val="18"/>
          <w:szCs w:val="18"/>
        </w:rPr>
      </w:pPr>
      <w:r w:rsidRPr="009E14C9">
        <w:rPr>
          <w:sz w:val="18"/>
          <w:szCs w:val="18"/>
        </w:rPr>
        <w:t>Центру "Сова" известно об уголовном деле в Нижневартовска за публикацию ксенофобных видеороликов, возбужденном весной 2014 года. Не вполне понятно идет ли речь об этих видеороликах.</w:t>
      </w:r>
    </w:p>
    <w:p w:rsidR="004D1379" w:rsidRPr="009E14C9" w:rsidRDefault="004D1379" w:rsidP="00D700D7">
      <w:pPr>
        <w:jc w:val="both"/>
        <w:rPr>
          <w:sz w:val="18"/>
          <w:szCs w:val="18"/>
        </w:rPr>
      </w:pPr>
      <w:r w:rsidRPr="009E14C9">
        <w:rPr>
          <w:sz w:val="18"/>
          <w:szCs w:val="18"/>
        </w:rPr>
        <w:t xml:space="preserve">2326.     Статья «Знаем, помним, не простим. Сегодня для русских скорбная дата», размещенная на Интернет-ресурсе iks2010.org (решение Преображенского районного суда г. Москвы от 11.03.2014);     </w:t>
      </w:r>
    </w:p>
    <w:p w:rsidR="004D1379" w:rsidRPr="009E14C9" w:rsidRDefault="004D1379" w:rsidP="00D700D7">
      <w:pPr>
        <w:jc w:val="both"/>
        <w:rPr>
          <w:sz w:val="18"/>
          <w:szCs w:val="18"/>
        </w:rPr>
      </w:pPr>
      <w:r w:rsidRPr="009E14C9">
        <w:rPr>
          <w:sz w:val="18"/>
          <w:szCs w:val="18"/>
        </w:rPr>
        <w:t>Статья "Знаем, помним, не простим. Сегодня для русских скорбная дата" была опубликована на сайте "Имперского Казачьего Союза" и посвящена принятию большевика декрета "о красном терроре".</w:t>
      </w:r>
    </w:p>
    <w:p w:rsidR="004D1379" w:rsidRPr="009E14C9" w:rsidRDefault="004D1379" w:rsidP="00D700D7">
      <w:pPr>
        <w:jc w:val="both"/>
        <w:rPr>
          <w:sz w:val="18"/>
          <w:szCs w:val="18"/>
        </w:rPr>
      </w:pPr>
      <w:r w:rsidRPr="009E14C9">
        <w:rPr>
          <w:sz w:val="18"/>
          <w:szCs w:val="18"/>
        </w:rPr>
        <w:t xml:space="preserve">2327.     Статья «Проклятые и благословенные - непреодолимая пропасть. Катакомбно-святоотеческая идеология. Часть 1 и часть 2», размещенная на Интернет-ресурсе iks2010.org (решение Преображенского районного суда г. Москвы от 11.03.2014);   </w:t>
      </w:r>
    </w:p>
    <w:p w:rsidR="004D1379" w:rsidRPr="009E14C9" w:rsidRDefault="004D1379" w:rsidP="00D700D7">
      <w:pPr>
        <w:jc w:val="both"/>
        <w:rPr>
          <w:sz w:val="18"/>
          <w:szCs w:val="18"/>
        </w:rPr>
      </w:pPr>
      <w:r w:rsidRPr="009E14C9">
        <w:rPr>
          <w:sz w:val="18"/>
          <w:szCs w:val="18"/>
        </w:rPr>
        <w:t xml:space="preserve">2328.     Видеофайл с названием «Опровержение обвинений против Хизб ут Тахрир», продолжительностью 1 час 02 минуты (решение Центрального районного суда г. Тюмени от 27.01.2014);    </w:t>
      </w:r>
    </w:p>
    <w:p w:rsidR="004D1379" w:rsidRPr="009E14C9" w:rsidRDefault="004D1379" w:rsidP="00D700D7">
      <w:pPr>
        <w:jc w:val="both"/>
        <w:rPr>
          <w:sz w:val="18"/>
          <w:szCs w:val="18"/>
        </w:rPr>
      </w:pPr>
      <w:r w:rsidRPr="009E14C9">
        <w:rPr>
          <w:sz w:val="18"/>
          <w:szCs w:val="18"/>
        </w:rPr>
        <w:t xml:space="preserve">2329.     Аудиоматериалы: «Правый рэп - Россия для 4уроК. mp3», «Правый Русский рэп - Я РУССКИИ. mp3», «Спортивный - 1488 Россия без чурок (правый рэп). mp3»; и видеоматериалы: «Россия Для Русских. mp4», «Бухенвальд Флава-7Oi Круг Ада (УЛЬТРА ПРАВЫЕ ТЕКСТА ОТ ФУТБОЛЬНЫХ ХУЛИГАНОВ). mp4», «россия для русских отряд 1488. mp4», «Словянский союз!. mp4», «Россия для русских2. mp4», «РоССия для РуССких, Москва для Москвичей, африка для негров, помойка для хачей.. mp4» (решение Курганского городского суда Курганской области от 11.12.2013 и определение Курганского городского суда Курганской области от 20.02.2014);    </w:t>
      </w:r>
    </w:p>
    <w:p w:rsidR="004D1379" w:rsidRPr="009E14C9" w:rsidRDefault="004D1379" w:rsidP="00D700D7">
      <w:pPr>
        <w:jc w:val="both"/>
        <w:rPr>
          <w:sz w:val="18"/>
          <w:szCs w:val="18"/>
        </w:rPr>
      </w:pPr>
      <w:r w:rsidRPr="009E14C9">
        <w:rPr>
          <w:sz w:val="18"/>
          <w:szCs w:val="18"/>
        </w:rPr>
        <w:t>2330.     Аудиофайл под названием «timur_mucaraev-prodazha_(www.palbu.ru).mp3», начинающийся со слов «В трудный час для Чечни вы все продали нас…..»; аудиофайл под названием «WaP.Ka4Ka.Ru_Timur_Mucuraev_-_1996 Gelaevskij_specnaz_(2_versiya)_-_10_-_SHamil_vedet_otryad.mp3», начинающийся со слов «Горят дома, за залпом залп…..» (решение Кстовского городского суда Нижегородской области от 12.02.2014).</w:t>
      </w:r>
    </w:p>
    <w:p w:rsidR="004D1379" w:rsidRPr="009E14C9" w:rsidRDefault="004D1379" w:rsidP="00D700D7">
      <w:pPr>
        <w:jc w:val="both"/>
        <w:rPr>
          <w:sz w:val="18"/>
          <w:szCs w:val="18"/>
        </w:rPr>
      </w:pPr>
      <w:r w:rsidRPr="009E14C9">
        <w:rPr>
          <w:sz w:val="18"/>
          <w:szCs w:val="18"/>
        </w:rPr>
        <w:t xml:space="preserve">Речь идет о песнях сторонника отделения Чечни от России, участника первой чеченской войны со стороны сепаратистов барда Тимура Муцураева. Некоторые 2331.     Размещенные Ивлевым Русланом Анатольевичем под псевдонимом «Адольф Гитлер» в сети «Интернет» на сайте «http://vk.com/id74957397» видеоматериалы: «скин хэд!!!!!!!!!!!!!№1», «скины», и «задумайся» (решение Псковского городского суда Псковской области от 05.11.2013);    </w:t>
      </w:r>
    </w:p>
    <w:p w:rsidR="004D1379" w:rsidRPr="009E14C9" w:rsidRDefault="004D1379" w:rsidP="00D700D7">
      <w:pPr>
        <w:jc w:val="both"/>
        <w:rPr>
          <w:sz w:val="18"/>
          <w:szCs w:val="18"/>
        </w:rPr>
      </w:pPr>
      <w:r w:rsidRPr="009E14C9">
        <w:rPr>
          <w:sz w:val="18"/>
          <w:szCs w:val="18"/>
        </w:rPr>
        <w:t xml:space="preserve">Центру "Сова" известно о признании экстремистскими четырех материалов, возбуждающих национальную и религиозную ненависть. В феврале 2014 года прокуратура Псковской области сообщала о том, что еще семь материалов находятся в стадии рассмотрения. </w:t>
      </w:r>
    </w:p>
    <w:p w:rsidR="004D1379" w:rsidRPr="009E14C9" w:rsidRDefault="004D1379" w:rsidP="00D700D7">
      <w:pPr>
        <w:jc w:val="both"/>
        <w:rPr>
          <w:sz w:val="18"/>
          <w:szCs w:val="18"/>
        </w:rPr>
      </w:pPr>
      <w:r w:rsidRPr="009E14C9">
        <w:rPr>
          <w:sz w:val="18"/>
          <w:szCs w:val="18"/>
        </w:rPr>
        <w:t xml:space="preserve">2332.     Интернет-ресурс «Информационное агентство Вилайята Палг1айче», размещенный в сети «Интернет» по электронному адресу: http://abrorinfo.wordpress.com/ (решение Интинского городского суда Республики Коми от 26.03.2014);    </w:t>
      </w:r>
    </w:p>
    <w:p w:rsidR="004D1379" w:rsidRPr="009E14C9" w:rsidRDefault="004D1379" w:rsidP="00D700D7">
      <w:pPr>
        <w:jc w:val="both"/>
        <w:rPr>
          <w:sz w:val="18"/>
          <w:szCs w:val="18"/>
        </w:rPr>
      </w:pPr>
      <w:r w:rsidRPr="009E14C9">
        <w:rPr>
          <w:sz w:val="18"/>
          <w:szCs w:val="18"/>
        </w:rPr>
        <w:t xml:space="preserve">2333.     Материалы: «Убей чурку это весело», «Кто за русский марш?!», фотографию с надписью «Поджигайте бензином ночью строительные вагончики, где живут чурки. Делайте коктейли Молотова», размещенные в открытой группе «Томск против чурок» по адресу: http://vk/com/|club60787159 интернет сайт www.vk.com (решение Томского районного суда Томской области от 24.03.2014);   </w:t>
      </w:r>
    </w:p>
    <w:p w:rsidR="004D1379" w:rsidRPr="009E14C9" w:rsidRDefault="004D1379" w:rsidP="00D700D7">
      <w:pPr>
        <w:jc w:val="both"/>
        <w:rPr>
          <w:sz w:val="18"/>
          <w:szCs w:val="18"/>
        </w:rPr>
      </w:pPr>
      <w:r w:rsidRPr="009E14C9">
        <w:rPr>
          <w:sz w:val="18"/>
          <w:szCs w:val="18"/>
        </w:rPr>
        <w:t xml:space="preserve">2334.     Информационные материалы, размещенные по следующим адресам в интернете: http://www.911-truth.net/Adolf_Hitler_Mein_Kampf_Russian_translation.pdf и http://economics.kiev.ua/index.php?id=223&amp;view=article (решение Ново-Савиновского районного суда г. Казани Республики Татарстан от 20.02.2014);     </w:t>
      </w:r>
    </w:p>
    <w:p w:rsidR="004D1379" w:rsidRPr="009E14C9" w:rsidRDefault="004D1379" w:rsidP="00D700D7">
      <w:pPr>
        <w:jc w:val="both"/>
        <w:rPr>
          <w:sz w:val="18"/>
          <w:szCs w:val="18"/>
        </w:rPr>
      </w:pPr>
      <w:r w:rsidRPr="009E14C9">
        <w:rPr>
          <w:sz w:val="18"/>
          <w:szCs w:val="18"/>
        </w:rPr>
        <w:t xml:space="preserve">2335.     Материалы статей и комментарии к ним, распространяемые в сети Интернет лицами под псевдонимами «Виктор Шандров» и «Михаил Пупкин», опубликованные на сайте http://vk.com/this_is_sochi по адресу: http://via-midgard.info/news/uchi-kobyla-chechenskii-vazyk-zdes-skoro-vse.htm (решение Центрального районного суда г. Сочи Краснодарского края от 03.02.2014);     </w:t>
      </w:r>
    </w:p>
    <w:p w:rsidR="004D1379" w:rsidRPr="009E14C9" w:rsidRDefault="004D1379" w:rsidP="00D700D7">
      <w:pPr>
        <w:jc w:val="both"/>
        <w:rPr>
          <w:sz w:val="18"/>
          <w:szCs w:val="18"/>
        </w:rPr>
      </w:pPr>
      <w:r w:rsidRPr="009E14C9">
        <w:rPr>
          <w:sz w:val="18"/>
          <w:szCs w:val="18"/>
        </w:rPr>
        <w:t>Напомним, что за публикацию этого видеоролика в городе Сочи было возбуждено уголовное дело по ст.282 УК (возбуждение национальнй ненависти).</w:t>
      </w:r>
    </w:p>
    <w:p w:rsidR="004D1379" w:rsidRPr="009E14C9" w:rsidRDefault="004D1379" w:rsidP="00D700D7">
      <w:pPr>
        <w:jc w:val="both"/>
        <w:rPr>
          <w:sz w:val="18"/>
          <w:szCs w:val="18"/>
        </w:rPr>
      </w:pPr>
      <w:r w:rsidRPr="009E14C9">
        <w:rPr>
          <w:sz w:val="18"/>
          <w:szCs w:val="18"/>
        </w:rPr>
        <w:t xml:space="preserve">2336.     Видеоролик «Сестры на пути Аллаха. На русском языке», размещенный в Глобальной информационной сети Интернет по электронному адресу: http://www.youtube.com/watch?v=DkgRyKlhuFs, который длится 42 минуты 50 секунд (решение Вахитовского районного суда г. Казани от 28.03.2014);   </w:t>
      </w:r>
    </w:p>
    <w:p w:rsidR="004D1379" w:rsidRPr="009E14C9" w:rsidRDefault="004D1379" w:rsidP="00D700D7">
      <w:pPr>
        <w:jc w:val="both"/>
        <w:rPr>
          <w:sz w:val="18"/>
          <w:szCs w:val="18"/>
        </w:rPr>
      </w:pPr>
      <w:r w:rsidRPr="009E14C9">
        <w:rPr>
          <w:sz w:val="18"/>
          <w:szCs w:val="18"/>
        </w:rPr>
        <w:t>2337.     Комментарии к статье «Русская мразь в камуфляже», размещенной в Глобальной информационной сети Интернет на ресурсе ummanews.com по электронному адресу: http://www.ummanews.com/news/kavkaz/9241-2012-11-12-06-52-50 (решение Вахитовского районного суда г. Казани от 28.03.2014);из его песен уже были признаны экстремистскими и были добавлены в список.</w:t>
      </w:r>
    </w:p>
    <w:p w:rsidR="004D1379" w:rsidRPr="009E14C9" w:rsidRDefault="004D1379" w:rsidP="00D700D7">
      <w:pPr>
        <w:jc w:val="both"/>
        <w:rPr>
          <w:sz w:val="18"/>
          <w:szCs w:val="18"/>
        </w:rPr>
      </w:pPr>
      <w:r w:rsidRPr="009E14C9">
        <w:rPr>
          <w:sz w:val="18"/>
          <w:szCs w:val="18"/>
        </w:rPr>
        <w:t>2338.     Цикл фильмов «Игры богов», состоящий из восьми актов: «Театр», «Артисты и зрители», «Эстетика», «Общение. Музыка. Слово», «Правильное образование» (в трех частях), «Славянские привычки», «Живой огонь» (в четырех частях), «Мир» (в двух частях) (решение Кировского районного суда г. Уфы Республики Башкортостан от 29.04.2013).</w:t>
      </w:r>
    </w:p>
    <w:p w:rsidR="004D1379" w:rsidRPr="009E14C9" w:rsidRDefault="004D1379" w:rsidP="00D700D7">
      <w:pPr>
        <w:jc w:val="both"/>
        <w:rPr>
          <w:sz w:val="18"/>
          <w:szCs w:val="18"/>
        </w:rPr>
      </w:pPr>
      <w:r w:rsidRPr="009E14C9">
        <w:rPr>
          <w:sz w:val="18"/>
          <w:szCs w:val="18"/>
        </w:rPr>
        <w:t xml:space="preserve">По всей вероятности речь идет о о цикле передач Сергея Стрижака «Игры богов», снятых в 2008 году. В этих передачах "автор раскрывает сущность древнеславянской культуры, обращает внимание русских людей на то, в каком мире мы сейчас живем и что нас окружает". По заявлению авторов, проект "Игры богов" - это последовательно развивающийся сериал фильмов "в жанре публицистики, объединённых темой исследования древней и современной славяно-арийской культуры". </w:t>
      </w:r>
    </w:p>
    <w:p w:rsidR="004D1379" w:rsidRPr="009E14C9" w:rsidRDefault="004D1379" w:rsidP="00D700D7">
      <w:pPr>
        <w:jc w:val="both"/>
        <w:rPr>
          <w:sz w:val="18"/>
          <w:szCs w:val="18"/>
        </w:rPr>
      </w:pPr>
      <w:r w:rsidRPr="009E14C9">
        <w:rPr>
          <w:sz w:val="18"/>
          <w:szCs w:val="18"/>
        </w:rPr>
        <w:t>2339. Информационные материалы: статей «Мент или полицай», «Партизанское», «Пикеты в защиту бесплатного среднего образования во Владивостоке», опубликованных в газете «Высшая мера» № 24, июль — август - сентябрь 2010 года; газеты «Высшая мера» № 24, июль - август - сентябрь 2010 года; статьи «Гагарин. Итоги 50 лет», опубликованной в газете «Высшая мера» № 27, апрель 2011 года; газеты «Высшая мера» № 27, апрель 2011 года; статьи «Уроки Ирана», опубликованной в газете «Высшая мера» № 8 (011), июль 2009 г.; газеты «Высшая мера» № 8 (011), июль 2009 года (решение Центрального районного суда г. Комсомольска-на-Амуре Хабаровского края от 02.09.2013 и определение Центрального районного суда г. Комсомольска-на-Амуре Хабаровского края от 05.11.2013).</w:t>
      </w:r>
    </w:p>
    <w:p w:rsidR="004D1379" w:rsidRPr="009E14C9" w:rsidRDefault="004D1379" w:rsidP="00D700D7">
      <w:pPr>
        <w:jc w:val="both"/>
        <w:rPr>
          <w:sz w:val="18"/>
          <w:szCs w:val="18"/>
        </w:rPr>
      </w:pPr>
      <w:r w:rsidRPr="009E14C9">
        <w:rPr>
          <w:sz w:val="18"/>
          <w:szCs w:val="18"/>
        </w:rPr>
        <w:t>Напомним, что центр "Сова" считает решение суда о признании нескольких номеров газеты "Высшая мера" экстремистскими неправомерным. Фрагменты вменявшихся материалов, известные из экспертного заключения, положенного в основу обвинения, с нашей точки зрения, не могут быть расценены ни как призывы к экстремистской деятельности, ни как высказывания, возбуждающие ненависть. Обвинение, основанное на подобных аргументах, представляется нам неправомерным.</w:t>
      </w:r>
    </w:p>
    <w:p w:rsidR="004D1379" w:rsidRPr="009E14C9" w:rsidRDefault="004D1379" w:rsidP="00D700D7">
      <w:pPr>
        <w:jc w:val="both"/>
        <w:rPr>
          <w:sz w:val="18"/>
          <w:szCs w:val="18"/>
        </w:rPr>
      </w:pPr>
      <w:r w:rsidRPr="009E14C9">
        <w:rPr>
          <w:sz w:val="18"/>
          <w:szCs w:val="18"/>
        </w:rPr>
        <w:t>2340. Музыкально-текстовая композиция «Черная смерть» (http://vk.com/audios141033828) в сети Интернет на сайте «ВКонтакте» (решение Василеостровского районного суда г. Санкт-Петербурга от 05.12.2013).</w:t>
      </w:r>
    </w:p>
    <w:p w:rsidR="004D1379" w:rsidRPr="009E14C9" w:rsidRDefault="004D1379" w:rsidP="00D700D7">
      <w:pPr>
        <w:jc w:val="both"/>
        <w:rPr>
          <w:sz w:val="18"/>
          <w:szCs w:val="18"/>
        </w:rPr>
      </w:pPr>
      <w:r w:rsidRPr="009E14C9">
        <w:rPr>
          <w:sz w:val="18"/>
          <w:szCs w:val="18"/>
        </w:rPr>
        <w:t>Вероятно речь идет о песне "Черная смерть", опубликованной под ником nebrat и широко растиражированной в социальной сети "ВКонтакте" в интернете. Текст песни содержит оскорбительные высказывания в адрес уроженцев Средней Азии и Кавказа и призывает с ними драться "за Святую Русь".</w:t>
      </w:r>
    </w:p>
    <w:p w:rsidR="004D1379" w:rsidRPr="009E14C9" w:rsidRDefault="004D1379" w:rsidP="00D700D7">
      <w:pPr>
        <w:jc w:val="both"/>
        <w:rPr>
          <w:sz w:val="18"/>
          <w:szCs w:val="18"/>
        </w:rPr>
      </w:pPr>
      <w:r w:rsidRPr="009E14C9">
        <w:rPr>
          <w:sz w:val="18"/>
          <w:szCs w:val="18"/>
        </w:rPr>
        <w:t>2341. Интернет-сайт www.kavkazjihad.com (решение Советского районного суда г. Астрахани от 13.03.2014).</w:t>
      </w:r>
    </w:p>
    <w:p w:rsidR="004D1379" w:rsidRPr="009E14C9" w:rsidRDefault="004D1379" w:rsidP="00D700D7">
      <w:pPr>
        <w:jc w:val="both"/>
        <w:rPr>
          <w:sz w:val="18"/>
          <w:szCs w:val="18"/>
        </w:rPr>
      </w:pPr>
      <w:r w:rsidRPr="009E14C9">
        <w:rPr>
          <w:sz w:val="18"/>
          <w:szCs w:val="18"/>
        </w:rPr>
        <w:t>Напомнит, что интернет-сайт www.kavkazjihad.com экстремистким решением Горно-Алтайского городского суда Республики Алтай и уже был добавлен в список под п.2289.</w:t>
      </w:r>
    </w:p>
    <w:p w:rsidR="004D1379" w:rsidRPr="009E14C9" w:rsidRDefault="004D1379" w:rsidP="00D700D7">
      <w:pPr>
        <w:jc w:val="both"/>
        <w:rPr>
          <w:sz w:val="18"/>
          <w:szCs w:val="18"/>
        </w:rPr>
      </w:pPr>
      <w:r w:rsidRPr="009E14C9">
        <w:rPr>
          <w:sz w:val="18"/>
          <w:szCs w:val="18"/>
        </w:rPr>
        <w:t>2338.     Цикл фильмов «Игры богов», состоящий из восьми актов: «Театр», «Артисты и зрители», «Эстетика», «Общение. Музыка. Слово», «Правильное образование» (в трех частях), «Славянские привычки», «Живой огонь» (в четырех частях), «Мир» (в двух частях) (решение Кировского районного суда г. Уфы Республики Башкортостан от 29.04.2013).</w:t>
      </w:r>
    </w:p>
    <w:p w:rsidR="004D1379" w:rsidRPr="009E14C9" w:rsidRDefault="004D1379" w:rsidP="00D700D7">
      <w:pPr>
        <w:jc w:val="both"/>
        <w:rPr>
          <w:sz w:val="18"/>
          <w:szCs w:val="18"/>
        </w:rPr>
      </w:pPr>
      <w:r w:rsidRPr="009E14C9">
        <w:rPr>
          <w:sz w:val="18"/>
          <w:szCs w:val="18"/>
        </w:rPr>
        <w:t xml:space="preserve">По всей вероятности речь идет о о цикле передач Сергея Стрижака «Игры богов», снятых в 2008 году. В этих передачах "автор раскрывает сущность древнеславянской культуры, обращает внимание русских людей на то, в каком мире мы сейчас живем и что нас окружает". По заявлению авторов, проект "Игры богов" - это последовательно развивающийся сериал фильмов "в жанре публицистики, объединённых темой исследования древней и современной славяно-арийской культуры". </w:t>
      </w:r>
    </w:p>
    <w:p w:rsidR="004D1379" w:rsidRPr="009E14C9" w:rsidRDefault="004D1379" w:rsidP="00D700D7">
      <w:pPr>
        <w:jc w:val="both"/>
        <w:rPr>
          <w:sz w:val="18"/>
          <w:szCs w:val="18"/>
        </w:rPr>
      </w:pPr>
      <w:r w:rsidRPr="009E14C9">
        <w:rPr>
          <w:sz w:val="18"/>
          <w:szCs w:val="18"/>
        </w:rPr>
        <w:t>2339. Информационные материалы: статей «Мент или полицай», «Партизанское», «Пикеты в защиту бесплатного среднего образования во Владивостоке», опубликованных в газете «Высшая мера» № 24, июль — август - сентябрь 2010 года; газеты «Высшая мера» № 24, июль - август - сентябрь 2010 года; статьи «Гагарин. Итоги 50 лет», опубликованной в газете «Высшая мера» № 27, апрель 2011 года; газеты «Высшая мера» № 27, апрель 2011 года; статьи «Уроки Ирана», опубликованной в газете «Высшая мера» № 8 (011), июль 2009 г.; газеты «Высшая мера» № 8 (011), июль 2009 года (решение Центрального районного суда г. Комсомольска-на-Амуре Хабаровского края от 02.09.2013 и определение Центрального районного суда г. Комсомольска-на-Амуре Хабаровского края от 05.11.2013).</w:t>
      </w:r>
    </w:p>
    <w:p w:rsidR="004D1379" w:rsidRPr="009E14C9" w:rsidRDefault="004D1379" w:rsidP="00D700D7">
      <w:pPr>
        <w:jc w:val="both"/>
        <w:rPr>
          <w:sz w:val="18"/>
          <w:szCs w:val="18"/>
        </w:rPr>
      </w:pPr>
      <w:r w:rsidRPr="009E14C9">
        <w:rPr>
          <w:sz w:val="18"/>
          <w:szCs w:val="18"/>
        </w:rPr>
        <w:t>Напомним, что центр "Сова" считает решение суда о признании нескольких номеров газеты "Высшая мера" экстремистскими неправомерным. Фрагменты вменявшихся материалов, известные из экспертного заключения, положенного в основу обвинения, с нашей точки зрения, не могут быть расценены ни как призывы к экстремистской деятельности, ни как высказывания, возбуждающие ненависть. Обвинение, основанное на подобных аргументах, представляется нам неправомерным.</w:t>
      </w:r>
    </w:p>
    <w:p w:rsidR="004D1379" w:rsidRPr="009E14C9" w:rsidRDefault="004D1379" w:rsidP="00D700D7">
      <w:pPr>
        <w:jc w:val="both"/>
        <w:rPr>
          <w:sz w:val="18"/>
          <w:szCs w:val="18"/>
        </w:rPr>
      </w:pPr>
      <w:r w:rsidRPr="009E14C9">
        <w:rPr>
          <w:sz w:val="18"/>
          <w:szCs w:val="18"/>
        </w:rPr>
        <w:t>2340. Музыкально-текстовая композиция «Черная смерть» (http://vk.com/audios141033828) в сети Интернет на сайте «ВКонтакте» (решение Василеостровского районного суда г. Санкт-Петербурга от 05.12.2013).</w:t>
      </w:r>
    </w:p>
    <w:p w:rsidR="004D1379" w:rsidRPr="009E14C9" w:rsidRDefault="004D1379" w:rsidP="00D700D7">
      <w:pPr>
        <w:jc w:val="both"/>
        <w:rPr>
          <w:sz w:val="18"/>
          <w:szCs w:val="18"/>
        </w:rPr>
      </w:pPr>
      <w:r w:rsidRPr="009E14C9">
        <w:rPr>
          <w:sz w:val="18"/>
          <w:szCs w:val="18"/>
        </w:rPr>
        <w:t>Вероятно речь идет о песне "Черная смерть", опубликованной под ником nebrat и широко растиражированной в социальной сети "ВКонтакте" в интернете. Текст песни содержит оскорбительные высказывания в адрес уроженцев Средней Азии и Кавказа и призывает с ними драться "за Святую Русь".</w:t>
      </w:r>
    </w:p>
    <w:p w:rsidR="004D1379" w:rsidRPr="009E14C9" w:rsidRDefault="004D1379" w:rsidP="00D700D7">
      <w:pPr>
        <w:jc w:val="both"/>
        <w:rPr>
          <w:sz w:val="18"/>
          <w:szCs w:val="18"/>
        </w:rPr>
      </w:pPr>
      <w:r w:rsidRPr="009E14C9">
        <w:rPr>
          <w:sz w:val="18"/>
          <w:szCs w:val="18"/>
        </w:rPr>
        <w:t>2341. Интернет-сайт www.kavkazjihad.com (решение Советского районного суда г. Астрахани от 13.03.2014).</w:t>
      </w:r>
    </w:p>
    <w:p w:rsidR="004D1379" w:rsidRPr="009E14C9" w:rsidRDefault="004D1379" w:rsidP="00D700D7">
      <w:pPr>
        <w:jc w:val="both"/>
        <w:rPr>
          <w:sz w:val="18"/>
          <w:szCs w:val="18"/>
        </w:rPr>
      </w:pPr>
      <w:r w:rsidRPr="009E14C9">
        <w:rPr>
          <w:sz w:val="18"/>
          <w:szCs w:val="18"/>
        </w:rPr>
        <w:t>Напомнит, что интернет-сайт www.kavkazjihad.com экстремистким решением Горно-Алтайского городского суда Республики Алтай и уже был добавлен в список под п.2289.</w:t>
      </w:r>
    </w:p>
    <w:p w:rsidR="004D1379" w:rsidRPr="009E14C9" w:rsidRDefault="004D1379" w:rsidP="00D700D7">
      <w:pPr>
        <w:jc w:val="both"/>
        <w:rPr>
          <w:sz w:val="18"/>
          <w:szCs w:val="18"/>
        </w:rPr>
      </w:pPr>
      <w:r w:rsidRPr="009E14C9">
        <w:rPr>
          <w:sz w:val="18"/>
          <w:szCs w:val="18"/>
        </w:rPr>
        <w:t xml:space="preserve">2342.  Статья «Знаем, помним, не простим. Сегодня для русских скорбная дата», размещенная на Интернет-ресурсе iks2010.org (решение Преображенского районного суда г. Москвы от 11.03.2014);       </w:t>
      </w:r>
    </w:p>
    <w:p w:rsidR="004D1379" w:rsidRPr="009E14C9" w:rsidRDefault="004D1379" w:rsidP="00D700D7">
      <w:pPr>
        <w:jc w:val="both"/>
        <w:rPr>
          <w:sz w:val="18"/>
          <w:szCs w:val="18"/>
        </w:rPr>
      </w:pPr>
      <w:r w:rsidRPr="009E14C9">
        <w:rPr>
          <w:sz w:val="18"/>
          <w:szCs w:val="18"/>
        </w:rPr>
        <w:t xml:space="preserve">2343.  Статья «Проклятые и благословенные – непреодолимая пропасть. Катакомбно-святоотеческая идеология. Часть 1 и часть 2», размещенная на Интернет-ресурсе iks2010.org (решение Преображенского районного суда г. Москвы от 11.03.2014);    </w:t>
      </w:r>
    </w:p>
    <w:p w:rsidR="004D1379" w:rsidRPr="009E14C9" w:rsidRDefault="004D1379" w:rsidP="00D700D7">
      <w:pPr>
        <w:jc w:val="both"/>
        <w:rPr>
          <w:sz w:val="18"/>
          <w:szCs w:val="18"/>
        </w:rPr>
      </w:pPr>
      <w:r w:rsidRPr="009E14C9">
        <w:rPr>
          <w:sz w:val="18"/>
          <w:szCs w:val="18"/>
        </w:rPr>
        <w:t xml:space="preserve">2344.  Публикация на Интернет-странице с адресом: http://slonus2012.livejournal.com «Стомахин приветствует взрывы в Волгограде», размещенная неустановленным лицом (решение Магасского районного суда Республики Ингушетия от 19.03.2014);      </w:t>
      </w:r>
    </w:p>
    <w:p w:rsidR="004D1379" w:rsidRPr="009E14C9" w:rsidRDefault="004D1379" w:rsidP="00D700D7">
      <w:pPr>
        <w:jc w:val="both"/>
        <w:rPr>
          <w:sz w:val="18"/>
          <w:szCs w:val="18"/>
        </w:rPr>
      </w:pPr>
      <w:r w:rsidRPr="009E14C9">
        <w:rPr>
          <w:sz w:val="18"/>
          <w:szCs w:val="18"/>
        </w:rPr>
        <w:t>2345.  Статья «Путин должен понести наказание за убийство сотен тысяч людей», опубликованная на Интернет-странице с адресом: h</w:t>
      </w:r>
    </w:p>
    <w:p w:rsidR="004D1379" w:rsidRPr="009E14C9" w:rsidRDefault="004D1379" w:rsidP="00D700D7">
      <w:pPr>
        <w:jc w:val="both"/>
        <w:rPr>
          <w:sz w:val="18"/>
          <w:szCs w:val="18"/>
        </w:rPr>
      </w:pPr>
      <w:r w:rsidRPr="009E14C9">
        <w:rPr>
          <w:sz w:val="18"/>
          <w:szCs w:val="18"/>
        </w:rPr>
        <w:t xml:space="preserve">2346.  Видео файл под названием «чурки-на.уй)))», содержащий письменные и устные тексты, размером 2,93 МБ (3 074 379 байт), длиной записи 01 минута 28 секунд; видео файл под названием «За их жизни борется Антифа и зря, убивать таких гаденышей да и все, черно-мазые скаты г……е», содержащий письменные и устные тексты, размером 8,04 МБ (8 439 745 байт), длиной записи 03 минуты 01 секунда; видео файл под названием «Расист», содержащий устный текст, размером 5,59 МБ (5 869 660 байт), длиной записи 02 минуты 00 секунд; видео файл под названием «Скинхеды бьют не русских», содержащий письменные и устные тексты, размером 10,6 МБ (11 212 196 байт), длиной 04 минуты 06 секунд (решение Заднепровского районного суда г. Смоленска от 28.04.2014);      </w:t>
      </w:r>
    </w:p>
    <w:p w:rsidR="004D1379" w:rsidRPr="009E14C9" w:rsidRDefault="004D1379" w:rsidP="00D700D7">
      <w:pPr>
        <w:jc w:val="both"/>
        <w:rPr>
          <w:sz w:val="18"/>
          <w:szCs w:val="18"/>
        </w:rPr>
      </w:pPr>
      <w:r w:rsidRPr="009E14C9">
        <w:rPr>
          <w:sz w:val="18"/>
          <w:szCs w:val="18"/>
        </w:rPr>
        <w:t xml:space="preserve">2347.  Статья Бориса Стомахина «Смерть России!», размещенная на интернет-сайте http://sopritivlenie.marsho.net (решение Останкинского районного суда г. Москвы от 23.09.2013);  </w:t>
      </w:r>
    </w:p>
    <w:p w:rsidR="004D1379" w:rsidRPr="009E14C9" w:rsidRDefault="004D1379" w:rsidP="00D700D7">
      <w:pPr>
        <w:jc w:val="both"/>
        <w:rPr>
          <w:sz w:val="18"/>
          <w:szCs w:val="18"/>
        </w:rPr>
      </w:pPr>
      <w:r w:rsidRPr="009E14C9">
        <w:rPr>
          <w:sz w:val="18"/>
          <w:szCs w:val="18"/>
        </w:rPr>
        <w:t xml:space="preserve">2348.  Книга автора Ганса Ф.К. Гюнтера «Избранные работы по расологии» (издательство «Белые Альвы», 2005 г., ISBN 5-7619-0215-Х) (решение Пресненского районного суда г. Москвы от 27.08.2012);       </w:t>
      </w:r>
    </w:p>
    <w:p w:rsidR="004D1379" w:rsidRPr="009E14C9" w:rsidRDefault="004D1379" w:rsidP="00D700D7">
      <w:pPr>
        <w:jc w:val="both"/>
        <w:rPr>
          <w:sz w:val="18"/>
          <w:szCs w:val="18"/>
        </w:rPr>
      </w:pPr>
      <w:r w:rsidRPr="009E14C9">
        <w:rPr>
          <w:sz w:val="18"/>
          <w:szCs w:val="18"/>
        </w:rPr>
        <w:t xml:space="preserve">2349.  Видеоклип «Режьте хачей! Убивайте чурок!», продолжительностью 2 мин. 09 сек., размещенный в международной сети Интернет, в том числе на сайте социальной сети «Вконтакте» http://vk.com на странице пользователя «Евгений Волк» (решение Канавинского районного суда г. Нижнего Новгорода от 12.03.2014);             </w:t>
      </w:r>
    </w:p>
    <w:p w:rsidR="004D1379" w:rsidRPr="009E14C9" w:rsidRDefault="004D1379" w:rsidP="00D700D7">
      <w:pPr>
        <w:jc w:val="both"/>
        <w:rPr>
          <w:sz w:val="18"/>
          <w:szCs w:val="18"/>
        </w:rPr>
      </w:pPr>
      <w:r w:rsidRPr="009E14C9">
        <w:rPr>
          <w:sz w:val="18"/>
          <w:szCs w:val="18"/>
        </w:rPr>
        <w:t xml:space="preserve">2350.  Интернет-сайт с адресом: http://goodbyekavkaz.org (решение Магасского районного суда Республики Ингушетия от 19.03.2014);            </w:t>
      </w:r>
    </w:p>
    <w:p w:rsidR="004D1379" w:rsidRPr="009E14C9" w:rsidRDefault="004D1379" w:rsidP="00D700D7">
      <w:pPr>
        <w:jc w:val="both"/>
        <w:rPr>
          <w:sz w:val="18"/>
          <w:szCs w:val="18"/>
        </w:rPr>
      </w:pPr>
      <w:r w:rsidRPr="009E14C9">
        <w:rPr>
          <w:sz w:val="18"/>
          <w:szCs w:val="18"/>
        </w:rPr>
        <w:t xml:space="preserve">2351.  Книга автора Лучко В.М. «Словарь по народоведению» часть 1 (А-И), издательство «Арктур-А», 2011 г. (ISBN 987-966-7572-35-8), книга автора Лучко В.М. «Словарь по народоведению» часть 2 (К-П), издательство «Арктур-А», 2011 г. (ISBN 987-966-7572-36-5), книга автора Лучко В.М. «Словарь по народоведению» часть 3 (Р-Я), издательство «Арктур-А», 2011 г. (ISBN 987-966-7572-37-2) (решение Пресненского районного суда г. Москвы от 04.12.2012);          </w:t>
      </w:r>
    </w:p>
    <w:p w:rsidR="004D1379" w:rsidRPr="009E14C9" w:rsidRDefault="004D1379" w:rsidP="00D700D7">
      <w:pPr>
        <w:jc w:val="both"/>
        <w:rPr>
          <w:sz w:val="18"/>
          <w:szCs w:val="18"/>
        </w:rPr>
      </w:pPr>
      <w:r w:rsidRPr="009E14C9">
        <w:rPr>
          <w:sz w:val="18"/>
          <w:szCs w:val="18"/>
        </w:rPr>
        <w:t xml:space="preserve">2352.  Текст музыкальной композиции «Да расист (п.у. Цербер)», размещенной в сети Интернет на сайте http://vk.com/dobry_cot (решение Кировского районного суда г. Астрахани от 10.04.2014); </w:t>
      </w:r>
    </w:p>
    <w:p w:rsidR="004D1379" w:rsidRPr="009E14C9" w:rsidRDefault="004D1379" w:rsidP="00D700D7">
      <w:pPr>
        <w:jc w:val="both"/>
        <w:rPr>
          <w:sz w:val="18"/>
          <w:szCs w:val="18"/>
        </w:rPr>
      </w:pPr>
      <w:r w:rsidRPr="009E14C9">
        <w:rPr>
          <w:sz w:val="18"/>
          <w:szCs w:val="18"/>
        </w:rPr>
        <w:t xml:space="preserve">2353.  Материал в виде изображения по типу «демонтиватора», где изображены двое мужчин в военной форме, находящиеся рядом с пулеметом, с текстом «СИНАГОГА СИНАГОГА у меня патронов много»,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17.02.2014);  </w:t>
      </w:r>
    </w:p>
    <w:p w:rsidR="004D1379" w:rsidRPr="009E14C9" w:rsidRDefault="004D1379" w:rsidP="00D700D7">
      <w:pPr>
        <w:jc w:val="both"/>
        <w:rPr>
          <w:sz w:val="18"/>
          <w:szCs w:val="18"/>
        </w:rPr>
      </w:pPr>
      <w:r w:rsidRPr="009E14C9">
        <w:rPr>
          <w:sz w:val="18"/>
          <w:szCs w:val="18"/>
        </w:rPr>
        <w:t xml:space="preserve">2354.  Видеоролик «ОБРАЩЕНИЕ МУДЖАХЕДА 7:56 Смотрите до конца», ранее размещенный на сайте социальной сети Интернет www.vkom.ru под именем «Фарид Баталов» (электронный адрес – http://www.vk.com.ru/video63493515_155959644) (апелляционное определение Судебной коллегии по гражданским делам Верховного Суда Республики Татарстан от 16.12.2013);        </w:t>
      </w:r>
    </w:p>
    <w:p w:rsidR="004D1379" w:rsidRPr="009E14C9" w:rsidRDefault="004D1379" w:rsidP="00D700D7">
      <w:pPr>
        <w:jc w:val="both"/>
        <w:rPr>
          <w:sz w:val="18"/>
          <w:szCs w:val="18"/>
        </w:rPr>
      </w:pPr>
      <w:r w:rsidRPr="009E14C9">
        <w:rPr>
          <w:sz w:val="18"/>
          <w:szCs w:val="18"/>
        </w:rPr>
        <w:t xml:space="preserve">2355.  Видеоматериал «Скины ставят на место кавказцев...», размещенный Матвеенковым Денисом Андреевичем на Интернет-сайте, по электронному адресу http://vkontakte.ru/video136350127 163358456, размером 10,6 МБ и общей продолжительностью 04 мин. 04 сек (решение Промышленного районного суда г. Курска от 19.03.2014);         </w:t>
      </w:r>
    </w:p>
    <w:p w:rsidR="004D1379" w:rsidRPr="009E14C9" w:rsidRDefault="004D1379" w:rsidP="00D700D7">
      <w:pPr>
        <w:jc w:val="both"/>
        <w:rPr>
          <w:sz w:val="18"/>
          <w:szCs w:val="18"/>
        </w:rPr>
      </w:pPr>
      <w:r w:rsidRPr="009E14C9">
        <w:rPr>
          <w:sz w:val="18"/>
          <w:szCs w:val="18"/>
        </w:rPr>
        <w:t xml:space="preserve">2356.  Текст статьи «Руководство уличного бойца. Борьба с ОМОН V 2.0», размещенный по сетевому адресу в сети Интернет: http://russkyi-kot.blogspot.com, начинающийся предложением «Когда преступником становится государство, право быть судьей принадлежит каждому гражданину» и оканчивающийся предложением «Смерть кремлевским оккупантам!!!!» (решение Мещанского районного суда г. Москвы от 26.11.2013);       </w:t>
      </w:r>
    </w:p>
    <w:p w:rsidR="004D1379" w:rsidRPr="009E14C9" w:rsidRDefault="004D1379" w:rsidP="00D700D7">
      <w:pPr>
        <w:jc w:val="both"/>
        <w:rPr>
          <w:sz w:val="18"/>
          <w:szCs w:val="18"/>
        </w:rPr>
      </w:pPr>
      <w:r w:rsidRPr="009E14C9">
        <w:rPr>
          <w:sz w:val="18"/>
          <w:szCs w:val="18"/>
        </w:rPr>
        <w:t xml:space="preserve">2357.  Сайт в сети Интернет http://chekhlayzer.blogspot.ru (решение Заводского районного суда г. Грозного от 22.01.2014);         </w:t>
      </w:r>
    </w:p>
    <w:p w:rsidR="004D1379" w:rsidRPr="009E14C9" w:rsidRDefault="004D1379" w:rsidP="00D700D7">
      <w:pPr>
        <w:jc w:val="both"/>
        <w:rPr>
          <w:sz w:val="18"/>
          <w:szCs w:val="18"/>
        </w:rPr>
      </w:pPr>
      <w:r w:rsidRPr="009E14C9">
        <w:rPr>
          <w:sz w:val="18"/>
          <w:szCs w:val="18"/>
        </w:rPr>
        <w:t xml:space="preserve">2358.  Зеркало сайта «Кавказ-Центр» - Кавказ-Центр в Твиттере с адресом https://twitter.com/kavkazcenter (решение Заводского районного суда г. Грозного от 29.07.2013);  </w:t>
      </w:r>
    </w:p>
    <w:p w:rsidR="004D1379" w:rsidRPr="009E14C9" w:rsidRDefault="004D1379" w:rsidP="00D700D7">
      <w:pPr>
        <w:jc w:val="both"/>
        <w:rPr>
          <w:sz w:val="18"/>
          <w:szCs w:val="18"/>
        </w:rPr>
      </w:pPr>
      <w:r w:rsidRPr="009E14C9">
        <w:rPr>
          <w:sz w:val="18"/>
          <w:szCs w:val="18"/>
        </w:rPr>
        <w:t xml:space="preserve">2359.  Зеркало сайта «Кавказ-Центр» 2r2twzqh7gaji7.tor2web.org (решение Заводского районного суда г. Грозного от 11.10.2013);         </w:t>
      </w:r>
    </w:p>
    <w:p w:rsidR="004D1379" w:rsidRPr="009E14C9" w:rsidRDefault="004D1379" w:rsidP="00D700D7">
      <w:pPr>
        <w:jc w:val="both"/>
        <w:rPr>
          <w:sz w:val="18"/>
          <w:szCs w:val="18"/>
        </w:rPr>
      </w:pPr>
      <w:r w:rsidRPr="009E14C9">
        <w:rPr>
          <w:sz w:val="18"/>
          <w:szCs w:val="18"/>
        </w:rPr>
        <w:t xml:space="preserve">2360.  Сайт в сети Интернет «alaninform.wordpress.com» (решение Заводского районного суда г. Грозного от 22.01.2014);         </w:t>
      </w:r>
    </w:p>
    <w:p w:rsidR="004D1379" w:rsidRPr="009E14C9" w:rsidRDefault="004D1379" w:rsidP="00D700D7">
      <w:pPr>
        <w:jc w:val="both"/>
        <w:rPr>
          <w:sz w:val="18"/>
          <w:szCs w:val="18"/>
        </w:rPr>
      </w:pPr>
      <w:r w:rsidRPr="009E14C9">
        <w:rPr>
          <w:sz w:val="18"/>
          <w:szCs w:val="18"/>
        </w:rPr>
        <w:t xml:space="preserve">2361.  Видеоролик под названием «Негры с точки зрения науки», размещенный в социальной сети Интернет «В контакте» Стефановым А.И. на личной странице www.vk.com/id. ustasa83 «Андрей Ustasa Стефанов» (решение Южно-Сахалинского городского суда от 13.03.2014);     </w:t>
      </w:r>
    </w:p>
    <w:p w:rsidR="004D1379" w:rsidRPr="009E14C9" w:rsidRDefault="004D1379" w:rsidP="00D700D7">
      <w:pPr>
        <w:jc w:val="both"/>
        <w:rPr>
          <w:sz w:val="18"/>
          <w:szCs w:val="18"/>
        </w:rPr>
      </w:pPr>
      <w:r w:rsidRPr="009E14C9">
        <w:rPr>
          <w:sz w:val="18"/>
          <w:szCs w:val="18"/>
        </w:rPr>
        <w:t xml:space="preserve">2362.  Интернет-ресурс «Сайт памяти Амира Рамзана Ахмадова!», размещенный в сети «Интернет» по электронному адресу: http://www.ahmadovjamaat.blogspot.ru/ (решение Интинского городского суда Республики Коми от 23.04.2014);     </w:t>
      </w:r>
    </w:p>
    <w:p w:rsidR="004D1379" w:rsidRPr="009E14C9" w:rsidRDefault="004D1379" w:rsidP="00D700D7">
      <w:pPr>
        <w:jc w:val="both"/>
        <w:rPr>
          <w:sz w:val="18"/>
          <w:szCs w:val="18"/>
        </w:rPr>
      </w:pPr>
      <w:r w:rsidRPr="009E14C9">
        <w:rPr>
          <w:sz w:val="18"/>
          <w:szCs w:val="18"/>
        </w:rPr>
        <w:t xml:space="preserve">2363.  Произведение Романа Волкова «Клеймо Чернобога», автором которого является Волков Роман Валерьевич (решение Черлакского районного суда Омской области от 17.04.2014);       </w:t>
      </w:r>
    </w:p>
    <w:p w:rsidR="004D1379" w:rsidRPr="009E14C9" w:rsidRDefault="004D1379" w:rsidP="00D700D7">
      <w:pPr>
        <w:jc w:val="both"/>
        <w:rPr>
          <w:sz w:val="18"/>
          <w:szCs w:val="18"/>
        </w:rPr>
      </w:pPr>
      <w:r w:rsidRPr="009E14C9">
        <w:rPr>
          <w:sz w:val="18"/>
          <w:szCs w:val="18"/>
        </w:rPr>
        <w:t xml:space="preserve">2364.  Сайт, имеющий адрес «http://antiempire.marsho.net» (решение Центрального районного суда г. Барнаула Алтайского края от 03.04.2014);  </w:t>
      </w:r>
    </w:p>
    <w:p w:rsidR="004D1379" w:rsidRPr="009E14C9" w:rsidRDefault="004D1379" w:rsidP="00D700D7">
      <w:pPr>
        <w:jc w:val="both"/>
        <w:rPr>
          <w:sz w:val="18"/>
          <w:szCs w:val="18"/>
        </w:rPr>
      </w:pPr>
      <w:r w:rsidRPr="009E14C9">
        <w:rPr>
          <w:sz w:val="18"/>
          <w:szCs w:val="18"/>
        </w:rPr>
        <w:t xml:space="preserve">2365.  Видеоролики (видеоматериалы) с названиями: «Ретуальные убийства 2», «Ритуальные убийства», «Жыды спидоносные» (решение Первомайского районного суда г. Новосибирска от 27.03.2014);        </w:t>
      </w:r>
    </w:p>
    <w:p w:rsidR="004D1379" w:rsidRPr="009E14C9" w:rsidRDefault="004D1379" w:rsidP="00D700D7">
      <w:pPr>
        <w:jc w:val="both"/>
        <w:rPr>
          <w:sz w:val="18"/>
          <w:szCs w:val="18"/>
        </w:rPr>
      </w:pPr>
      <w:r w:rsidRPr="009E14C9">
        <w:rPr>
          <w:sz w:val="18"/>
          <w:szCs w:val="18"/>
        </w:rPr>
        <w:t xml:space="preserve">2366.  Интернет-сайт www.grom2005.com и размещенные на нем материалы (решение Кузьминского районного суда г. Москвы от 28.04.2014);         </w:t>
      </w:r>
    </w:p>
    <w:p w:rsidR="004D1379" w:rsidRPr="009E14C9" w:rsidRDefault="004D1379" w:rsidP="00D700D7">
      <w:pPr>
        <w:jc w:val="both"/>
        <w:rPr>
          <w:sz w:val="18"/>
          <w:szCs w:val="18"/>
        </w:rPr>
      </w:pPr>
      <w:r w:rsidRPr="009E14C9">
        <w:rPr>
          <w:sz w:val="18"/>
          <w:szCs w:val="18"/>
        </w:rPr>
        <w:t xml:space="preserve">2367.  Информация, распространяемая посредством сети «Интернет» на странице demotivation.me/2gv7w181aqg0pic.htm1#.UoXucGi3kiF на Интернет-сайте www.demotivation.me (решение Пушкинского районного суда города Санкт-Петербурга от 12.03.2014);             </w:t>
      </w:r>
    </w:p>
    <w:p w:rsidR="004D1379" w:rsidRPr="009E14C9" w:rsidRDefault="004D1379" w:rsidP="00D700D7">
      <w:pPr>
        <w:jc w:val="both"/>
        <w:rPr>
          <w:sz w:val="18"/>
          <w:szCs w:val="18"/>
        </w:rPr>
      </w:pPr>
      <w:r w:rsidRPr="009E14C9">
        <w:rPr>
          <w:sz w:val="18"/>
          <w:szCs w:val="18"/>
        </w:rPr>
        <w:t xml:space="preserve">2368.  Материалы статьи «Нужна бомба из подручных средств?», размещенные на сайте информационно-телекоммуникационной сети «Интернет» http://korsar-bomb.do.am/news/nuzhna__bomba_iz_podruchnykh_sredstv/2011-12-271 (решение Арзгирского районного суда Ставропольского края от 30.04.2014);  </w:t>
      </w:r>
    </w:p>
    <w:p w:rsidR="004D1379" w:rsidRPr="009E14C9" w:rsidRDefault="004D1379" w:rsidP="00D700D7">
      <w:pPr>
        <w:jc w:val="both"/>
        <w:rPr>
          <w:sz w:val="18"/>
          <w:szCs w:val="18"/>
        </w:rPr>
      </w:pPr>
      <w:r w:rsidRPr="009E14C9">
        <w:rPr>
          <w:sz w:val="18"/>
          <w:szCs w:val="18"/>
        </w:rPr>
        <w:t xml:space="preserve">2369.  Интернет-ресурс http: habar.org (решение Магасского районного суда Республики Ингушетия от 31.01.2014);    </w:t>
      </w:r>
    </w:p>
    <w:p w:rsidR="004D1379" w:rsidRPr="009E14C9" w:rsidRDefault="004D1379" w:rsidP="00D700D7">
      <w:pPr>
        <w:jc w:val="both"/>
        <w:rPr>
          <w:sz w:val="18"/>
          <w:szCs w:val="18"/>
        </w:rPr>
      </w:pPr>
      <w:r w:rsidRPr="009E14C9">
        <w:rPr>
          <w:sz w:val="18"/>
          <w:szCs w:val="18"/>
        </w:rPr>
        <w:t xml:space="preserve">2370.  Видеоролик «Видео уже в СМИ. Ведется расследование», размещенный на сайте социальной сети информационно-телекоммуникационной сети «Интернет» по электронному адресу: www.youtube.com http://www.youtube.com/watch?v=1BBhYaKA9Qw (решение Кировского районного суда города Санкт-Петербурга от 03.03.2014);  </w:t>
      </w:r>
    </w:p>
    <w:p w:rsidR="004D1379" w:rsidRPr="009E14C9" w:rsidRDefault="004D1379" w:rsidP="00D700D7">
      <w:pPr>
        <w:jc w:val="both"/>
        <w:rPr>
          <w:sz w:val="18"/>
          <w:szCs w:val="18"/>
        </w:rPr>
      </w:pPr>
      <w:r w:rsidRPr="009E14C9">
        <w:rPr>
          <w:sz w:val="18"/>
          <w:szCs w:val="18"/>
        </w:rPr>
        <w:t xml:space="preserve">2371.  Видеоролик «Муджахиды Гасан и Гусейн Шахиды ИншааЛлах», расположенный на сайте «www.youtube.com» на странице по адресу http://www.youtube.com/watch?v=-jgrw8Nynek; видеоролик «Муджахиды непобедимые. Собаки поймите это.», расположенный на сайте «www.youtube.com» на странице по адресу http://www.youtube.com/watch?v=76R4X0N4-TU; видеоролик «Обращение Муджахида. Имарат Каваз.», расположенный на сайте «www.youtube.com» на странице по адресу http://www.youtube.com/watch?v=N-G-r2RdCTc (решение Черкесского городского суда Карачаево-Черкесской Республики от 17.02.2014);  </w:t>
      </w:r>
    </w:p>
    <w:p w:rsidR="004D1379" w:rsidRPr="009E14C9" w:rsidRDefault="004D1379" w:rsidP="00D700D7">
      <w:pPr>
        <w:jc w:val="both"/>
        <w:rPr>
          <w:sz w:val="18"/>
          <w:szCs w:val="18"/>
        </w:rPr>
      </w:pPr>
    </w:p>
    <w:p w:rsidR="004D1379" w:rsidRPr="009E14C9" w:rsidRDefault="004D1379" w:rsidP="00D700D7">
      <w:pPr>
        <w:jc w:val="both"/>
        <w:rPr>
          <w:sz w:val="18"/>
          <w:szCs w:val="18"/>
        </w:rPr>
      </w:pPr>
      <w:r w:rsidRPr="009E14C9">
        <w:rPr>
          <w:sz w:val="18"/>
          <w:szCs w:val="18"/>
        </w:rPr>
        <w:t xml:space="preserve">2372.  Интернет-страница «Ванильный Шнапс» в социальной сети «В контакте», расположенная по электронному адресу: http://vk.com/public.phpvanillareich, а также совокупность текстовой и графической информации, размещенной на ней (решение Первореченского районного суда г. Владивостока от 28.04.2014);      </w:t>
      </w:r>
    </w:p>
    <w:p w:rsidR="004D1379" w:rsidRPr="009E14C9" w:rsidRDefault="004D1379" w:rsidP="00D700D7">
      <w:pPr>
        <w:jc w:val="both"/>
        <w:rPr>
          <w:sz w:val="18"/>
          <w:szCs w:val="18"/>
        </w:rPr>
      </w:pPr>
      <w:r w:rsidRPr="009E14C9">
        <w:rPr>
          <w:sz w:val="18"/>
          <w:szCs w:val="18"/>
        </w:rPr>
        <w:t xml:space="preserve">2373.  Видеоролик «Муджахеды непобедимые. Собаки поймите это», размещенный в сети Интернет по электронному адресу: http://www.youtube.com/watch?v=76R4X0N4-TU (решение Ухтинского городского суда Республики Коми от 28.04.2014); Ср. с п. 2371          </w:t>
      </w:r>
    </w:p>
    <w:p w:rsidR="004D1379" w:rsidRPr="009E14C9" w:rsidRDefault="004D1379" w:rsidP="00D700D7">
      <w:pPr>
        <w:jc w:val="both"/>
        <w:rPr>
          <w:sz w:val="18"/>
          <w:szCs w:val="18"/>
        </w:rPr>
      </w:pPr>
      <w:r w:rsidRPr="009E14C9">
        <w:rPr>
          <w:sz w:val="18"/>
          <w:szCs w:val="18"/>
        </w:rPr>
        <w:t xml:space="preserve">2374.  Видеоматериалы, опубликованные в глобальной телекоммуникационной сети Интернет «Обращение муджахидов из Шама ко всем!!!», расположенные на странице сайта «www.youtube.com» по адресу http://www.youtube.com/watch?v=qaF3PTTvbGY и видеоролик «Перевязка Абу Джихаду», расположенный на странице сайта «www.youtube.com» по адресу http://www.youtube.com/watch?v=uJgawgBhSrU (решение Черкесского городского суда Карачаево-Черкесской Республики от 10.02.2014);  </w:t>
      </w:r>
    </w:p>
    <w:p w:rsidR="004D1379" w:rsidRPr="009E14C9" w:rsidRDefault="004D1379" w:rsidP="00D700D7">
      <w:pPr>
        <w:jc w:val="both"/>
        <w:rPr>
          <w:sz w:val="18"/>
          <w:szCs w:val="18"/>
        </w:rPr>
      </w:pPr>
      <w:r w:rsidRPr="009E14C9">
        <w:rPr>
          <w:sz w:val="18"/>
          <w:szCs w:val="18"/>
        </w:rPr>
        <w:t xml:space="preserve">2375.  Книга «Жизнь после смерти» (Мухаммад Хусайнию, Махачкала, 2009 г., 80 с., издательство «Нур-Ул Ислам») (решение Советского районного суда г. Владивостока от 09.04.2014);          </w:t>
      </w:r>
    </w:p>
    <w:p w:rsidR="004D1379" w:rsidRPr="009E14C9" w:rsidRDefault="004D1379" w:rsidP="00D700D7">
      <w:pPr>
        <w:jc w:val="both"/>
        <w:rPr>
          <w:sz w:val="18"/>
          <w:szCs w:val="18"/>
        </w:rPr>
      </w:pPr>
      <w:r w:rsidRPr="009E14C9">
        <w:rPr>
          <w:sz w:val="18"/>
          <w:szCs w:val="18"/>
        </w:rPr>
        <w:t>2376.  Текст статьи «Обращение полковника Квачкова к Всероссийскому офицерскому собранию от 01 ноября 2011», автор Квачков В., опубликованной в газете «КолоколЪ» выпуске № 43 (283) от 11 ноября 2011 года (апелляционное определение Судебной коллегии по гражданским делам Волгоградского областного суда от 26.05.2014).</w:t>
      </w:r>
    </w:p>
    <w:p w:rsidR="004D1379" w:rsidRPr="009E14C9" w:rsidRDefault="004D1379" w:rsidP="00D700D7">
      <w:pPr>
        <w:jc w:val="both"/>
        <w:rPr>
          <w:sz w:val="18"/>
          <w:szCs w:val="18"/>
        </w:rPr>
      </w:pPr>
      <w:r w:rsidRPr="009E14C9">
        <w:rPr>
          <w:sz w:val="18"/>
          <w:szCs w:val="18"/>
        </w:rPr>
        <w:t xml:space="preserve">Напомним, что в конце мая 2012 года, Федеральная служба по надзору в сфере связи, информационных технологий и массовых коммуникаций (Роскомнадзор) вынесла предупреждение газете «КолоколЪ» за публикацию материала «Обращение полковника Квачкова к Всероссийскому офицерскому собранию от 01 Ноября 2011 г.» в № 43 (283) от 11.11.2011. А в декабре 2012 года Ворошиловский районный суд Волгограда отказался признать экстремистским «Обращение полковника Квачкова к Всероссийскому офицерскому собранию», напечатанное в волгоградской газете «Колокол» из-за того, что экспертиза не обнаружила в тексте признаков экстремизма.  г. </w:t>
      </w:r>
    </w:p>
    <w:p w:rsidR="004D1379" w:rsidRPr="009E14C9" w:rsidRDefault="004D1379" w:rsidP="00D700D7">
      <w:pPr>
        <w:jc w:val="both"/>
        <w:rPr>
          <w:sz w:val="18"/>
          <w:szCs w:val="18"/>
        </w:rPr>
      </w:pPr>
      <w:r w:rsidRPr="009E14C9">
        <w:rPr>
          <w:sz w:val="18"/>
          <w:szCs w:val="18"/>
        </w:rPr>
        <w:t>Напомним, в конце мая 2012 года, Федеральная служба по надзору в сфере связи, информационных технологий и массовых коммуникаций (Роскомнадзор) вынесла предупреждение газете «КолоколЪ» за публикацию материала «Обращение полковника Квачкова к Всероссийскому офицерскому собранию от 01 Ноября 2011 г.» в № 43 (283) от 11.11.2011 г.</w:t>
      </w:r>
    </w:p>
    <w:p w:rsidR="004D1379" w:rsidRPr="009E14C9" w:rsidRDefault="004D1379" w:rsidP="00D700D7">
      <w:pPr>
        <w:jc w:val="both"/>
        <w:rPr>
          <w:sz w:val="18"/>
          <w:szCs w:val="18"/>
        </w:rPr>
      </w:pPr>
      <w:r w:rsidRPr="009E14C9">
        <w:rPr>
          <w:sz w:val="18"/>
          <w:szCs w:val="18"/>
        </w:rPr>
        <w:t>2377.  Текст музыкальной композиции «Обострение», размещенной в сети Интернет на сайте http://vk.com/dobry_cot (решение Кировского районного суда г. Астрахани от 22.05.2014);</w:t>
      </w:r>
    </w:p>
    <w:p w:rsidR="004D1379" w:rsidRPr="009E14C9" w:rsidRDefault="004D1379" w:rsidP="00D700D7">
      <w:pPr>
        <w:jc w:val="both"/>
        <w:rPr>
          <w:sz w:val="18"/>
          <w:szCs w:val="18"/>
        </w:rPr>
      </w:pPr>
      <w:r w:rsidRPr="009E14C9">
        <w:rPr>
          <w:sz w:val="18"/>
          <w:szCs w:val="18"/>
        </w:rPr>
        <w:t xml:space="preserve">2378.     Книга Уильяма Пауэлла «Поваренная книга анархиста», размещенная в электронном виде по адресам в сети Интернет: http://vk.com/docl22167743_154548133?hash= f92c006dlcaf218766&amp;dl=28aabb4 9a72 17e1962; http://rapidzona.com/books-journal-foto-torrent/books-torrent/13376-uilyam-рauyell -povarennaya-kniga-anarxista.html; http//poigraem.net/main/books/6157-uilyam-pauyell-povarennaya-kniga-anarxista.html (решение Предгорного районного суда Ставропольского края от 21.04.2014);     </w:t>
      </w:r>
    </w:p>
    <w:p w:rsidR="004D1379" w:rsidRPr="009E14C9" w:rsidRDefault="004D1379" w:rsidP="00D700D7">
      <w:pPr>
        <w:jc w:val="both"/>
        <w:rPr>
          <w:sz w:val="18"/>
          <w:szCs w:val="18"/>
        </w:rPr>
      </w:pPr>
      <w:r w:rsidRPr="009E14C9">
        <w:rPr>
          <w:sz w:val="18"/>
          <w:szCs w:val="18"/>
        </w:rPr>
        <w:t>Напомним, что "Поваренная книга анархиста" была написана в конце 1960-х гг.  и опубликова в 1971 году Уильямом Пауэллом как протест против войны во Вьетнаме. Книга (вопреки названию не связана с анархическим движением) написана как пособие по использованию обычных исходных материалов, веществ и предметов для изготовления в домашних условиях  оружия, взрывных устройств, ядов, наркотиков. В России "Поваренная книга анархиста" была издана издательством «Русский Раритет» в 1995 году тиражом 30 000 экземпляров. В феврале 2009 года  владельцы социальной сети "ВКонтакте" получили от прокуратуры Центрального района Санкт-Петербурга предупреждение о недопустимости публикации на их сайте материалов, пропагандирующих преступную деятельность и инструкций по ее совершению. Речь шла о размещении в соцсети в открытом доступе и этой книги.</w:t>
      </w:r>
    </w:p>
    <w:p w:rsidR="004D1379" w:rsidRPr="009E14C9" w:rsidRDefault="004D1379" w:rsidP="00D700D7">
      <w:pPr>
        <w:rPr>
          <w:sz w:val="18"/>
          <w:szCs w:val="18"/>
        </w:rPr>
      </w:pPr>
      <w:r w:rsidRPr="009E14C9">
        <w:rPr>
          <w:sz w:val="18"/>
          <w:szCs w:val="18"/>
        </w:rPr>
        <w:t xml:space="preserve">2379.     Информационные материалы, размещенные на интернет-адресах: http://www.youtube.com/watch?v=JdnPOvVPxOM (видеоролик «Обращение шейха Исама Умайра к членам Хизб-Ут-Тахрир России»); http://www.youtube.com/watch?v=JGHY96xlivg (видеоролик «Обращение Амира Хизб-Ут-Тахрир Ата Абы Рашты к жителям Шама»); http://www.youtube.com/watch?v=eE2DJUU7IlE (видеоролик «Почему они обвиняют Хизб-Ут-Тахрир в экстремизме?»); http://www.youtube.com/watch?v=r54i-d8LozM&amp;feature=c4-overview-vl&amp;list=PL 88gr6uJB7Mh-3k9NV5JRiRtWtdZP9DMw (видеоролик «Обращение Амира Хизб-Ут-Тахрир Ата Ибн Халиль Абу Ар-Рашт…»); http://www.youtube.com/watch?v=KGbXhflyUBo&amp;list=PL88gr6uJB7Mh-3k9NV5 JRiRtWtdZP9DMw (видеоролик «Обращение Амира Хизба к сирийцам»); http://www.youtube.com/watch?v=ff5ggiTlNCg (видеоролик «JICMI 2013. Выступление Османа Баххаша, руководитель ЦМО Хизб-Ут-Тахрир»); http://www.youtube.com/watch?v=0k6Mxja5ynk&amp;feature=c4-overview-vl&amp;list=PL AuzwgY6oNIVmFyia5U0wT51uDJT6Xh8z (видеоролик «Послание от шейха Хасан Аль-Джунейн к амиру Хизб ут-Тахрир»); http://www.youtube.com/watch?v=9suYoIbL0EM&amp;list=PLAuzwgY6oNIVmFyia5U0wT51uDJT6Xh8z (видеоролик «Речь амира Хизб ут-Тахрир – Ата Абу ар-Рашта»); http://www.youtube.com/watch?v=gxBQtczz6ms&amp;list=PLAuzwgY6oNIVmFyia5U0wT51uDJT6Xh8z (видеоролик «Амир Хизб ут-Тахрир Ата Абу ар-Рашта») (решение Новоуренгойского городского суда Ямало-Ненецкого автономного округа от 10.02.2014);     </w:t>
      </w:r>
    </w:p>
    <w:p w:rsidR="004D1379" w:rsidRPr="009E14C9" w:rsidRDefault="004D1379" w:rsidP="00D700D7">
      <w:pPr>
        <w:jc w:val="both"/>
        <w:rPr>
          <w:sz w:val="18"/>
          <w:szCs w:val="18"/>
        </w:rPr>
      </w:pPr>
      <w:r w:rsidRPr="009E14C9">
        <w:rPr>
          <w:sz w:val="18"/>
          <w:szCs w:val="18"/>
        </w:rPr>
        <w:t>2380.     Видеоролик «Рус, проснись», видеоролик «ВОТ ПОЧЕМУ МЫ УБИВАЕМ СКИНОВ», размещенные в сети «Интернет» на сайте «vkontakte.ru» (vk.com) по электронному адресу: http:// vk.com id23100146 (решение Октябрьского районного суда Ханты-Мансийского автономного округа – Югры от 29.04.2014).</w:t>
      </w:r>
    </w:p>
    <w:p w:rsidR="004D1379" w:rsidRPr="009E14C9" w:rsidRDefault="004D1379" w:rsidP="00D700D7">
      <w:pPr>
        <w:jc w:val="both"/>
        <w:rPr>
          <w:sz w:val="18"/>
          <w:szCs w:val="18"/>
        </w:rPr>
      </w:pPr>
      <w:r w:rsidRPr="009E14C9">
        <w:rPr>
          <w:sz w:val="18"/>
          <w:szCs w:val="18"/>
        </w:rPr>
        <w:t xml:space="preserve">Напомним, что осенью 2013 года прокуратура Октябрьского района Ханты-Мансийского автономного округа – Югра направила в суд иск с требованием признать экстремистскими видеоролики «Рус, проснись!» и «ВОТ ПОЧЕМУ МЫ УБИВАЕМ СКИНОВ». Сообщалось, что  ролики призывают к насилию и оскорбляют выходцев с Кавказа и из Средней Азии, а также представителей правительства США, Израиля и России.  </w:t>
      </w:r>
    </w:p>
    <w:p w:rsidR="004D1379" w:rsidRPr="009E14C9" w:rsidRDefault="004D1379" w:rsidP="00D700D7">
      <w:pPr>
        <w:jc w:val="both"/>
        <w:rPr>
          <w:sz w:val="18"/>
          <w:szCs w:val="18"/>
        </w:rPr>
      </w:pPr>
    </w:p>
    <w:p w:rsidR="004D1379" w:rsidRPr="009E14C9" w:rsidRDefault="004D1379" w:rsidP="00D700D7">
      <w:pPr>
        <w:jc w:val="both"/>
        <w:rPr>
          <w:sz w:val="18"/>
          <w:szCs w:val="18"/>
        </w:rPr>
      </w:pPr>
      <w:r w:rsidRPr="009E14C9">
        <w:rPr>
          <w:sz w:val="18"/>
          <w:szCs w:val="18"/>
        </w:rPr>
        <w:t>2381.     Видеоролик «Гори, гори, гори жидяра, mp4.» (решение Фрунзенского районного суда г. Владимира от 22.05.2014).</w:t>
      </w:r>
    </w:p>
    <w:p w:rsidR="004D1379" w:rsidRPr="009E14C9" w:rsidRDefault="004D1379" w:rsidP="00D700D7">
      <w:pPr>
        <w:jc w:val="both"/>
        <w:rPr>
          <w:sz w:val="18"/>
          <w:szCs w:val="18"/>
        </w:rPr>
      </w:pPr>
      <w:r w:rsidRPr="009E14C9">
        <w:rPr>
          <w:sz w:val="18"/>
          <w:szCs w:val="18"/>
        </w:rPr>
        <w:t>Напомним, что видеоролик с похожим названием "Ты гори гори гори жидяра йо хо хо" был признан экстремистским Курганским городским судом 29 августа 2012 года и был добавлен в список под п.1553.  Судя по доступным в интернете копиям речь идет об одном и том же ролике. Песня позиционируется как песня тирольских казаков.</w:t>
      </w:r>
    </w:p>
    <w:p w:rsidR="004D1379" w:rsidRPr="009E14C9" w:rsidRDefault="004D1379" w:rsidP="00D700D7">
      <w:pPr>
        <w:jc w:val="both"/>
        <w:rPr>
          <w:sz w:val="18"/>
          <w:szCs w:val="18"/>
        </w:rPr>
      </w:pPr>
      <w:r w:rsidRPr="009E14C9">
        <w:rPr>
          <w:sz w:val="18"/>
          <w:szCs w:val="18"/>
        </w:rPr>
        <w:t xml:space="preserve">2382.     Видеоролики, размещенные в социальной сети «Вконтакте» на личной странице пользователя «Павел Курянбин», озаглавленные «Формат 18», находящиеся по электронным адресам: http://vk.com/video90633126_166326128 и http://vk.com/video90633126_166326108 (решение Вологодского городского суда Вологодской области от 23.04.2014);     </w:t>
      </w:r>
    </w:p>
    <w:p w:rsidR="004D1379" w:rsidRPr="009E14C9" w:rsidRDefault="004D1379" w:rsidP="00D700D7">
      <w:pPr>
        <w:jc w:val="both"/>
        <w:rPr>
          <w:sz w:val="18"/>
          <w:szCs w:val="18"/>
        </w:rPr>
      </w:pPr>
      <w:r w:rsidRPr="009E14C9">
        <w:rPr>
          <w:sz w:val="18"/>
          <w:szCs w:val="18"/>
        </w:rPr>
        <w:t xml:space="preserve">2383.     Визуальные материалы: «Format 18 - actll-bydyshie», «Белый Крест. Видео 5», «Задумайся», «Русские националисты, Скинхеды» (решение Заельцовского районного суда Новосибирской области от 06.05.2014);     </w:t>
      </w:r>
    </w:p>
    <w:p w:rsidR="004D1379" w:rsidRPr="009E14C9" w:rsidRDefault="004D1379" w:rsidP="00D700D7">
      <w:pPr>
        <w:jc w:val="both"/>
        <w:rPr>
          <w:sz w:val="18"/>
          <w:szCs w:val="18"/>
        </w:rPr>
      </w:pPr>
      <w:r w:rsidRPr="009E14C9">
        <w:rPr>
          <w:sz w:val="18"/>
          <w:szCs w:val="18"/>
        </w:rPr>
        <w:t>2384.     Аудиозаписи: «Коррозия Металла-Нигер», «SkinHead Generation - Zig Heil» (решение Октябрьского районного суда г. Томска от 20.05.2014).</w:t>
      </w:r>
    </w:p>
    <w:p w:rsidR="004D1379" w:rsidRPr="009E14C9" w:rsidRDefault="004D1379" w:rsidP="00D700D7">
      <w:pPr>
        <w:jc w:val="both"/>
        <w:rPr>
          <w:sz w:val="18"/>
          <w:szCs w:val="18"/>
        </w:rPr>
      </w:pPr>
      <w:r w:rsidRPr="009E14C9">
        <w:rPr>
          <w:sz w:val="18"/>
          <w:szCs w:val="18"/>
        </w:rPr>
        <w:t xml:space="preserve">Напомним, что ранее еще одна песня группы "Коррозия металла" "Бей чертей" была признана экстремистской Гагаринским районным судом Москвы 22 мая 2013 года и была занесена в Федеральный список экстремистских материалов (п. 2072). </w:t>
      </w:r>
    </w:p>
    <w:p w:rsidR="004D1379" w:rsidRPr="009E14C9" w:rsidRDefault="004D1379" w:rsidP="00D700D7">
      <w:pPr>
        <w:jc w:val="both"/>
        <w:rPr>
          <w:sz w:val="18"/>
          <w:szCs w:val="18"/>
        </w:rPr>
      </w:pPr>
      <w:r w:rsidRPr="009E14C9">
        <w:rPr>
          <w:sz w:val="18"/>
          <w:szCs w:val="18"/>
        </w:rPr>
        <w:t>Из-за националистической пропаганды в текстах группы "Коррозия металла" ее концерты отменялись в Уфе в июне 2007 г. А против лидера группы Сергея Троицкого (прозвище "Паук") в 2002 г. возбуждалось уголовное дело по обвинению в разжигании национальной розни. В 2003 г. С.Троицкий в рамках этого дела направлялся на психиатрическое обследование.</w:t>
      </w:r>
    </w:p>
    <w:p w:rsidR="004D1379" w:rsidRPr="009E14C9" w:rsidRDefault="004D1379" w:rsidP="00D700D7">
      <w:pPr>
        <w:jc w:val="both"/>
        <w:rPr>
          <w:sz w:val="18"/>
          <w:szCs w:val="18"/>
        </w:rPr>
      </w:pPr>
      <w:r w:rsidRPr="009E14C9">
        <w:rPr>
          <w:sz w:val="18"/>
          <w:szCs w:val="18"/>
        </w:rPr>
        <w:t>2385.     Книга Пауля Йозефа Геббельса «Михаэль. Германская судьба в дневниковых листках» (решение Басманного районного суда г. Москвы от 22.10.2013 и апелляционное определение Судебной коллегии по гражданским делам Московского городского суда от 22.01.2014).</w:t>
      </w:r>
    </w:p>
    <w:p w:rsidR="004D1379" w:rsidRPr="009E14C9" w:rsidRDefault="004D1379" w:rsidP="00D700D7">
      <w:pPr>
        <w:jc w:val="both"/>
        <w:rPr>
          <w:sz w:val="18"/>
          <w:szCs w:val="18"/>
        </w:rPr>
      </w:pPr>
      <w:r w:rsidRPr="009E14C9">
        <w:rPr>
          <w:sz w:val="18"/>
          <w:szCs w:val="18"/>
        </w:rPr>
        <w:t>Напомним, по факту издания и распространения через книжные магазины этой и других книг лидеров НСДАП и Фашисткой партии Италии было возбуждено уголовное дело по ст. 282 УК (возбуждение национальной ненависти) против издательства «Алгоритм». Продажа этой книги стала поводом для прокуратуры вынести магазинам «Дом книги» и «Буквовед» в Санкт-Петербурге предупреждение о недопустимости нарушения закона.</w:t>
      </w:r>
    </w:p>
    <w:p w:rsidR="004D1379" w:rsidRPr="009E14C9" w:rsidRDefault="004D1379" w:rsidP="00D700D7">
      <w:pPr>
        <w:jc w:val="both"/>
        <w:rPr>
          <w:sz w:val="18"/>
          <w:szCs w:val="18"/>
        </w:rPr>
      </w:pPr>
      <w:r w:rsidRPr="009E14C9">
        <w:rPr>
          <w:sz w:val="18"/>
          <w:szCs w:val="18"/>
        </w:rPr>
        <w:t xml:space="preserve">2386.     Размещенные Исмагиловым Эдгаром Ильдаровичем в международной информационной сети Интернет на сайте «www.vk.com» в разделе «видеозаписи» на странице сайта http://vk.com/id42655755 видеоматериалы «Понятия умеренный ислам и крайний ислам», «Почему они обвиняют Хизб ут-Тахрир в экстремизме!» и «Шам на пути к Халифату» (решение Азнакаевского городского суда Республики Татарстан от 13.05.2014);     </w:t>
      </w:r>
    </w:p>
    <w:p w:rsidR="004D1379" w:rsidRPr="009E14C9" w:rsidRDefault="004D1379" w:rsidP="00D700D7">
      <w:pPr>
        <w:jc w:val="both"/>
        <w:rPr>
          <w:sz w:val="18"/>
          <w:szCs w:val="18"/>
        </w:rPr>
      </w:pPr>
      <w:r w:rsidRPr="009E14C9">
        <w:rPr>
          <w:sz w:val="18"/>
          <w:szCs w:val="18"/>
        </w:rPr>
        <w:t xml:space="preserve">2387.     Информационные материалы – видеоролик «Россия для русских» и «Россия для русских 2» (решение Бердского городского суда Новосибирской области от 28.01.2014);     </w:t>
      </w:r>
    </w:p>
    <w:p w:rsidR="004D1379" w:rsidRPr="009E14C9" w:rsidRDefault="004D1379" w:rsidP="00D700D7">
      <w:pPr>
        <w:jc w:val="both"/>
        <w:rPr>
          <w:sz w:val="18"/>
          <w:szCs w:val="18"/>
        </w:rPr>
      </w:pPr>
      <w:r w:rsidRPr="009E14C9">
        <w:rPr>
          <w:sz w:val="18"/>
          <w:szCs w:val="18"/>
        </w:rPr>
        <w:t>2388.     Видеоматериал «Официальное заявление Командования Имарата Кавказ в связи с военной агрессией России против Грузии» (решение Калининского районного суда г. Челябинска от 03.07.2013);</w:t>
      </w:r>
    </w:p>
    <w:p w:rsidR="004D1379" w:rsidRPr="009E14C9" w:rsidRDefault="004D1379" w:rsidP="00D700D7">
      <w:pPr>
        <w:jc w:val="both"/>
        <w:rPr>
          <w:sz w:val="18"/>
          <w:szCs w:val="18"/>
        </w:rPr>
      </w:pPr>
      <w:r w:rsidRPr="009E14C9">
        <w:rPr>
          <w:sz w:val="18"/>
          <w:szCs w:val="18"/>
        </w:rPr>
        <w:t>2389.     Интернет-сайт, имеющий адрес http://www.fedspisok.org, и содержащиеся на нем информационные материалы (решение Славгородского городского суда Алтайского края от 21.05.2014).</w:t>
      </w:r>
    </w:p>
    <w:p w:rsidR="004D1379" w:rsidRPr="009E14C9" w:rsidRDefault="004D1379" w:rsidP="00D700D7">
      <w:pPr>
        <w:jc w:val="both"/>
        <w:rPr>
          <w:sz w:val="18"/>
          <w:szCs w:val="18"/>
        </w:rPr>
      </w:pPr>
      <w:r w:rsidRPr="009E14C9">
        <w:rPr>
          <w:sz w:val="18"/>
          <w:szCs w:val="18"/>
        </w:rPr>
        <w:t xml:space="preserve">Заметим, что сайт, полностью копирует Федеральный список экстремистских материалов, опубликованный на сайте Министерства юстиции, но с корректно работающими ссылками (на сайте Минюста они, как правило, приводятся с искажениями). </w:t>
      </w:r>
    </w:p>
    <w:p w:rsidR="004D1379" w:rsidRPr="009E14C9" w:rsidRDefault="004D1379" w:rsidP="00D700D7">
      <w:pPr>
        <w:jc w:val="both"/>
        <w:rPr>
          <w:sz w:val="18"/>
          <w:szCs w:val="18"/>
        </w:rPr>
      </w:pPr>
      <w:r w:rsidRPr="009E14C9">
        <w:rPr>
          <w:sz w:val="18"/>
          <w:szCs w:val="18"/>
        </w:rPr>
        <w:t>2390.     Листовка «Сила славян», размещенная на автобусной остановке, расположенной в Республике Хакасия г. Абакане по ул. Чертыгашева, 106 (решение Абаканского городского суда Республики Хакасия от 19.05.2014).</w:t>
      </w:r>
    </w:p>
    <w:p w:rsidR="004D1379" w:rsidRPr="009E14C9" w:rsidRDefault="004D1379" w:rsidP="00D700D7">
      <w:pPr>
        <w:jc w:val="both"/>
        <w:rPr>
          <w:sz w:val="18"/>
          <w:szCs w:val="18"/>
        </w:rPr>
      </w:pPr>
      <w:r w:rsidRPr="009E14C9">
        <w:rPr>
          <w:sz w:val="18"/>
          <w:szCs w:val="18"/>
        </w:rPr>
        <w:t>Отметим, что по факту распространения этой листовки  в Абакане было возбуждено уголовное дело по ст.282 УК (возбуждение национальной ненависти).</w:t>
      </w:r>
    </w:p>
    <w:p w:rsidR="004D1379" w:rsidRPr="009E14C9" w:rsidRDefault="004D1379" w:rsidP="00D700D7">
      <w:pPr>
        <w:jc w:val="both"/>
        <w:rPr>
          <w:sz w:val="18"/>
          <w:szCs w:val="18"/>
        </w:rPr>
      </w:pPr>
      <w:r w:rsidRPr="009E14C9">
        <w:rPr>
          <w:sz w:val="18"/>
          <w:szCs w:val="18"/>
        </w:rPr>
        <w:t xml:space="preserve">2391.     Материал «Anonymous Caucasus объявляет воину Олимпиаде в Сочи», опубликованный 28.12.2013 на сайте http://nohchipress.info/ на странице http://nohchipress.info/2013/12/8359 в Информационно-телекоммуникационной сети «Интернет» (решение Советского районного суда г. Махачкалы республики Дагестан от 25.03.2014);     </w:t>
      </w:r>
    </w:p>
    <w:p w:rsidR="004D1379" w:rsidRPr="009E14C9" w:rsidRDefault="004D1379" w:rsidP="00D700D7">
      <w:pPr>
        <w:jc w:val="both"/>
        <w:rPr>
          <w:sz w:val="18"/>
          <w:szCs w:val="18"/>
        </w:rPr>
      </w:pPr>
      <w:r w:rsidRPr="009E14C9">
        <w:rPr>
          <w:sz w:val="18"/>
          <w:szCs w:val="18"/>
        </w:rPr>
        <w:t xml:space="preserve">2392.     Видеоролик под названием «Русский выбирает НС», продолжительностью 01 мин. 06 сек., размещенный на интернет-странице по электронному адресу: http://youtube.com/watch?v=7urD5h6PTQg (решение Центрального районного суда г. Хабаровска от 12.05.2014);     </w:t>
      </w:r>
    </w:p>
    <w:p w:rsidR="004D1379" w:rsidRPr="009E14C9" w:rsidRDefault="004D1379" w:rsidP="00D700D7">
      <w:pPr>
        <w:jc w:val="both"/>
        <w:rPr>
          <w:sz w:val="18"/>
          <w:szCs w:val="18"/>
        </w:rPr>
      </w:pPr>
      <w:r w:rsidRPr="009E14C9">
        <w:rPr>
          <w:sz w:val="18"/>
          <w:szCs w:val="18"/>
        </w:rPr>
        <w:t xml:space="preserve">2393.     Интернет-ресурс http://www.platzdarm.org, размещенный в информационно-телекоммуникационной сети Интернет (решение Кировского районного суда г. Ярославля от 07.02.2014 и определение Кировского районного суда г. Ярославля от 12.05.2014);     </w:t>
      </w:r>
    </w:p>
    <w:p w:rsidR="004D1379" w:rsidRPr="009E14C9" w:rsidRDefault="004D1379" w:rsidP="00D700D7">
      <w:pPr>
        <w:jc w:val="both"/>
        <w:rPr>
          <w:sz w:val="18"/>
          <w:szCs w:val="18"/>
        </w:rPr>
      </w:pPr>
    </w:p>
    <w:p w:rsidR="004D1379" w:rsidRPr="009E14C9" w:rsidRDefault="004D1379" w:rsidP="00D700D7">
      <w:pPr>
        <w:jc w:val="both"/>
        <w:rPr>
          <w:sz w:val="18"/>
          <w:szCs w:val="18"/>
        </w:rPr>
      </w:pPr>
      <w:r w:rsidRPr="009E14C9">
        <w:rPr>
          <w:sz w:val="18"/>
          <w:szCs w:val="18"/>
        </w:rPr>
        <w:t xml:space="preserve">2394.     Cтатья «Ничего не бояться!», опубликованная в газете «Своими Именами» № 41 (58) от 11 октября 2011 года (решение Басманного районного суда г. Москвы от 20.08.2013). </w:t>
      </w:r>
    </w:p>
    <w:p w:rsidR="004D1379" w:rsidRPr="009E14C9" w:rsidRDefault="004D1379" w:rsidP="00D700D7">
      <w:pPr>
        <w:jc w:val="both"/>
        <w:rPr>
          <w:sz w:val="18"/>
          <w:szCs w:val="18"/>
        </w:rPr>
      </w:pPr>
      <w:r w:rsidRPr="009E14C9">
        <w:rPr>
          <w:sz w:val="18"/>
          <w:szCs w:val="18"/>
        </w:rPr>
        <w:t>Напомним, что газета "Своими именами" была закрыта за экстремизм решением Московского городского суда от 15 января 2014 года о прекращении деятельности СМИ газеты "Своими именами". Газета получила в течение года как минимум три предупреждения Роскомнадзора за распространение экстремистских материалов (в 20013 году - за публикацию статьи Н.П. Зубкова «Хунвэйбины» Кремля. Они еще и масоны?», материала М. Жасимова «С думой о будущем. Письмо Мухину», материала М.А. Шендакова «Открытое письмо врагу Родины и предателю русского народа», в 2012 году - статьи А. Сивова «Взгляд с Украины», материалов «Крысиный фронт разгромить!» и «Народ победит!»). Газета является преемником газеты «К барьеру», закрытой в апреле 2011 года.  В свою очередь, «К барьеру» является преемником газеты «Дуэль», также закрытой после многолетнего судебного процесса.</w:t>
      </w:r>
    </w:p>
    <w:p w:rsidR="004D1379" w:rsidRPr="009E14C9" w:rsidRDefault="004D1379" w:rsidP="00D700D7">
      <w:pPr>
        <w:jc w:val="both"/>
        <w:rPr>
          <w:sz w:val="18"/>
          <w:szCs w:val="18"/>
        </w:rPr>
      </w:pPr>
      <w:r w:rsidRPr="009E14C9">
        <w:rPr>
          <w:sz w:val="18"/>
          <w:szCs w:val="18"/>
        </w:rPr>
        <w:t>2395.     Книга из собрания сочинения «Рисале-и Нур» «Сияния» Бадиуззаман Саид Нурси на русском языке, 2012 года издания, перевод с турецкого Тахира Алимова, Стамбул, на 573 страницах; книга из собрания сочинения «Рисале-и Нур» Путеводитель для молодежи» Бадиуззаман Саид Нурси на русском языке, 2005 года издания, перевод с турецкого Галимова Т.Н., Тамимдарова М.Г., Абдуллаева М.Ш., отпечатано в открытом акционерном обществе «Можайский полиграфкомбинат», на 222 страницах; брошюра из собрания сочинения «Рисале-и Нур» «Мудрость болезни» Бадиуззаман Саид Нурси на русском языке, 2012 года издания, Стамбул, на 80 страницах; брошюра из собрания сочинения «Рисале-и Нур» «Прелести веры и прогресс человека» Бадиуззаман Саид Нурси на русском языке, 2012 года издания, Стамбул, на 95 страницах (решение Набережночелнинского городского суда Республики Татарстан от 22.04.2014).</w:t>
      </w:r>
    </w:p>
    <w:p w:rsidR="004D1379" w:rsidRPr="009E14C9" w:rsidRDefault="004D1379" w:rsidP="00D700D7">
      <w:pPr>
        <w:jc w:val="both"/>
        <w:rPr>
          <w:sz w:val="18"/>
          <w:szCs w:val="18"/>
        </w:rPr>
      </w:pPr>
      <w:r w:rsidRPr="009E14C9">
        <w:rPr>
          <w:sz w:val="18"/>
          <w:szCs w:val="18"/>
        </w:rPr>
        <w:t xml:space="preserve">Напомним, что суд по этому делу начался в апреле 2014 года. Центр "Сова" не считает правомерным запрет трудов Нурси, не содержащих каких-либо крайних высказываний, а также организации "Нурджулар", которой в России и не существовало. </w:t>
      </w:r>
    </w:p>
    <w:p w:rsidR="004D1379" w:rsidRPr="009E14C9" w:rsidRDefault="004D1379" w:rsidP="00D700D7">
      <w:pPr>
        <w:jc w:val="both"/>
        <w:rPr>
          <w:sz w:val="18"/>
          <w:szCs w:val="18"/>
        </w:rPr>
      </w:pPr>
      <w:r w:rsidRPr="009E14C9">
        <w:rPr>
          <w:sz w:val="18"/>
          <w:szCs w:val="18"/>
        </w:rPr>
        <w:t xml:space="preserve">2396.     Видеоматериал «Шейх муджахид Сулейман Абу Утейба Шариатский судья Исламского государства Ирак», носящий на странице пользователя наименование «Без названия», расположенный в социальной сети http://vk.com на личной странице пользователя под ником «Вахъид Радуев» по электронному адресу: http://vk.com/id2498846, длительностью 03 мин. 27 сек. (решение Кировского районного суда г. Уфы от 21.05.2014);     </w:t>
      </w:r>
    </w:p>
    <w:p w:rsidR="004D1379" w:rsidRPr="009E14C9" w:rsidRDefault="004D1379" w:rsidP="00D700D7">
      <w:pPr>
        <w:jc w:val="both"/>
        <w:rPr>
          <w:sz w:val="18"/>
          <w:szCs w:val="18"/>
        </w:rPr>
      </w:pPr>
      <w:r w:rsidRPr="009E14C9">
        <w:rPr>
          <w:sz w:val="18"/>
          <w:szCs w:val="18"/>
        </w:rPr>
        <w:t xml:space="preserve">2397.     Видеоматериал «Распространение Ислама», расположенный в социальной сети http://vk.com на личной странице пользователя под ником «Румейса Бинт-Адам» по электронному адресу: http://vk.com/id201696093, длительностью 10 мин. 16 сек. (решение Кировского районного суда г. Уфы от 21.05.2014);     </w:t>
      </w:r>
    </w:p>
    <w:p w:rsidR="004D1379" w:rsidRPr="009E14C9" w:rsidRDefault="004D1379" w:rsidP="00D700D7">
      <w:pPr>
        <w:jc w:val="both"/>
        <w:rPr>
          <w:sz w:val="18"/>
          <w:szCs w:val="18"/>
        </w:rPr>
      </w:pPr>
      <w:r w:rsidRPr="009E14C9">
        <w:rPr>
          <w:sz w:val="18"/>
          <w:szCs w:val="18"/>
        </w:rPr>
        <w:t xml:space="preserve">2398.     Видеоматериалы с наименованиями «Кадий ИК Абу Мухаммад «Необходимость создания Имарата и Джамаата» и «Shahid Abu Khasan», опубликованных на сайте http://djamaattakbir.blogpost.ru, а также статьи с названием «Кадий ИК Абу Мухаммад «Необходимость создания Имарата и Джамаата» на странице http:vdagestan.com/kadij-ik-abu-muxammad-neobxodimost-sozdaniya-imarata-i-djamaata.djixad на сайте http://vdagestan.com в Информационно-телекоммуникационной сети «Интернет» (решение Советского районного суда г. Махачкалы Республики Дагестан от 28.04.2014);     </w:t>
      </w:r>
    </w:p>
    <w:p w:rsidR="004D1379" w:rsidRPr="009E14C9" w:rsidRDefault="004D1379" w:rsidP="00D700D7">
      <w:pPr>
        <w:jc w:val="both"/>
        <w:rPr>
          <w:sz w:val="18"/>
          <w:szCs w:val="18"/>
        </w:rPr>
      </w:pPr>
      <w:r w:rsidRPr="009E14C9">
        <w:rPr>
          <w:sz w:val="18"/>
          <w:szCs w:val="18"/>
        </w:rPr>
        <w:t xml:space="preserve">2399.     Материал с названием «Можно ли выезжать на Джихад в Сирию в то время, когда идет Джихад на Кавказе», опубликованный на странице http://alisnad.com/?p=834 на сайте http://alisnad.com в Информационно-телекоммуникационной сети «Интернет» (решение Советского районного суда г. Махачкалы Республики Дагестан от 28.04.2014);     </w:t>
      </w:r>
    </w:p>
    <w:p w:rsidR="004D1379" w:rsidRPr="009E14C9" w:rsidRDefault="004D1379" w:rsidP="00D700D7">
      <w:pPr>
        <w:jc w:val="both"/>
        <w:rPr>
          <w:sz w:val="18"/>
          <w:szCs w:val="18"/>
        </w:rPr>
      </w:pPr>
      <w:r w:rsidRPr="009E14C9">
        <w:rPr>
          <w:sz w:val="18"/>
          <w:szCs w:val="18"/>
        </w:rPr>
        <w:t xml:space="preserve">2400. Интернет-сайт http://ataka.ws (решение Замоскворецкого районного суда г. Москвы от 05.06.2014); </w:t>
      </w:r>
    </w:p>
    <w:p w:rsidR="004D1379" w:rsidRPr="009E14C9" w:rsidRDefault="004D1379" w:rsidP="00D700D7">
      <w:pPr>
        <w:jc w:val="both"/>
        <w:rPr>
          <w:sz w:val="18"/>
          <w:szCs w:val="18"/>
        </w:rPr>
      </w:pPr>
      <w:r w:rsidRPr="009E14C9">
        <w:rPr>
          <w:sz w:val="18"/>
          <w:szCs w:val="18"/>
        </w:rPr>
        <w:t>2401. Текстовое сообщение под заголовком «Новая орда наступает (это касается каждого!)», размещенное в информационно-телекоммуникационной сети «Интернет» по адресу http://www.ataka.ws/read/news/novaja-orda-nastupaet-yeto-kasaetsja-kaz.html; текстовое сообщение под заголовком «Чужак убил русского, обвинили русских», размещенное в информационно-телекоммуникационной сети «Интернет» по адресу http://www.ataka.ws/read/news/chuzhak-ubil-russkogo-obvinili-russkih.html; текстовое сообщение под заголовком «Русские не сдаются!»; размещенное в информационно-телекоммуникационной сети «Интернет» по адресу: http://www.ataka.ws/read/news/russkie-ne-sdayutsja.html; текстовое сообщение под заголовком «После марша – в Атаку!»; размещенное в информационно-телекоммуникационной сети «Интернет» по адресу: http://www.ataka.ws/read/news/posle-marsha-v-ataku.html; текстовое сообщение под заголовком «Сын цыганского наркобарона убил боксера», размещенное в информационно-телекоммуникационной сети «Интернет» по адресу: http://www.ataka.ws/read/news/syn-cyganskogo-narkobarona-ubil-boksera.html; текстовое сообщение под заголовком «Дружба народов» по-нашему», размещенное в информационно-телекоммуникационной сети «Интернет» по адресу: http://www.ataka.ws/read/analytics/-druzhba-narodov-po-nashemu.html; текстовое сообщение под заголовком «Москва захвачена чужаками», размещенное в информационно-телекоммуникационной сети «Интернет» по адресу: http://www.ataka.ws/read/developments/moskva-zahvachena-chuzhakami.html; текстовое сообщение под заголовком «Война на улицах Петербурга», размещенное в информационно-телекоммуникационной сети «Интернет» по адресу: http://www.ataka.ws/read/news/voina-na-ulicah-peterburga.html; текстовое сообщение под заголовком «Битва за жизнь», размещенное в информационно-телекоммуникационной сети «Интернет» по адресу: http://www.ataka.ws/work/actions/bitva-za-zhizn.html (решение Замоскворецкого районного суда г. Москвы от 05.06.2014).</w:t>
      </w:r>
    </w:p>
    <w:p w:rsidR="004D1379" w:rsidRPr="009E14C9" w:rsidRDefault="004D1379" w:rsidP="00D700D7">
      <w:pPr>
        <w:jc w:val="both"/>
        <w:rPr>
          <w:sz w:val="18"/>
          <w:szCs w:val="18"/>
        </w:rPr>
      </w:pPr>
      <w:r w:rsidRPr="009E14C9">
        <w:rPr>
          <w:sz w:val="18"/>
          <w:szCs w:val="18"/>
        </w:rPr>
        <w:t xml:space="preserve">2402.     Материал, опубликованный 04.01.2013 на сайте http://imaratkavk.az/over-blog.com в сети «Интернет» с наименованием «Современная доктрина джихада» под авторством лица, представившегося Абу Анасом Хачароевским, на странице http://kavkaznews.overblog.eom/c (решение Советского районного суда г. Махачкалы Республики Дагестан от 04.03.2014);     </w:t>
      </w:r>
    </w:p>
    <w:p w:rsidR="004D1379" w:rsidRPr="009E14C9" w:rsidRDefault="004D1379" w:rsidP="00D700D7">
      <w:pPr>
        <w:jc w:val="both"/>
        <w:rPr>
          <w:sz w:val="18"/>
          <w:szCs w:val="18"/>
        </w:rPr>
      </w:pPr>
    </w:p>
    <w:p w:rsidR="004D1379" w:rsidRPr="009E14C9" w:rsidRDefault="004D1379" w:rsidP="00D700D7">
      <w:pPr>
        <w:jc w:val="both"/>
        <w:rPr>
          <w:sz w:val="18"/>
          <w:szCs w:val="18"/>
        </w:rPr>
      </w:pPr>
      <w:r w:rsidRPr="009E14C9">
        <w:rPr>
          <w:sz w:val="18"/>
          <w:szCs w:val="18"/>
        </w:rPr>
        <w:t xml:space="preserve">2403.     Тексты статей: - начинающейся со слов «Понаехавшая паразитическая саранча будет делить на имитациях выборов родину коренных тюменцев…» и заканчивающейся словами «…так как срок полномочий жида Александра Моора истекает»; - начинающейся со слов «Пархатым крысенышам под Тюменью организовали…» и заканчивающейся словами: «…иначе вы ответите нам за фридманов, Абрамовичей, ханов, миллеров, ходорковских, моров, юфф и прочее пархатое дерьмо»; - начинающейся со слов «Кавказские банды оккупантов к тюменской Югре создают под покровительством путинских еврейских наместников вооруженные отряды для поддержки Мусорских банд в подавлении русских протестов против оккупантов…» и заканчивающейся словами «…в 2013 году в регионе произошли две массовые драки между представителями различных этнических групп, в том числе выходцами из республики Северного Кавказа – в Сургуте и Пять-Яхе», – размещенные в сети «Интернет» на странице группы «Тюменская республика» по адресу: vk.com/club39155422 (решение Ленинского районного суда г. Тюмени от 26.02.2014);     </w:t>
      </w:r>
    </w:p>
    <w:p w:rsidR="004D1379" w:rsidRPr="009E14C9" w:rsidRDefault="004D1379" w:rsidP="00D700D7">
      <w:pPr>
        <w:jc w:val="both"/>
        <w:rPr>
          <w:sz w:val="18"/>
          <w:szCs w:val="18"/>
        </w:rPr>
      </w:pPr>
      <w:r w:rsidRPr="009E14C9">
        <w:rPr>
          <w:sz w:val="18"/>
          <w:szCs w:val="18"/>
        </w:rPr>
        <w:t xml:space="preserve">2404.     Брошюра «Язычество как духовно-нравственная основа русского национал-социализма», размещенная в открытой информационной телекоммуникационной сети Интернет по электронному адресу http://cultlib.alfaspace.net/80.htm (решение Череповецкого городского суда Вологодской области от 22.07.2014). </w:t>
      </w:r>
    </w:p>
    <w:p w:rsidR="004D1379" w:rsidRPr="009E14C9" w:rsidRDefault="004D1379" w:rsidP="00D700D7">
      <w:pPr>
        <w:jc w:val="both"/>
        <w:rPr>
          <w:sz w:val="18"/>
          <w:szCs w:val="18"/>
        </w:rPr>
      </w:pPr>
      <w:r w:rsidRPr="009E14C9">
        <w:rPr>
          <w:sz w:val="18"/>
          <w:szCs w:val="18"/>
        </w:rPr>
        <w:t>Напомним, что статья с названием «Язычество как духовно-нравственная основа русского национал-социализма» была написана идеологом неоязычества Доброславом (Алексеем Добровольским), умершим 19 мая 2013 года, и широко растиражирована в интернете. Брошюра Язычество как духовно-нравственная основа русского национал-социализма" также фигурировала  в 2005 году в деле главы группировки "Шульц-88" Дмитрия Боброва. Эксперты из Института РАH им.Виноградова усмотрели в  книге "отрицательные оценки в отношении ряда этнических и расовых групп и носят агрессивный по отношению к ним характер".</w:t>
      </w:r>
    </w:p>
    <w:p w:rsidR="004D1379" w:rsidRPr="009E14C9" w:rsidRDefault="004D1379" w:rsidP="00D700D7">
      <w:pPr>
        <w:jc w:val="both"/>
        <w:rPr>
          <w:sz w:val="18"/>
          <w:szCs w:val="18"/>
        </w:rPr>
      </w:pPr>
      <w:r w:rsidRPr="009E14C9">
        <w:rPr>
          <w:sz w:val="18"/>
          <w:szCs w:val="18"/>
        </w:rPr>
        <w:t xml:space="preserve">2405.     Cтатья «Поэма «Усы» под авторством лица, указанного как Мухаммад Абу Баруд ад-Дагестани, опубликованная 26.11.2013 в Информационно-телекоммуникационной сети «Интернет» на сайте http://imaratkavkaz/over- blog.com на странице http://kavkaznews.overblog.com/2013/11 /%D0%9F%D0%BE%D I %8D%D0%BC%D0%B0-%C2%AB%D0%A3%D1%81%D1%8B%C2%BB.html. и 25.11.2013 на сайте http://vdagestan.com на странице http://vdagestan.com/poema-usy.djihadt (решение Советского районного суда г. Махачкалы Республики Дагестан от 07.03.2014);     </w:t>
      </w:r>
    </w:p>
    <w:p w:rsidR="004D1379" w:rsidRPr="009E14C9" w:rsidRDefault="004D1379" w:rsidP="00D700D7">
      <w:pPr>
        <w:jc w:val="both"/>
        <w:rPr>
          <w:sz w:val="18"/>
          <w:szCs w:val="18"/>
        </w:rPr>
      </w:pPr>
      <w:r w:rsidRPr="009E14C9">
        <w:rPr>
          <w:sz w:val="18"/>
          <w:szCs w:val="18"/>
        </w:rPr>
        <w:t xml:space="preserve">2406.     Cтатья с наименованием «Лицемерие Путина не способно скрыть антиисламскую кампанию и преследования мусульман этим государством» неизвестного автора, размещённая 05.11.2012 г. на странице http://www.halifat.info/analysis/occupation/141 l-putin-licemer.html на сайте http://www.halifat.info/index.php в Информационно-телекоммуникационной сети «Интернет» (решение Советского районного суда г. Махачкалы Республики Дагестан от 19.02.2014); </w:t>
      </w:r>
    </w:p>
    <w:p w:rsidR="004D1379" w:rsidRPr="009E14C9" w:rsidRDefault="004D1379" w:rsidP="00D700D7">
      <w:pPr>
        <w:jc w:val="both"/>
        <w:rPr>
          <w:sz w:val="18"/>
          <w:szCs w:val="18"/>
        </w:rPr>
      </w:pPr>
      <w:r w:rsidRPr="009E14C9">
        <w:rPr>
          <w:sz w:val="18"/>
          <w:szCs w:val="18"/>
        </w:rPr>
        <w:t xml:space="preserve">  2407.     Видеоматериал «Амир Абу Ясир и Абдул-Азим – Обращение к Хивскому народу», размещённый 13.11.2013 г. на странице http://www.vdagestan.com/amir-abu-yasir-i-abdul-azim-obrashhenie-kxivskomu narodu.djihad на сайте http://www.vdagestan.com в сети «Интернет» (решение Советского районного суда г. Махачкалы Республики Дагестан от 11.03.2014);     </w:t>
      </w:r>
    </w:p>
    <w:p w:rsidR="004D1379" w:rsidRPr="009E14C9" w:rsidRDefault="004D1379" w:rsidP="00D700D7">
      <w:pPr>
        <w:jc w:val="both"/>
        <w:rPr>
          <w:sz w:val="18"/>
          <w:szCs w:val="18"/>
        </w:rPr>
      </w:pPr>
      <w:r w:rsidRPr="009E14C9">
        <w:rPr>
          <w:sz w:val="18"/>
          <w:szCs w:val="18"/>
        </w:rPr>
        <w:t>2408.     Статьи «Наши понятия о войне», «Дозволено ли атаковать школу, выпускников которой после ее окончания вербуют для вступления в армию ридды», «Джихад»: Сражение молодых!», «Джихад даже камнями…», размещенные на Интернет-сайте «Чемодан Муджахида» http://chemodanmudjahida.blogspot.ru (IP адрес 173.194.112.44); Интернет ресурс «Чемодан Муджахида» http://chemodanmudjahida.blogspot.ru (заочное решение Ленинского районного суда г. Перми от 28.04.2014).</w:t>
      </w:r>
    </w:p>
    <w:p w:rsidR="004D1379" w:rsidRPr="009E14C9" w:rsidRDefault="004D1379" w:rsidP="00D700D7">
      <w:pPr>
        <w:jc w:val="both"/>
        <w:rPr>
          <w:sz w:val="18"/>
          <w:szCs w:val="18"/>
        </w:rPr>
      </w:pPr>
      <w:r w:rsidRPr="009E14C9">
        <w:rPr>
          <w:sz w:val="18"/>
          <w:szCs w:val="18"/>
        </w:rPr>
        <w:t xml:space="preserve">2405.     Cтатья «Поэма «Усы» под авторством лица, указанного как Мухаммад Абу Баруд ад-Дагестани, опубликованная 26.11.2013 в Информационно-телекоммуникационной сети «Интернет» на сайте http://imaratkavkaz/over- blog.com на странице http://kavkaznews.overblog.com/2013/11 /%D0%9F%D0%BE%D I %8D%D0%BC%D0%B0-%C2%AB%D0%A3%D1%81%D1%8B%C2%BB.html. и 25.11.2013 на сайте http://vdagestan.com на странице http://vdagestan.com/poema-usy.djihadt (решение Советского районного суда г. Махачкалы Республики Дагестан от 07.03.2014);     </w:t>
      </w:r>
    </w:p>
    <w:p w:rsidR="004D1379" w:rsidRPr="009E14C9" w:rsidRDefault="004D1379" w:rsidP="00D700D7">
      <w:pPr>
        <w:jc w:val="both"/>
        <w:rPr>
          <w:sz w:val="18"/>
          <w:szCs w:val="18"/>
        </w:rPr>
      </w:pPr>
      <w:r w:rsidRPr="009E14C9">
        <w:rPr>
          <w:sz w:val="18"/>
          <w:szCs w:val="18"/>
        </w:rPr>
        <w:t xml:space="preserve">2406.     Cтатья с наименованием «Лицемерие Путина не способно скрыть антиисламскую кампанию и преследования мусульман этим государством» неизвестного автора, размещённая 05.11.2012 г. на странице http://www.halifat.info/analysis/occupation/141 l-putin-licemer.html на сайте http://www.halifat.info/index.php в Информационно-телекоммуникационной сети «Интернет» (решение Советского районного суда г. Махачкалы Республики Дагестан от 19.02.2014);    </w:t>
      </w:r>
    </w:p>
    <w:p w:rsidR="004D1379" w:rsidRPr="009E14C9" w:rsidRDefault="004D1379" w:rsidP="00D700D7">
      <w:pPr>
        <w:jc w:val="both"/>
        <w:rPr>
          <w:sz w:val="18"/>
          <w:szCs w:val="18"/>
        </w:rPr>
      </w:pPr>
      <w:r w:rsidRPr="009E14C9">
        <w:rPr>
          <w:sz w:val="18"/>
          <w:szCs w:val="18"/>
        </w:rPr>
        <w:t xml:space="preserve">2407.     Видеоматериал «Амир Абу Ясир и Абдул-Азим – Обращение к Хивскому народу», размещённый 13.11.2013 г. на странице http://www.vdagestan.com/amir-abu-yasir-i-abdul-azim-obrashhenie-kxivskomu narodu.djihad на сайте http://www.vdagestan.com в сети «Интернет» (решение Советского районного суда г. Махачкалы Республики Дагестан от 11.03.2014);     </w:t>
      </w:r>
    </w:p>
    <w:p w:rsidR="004D1379" w:rsidRPr="009E14C9" w:rsidRDefault="004D1379" w:rsidP="00D700D7">
      <w:pPr>
        <w:jc w:val="both"/>
        <w:rPr>
          <w:sz w:val="18"/>
          <w:szCs w:val="18"/>
        </w:rPr>
      </w:pPr>
      <w:r w:rsidRPr="009E14C9">
        <w:rPr>
          <w:sz w:val="18"/>
          <w:szCs w:val="18"/>
        </w:rPr>
        <w:t>2408.     Статьи «Наши понятия о войне», «Дозволено ли атаковать школу, выпускников которой после ее окончания вербуют для вступления в армию ридды», «Джихад»: Сражение молодых!», «Джихад даже камнями…», размещенные на Интернет-сайте «Чемодан Муджахида» http://chemodanmudjahida.blogspot.ru (IP адрес 173.194.112.44); Интернет ресурс «Чемодан Муджахида» http://chemodanmudjahida.blogspot.ru (заочное решение Ленинского районного суда г. Перми от 28.04.2014).</w:t>
      </w:r>
    </w:p>
    <w:p w:rsidR="004D1379" w:rsidRPr="009E14C9" w:rsidRDefault="004D1379" w:rsidP="00D700D7">
      <w:pPr>
        <w:jc w:val="both"/>
        <w:rPr>
          <w:sz w:val="18"/>
          <w:szCs w:val="18"/>
        </w:rPr>
      </w:pPr>
      <w:r w:rsidRPr="009E14C9">
        <w:rPr>
          <w:sz w:val="18"/>
          <w:szCs w:val="18"/>
        </w:rPr>
        <w:t>2409.     Статья «Русские Питера: между исламским ножом и полицейской дубинкой», размещенная на Интернет-ресурсе iks2010.org (решение Преображенского районного суда г. Москвы от 16.05.2014).</w:t>
      </w:r>
    </w:p>
    <w:p w:rsidR="004D1379" w:rsidRPr="009E14C9" w:rsidRDefault="004D1379" w:rsidP="00D700D7">
      <w:pPr>
        <w:jc w:val="both"/>
        <w:rPr>
          <w:sz w:val="18"/>
          <w:szCs w:val="18"/>
        </w:rPr>
      </w:pPr>
      <w:r w:rsidRPr="009E14C9">
        <w:rPr>
          <w:sz w:val="18"/>
          <w:szCs w:val="18"/>
        </w:rPr>
        <w:t>Эта статья содержит грубые выпады в адрес ислама как религии и призывает поддерживать русских национал-патриотов, среди которых названы Николай Бондарик и Дмитрий Бобров. Отметим, что сайт iks2010 - это сайт организации Имперский казачий союз, статьи с этого  ресурса уже неоднократно признавались экстремистскими и были внесены в список.</w:t>
      </w:r>
    </w:p>
    <w:p w:rsidR="004D1379" w:rsidRPr="009E14C9" w:rsidRDefault="004D1379" w:rsidP="00D700D7">
      <w:pPr>
        <w:jc w:val="both"/>
        <w:rPr>
          <w:sz w:val="18"/>
          <w:szCs w:val="18"/>
        </w:rPr>
      </w:pPr>
      <w:r w:rsidRPr="009E14C9">
        <w:rPr>
          <w:sz w:val="18"/>
          <w:szCs w:val="18"/>
        </w:rPr>
        <w:t xml:space="preserve">  </w:t>
      </w:r>
    </w:p>
    <w:p w:rsidR="004D1379" w:rsidRPr="009E14C9" w:rsidRDefault="004D1379" w:rsidP="00D700D7">
      <w:pPr>
        <w:jc w:val="both"/>
        <w:rPr>
          <w:sz w:val="18"/>
          <w:szCs w:val="18"/>
        </w:rPr>
      </w:pPr>
      <w:r w:rsidRPr="009E14C9">
        <w:rPr>
          <w:sz w:val="18"/>
          <w:szCs w:val="18"/>
        </w:rPr>
        <w:t xml:space="preserve">2410.     Визуальные текстовые материалы: «Гимн Славянского блока по мнению НАТО»; «Мусульмане… Мировая проблема с ними… Смотреть всем, кто 18+!!»; «Лучшая работа для патриота (Гениальное видео!!!)»; «Я Русский - какой восторг!»; «Репер Сява патриот!!!»; «Это значит скоро война!!!»; «Вот так надо бить хачей»; «Кто такие кавказцы? Забыли??»; «Наиболее вероятное будущее Европы»; «Путин тупанул «Россия не для Русских»; «Как на практике вести себя с не русскими»; «Мочи хачей! Понаехали тут»; «Скины»; «Ислам религия дьявола…законное насилие»; «Кто такие Русские, Кто такие Славяне»; «3 кавказца против одного русского»; «Красава, убил кавказца. Так будет с каждым!!!»; «Русский деревенский парень против кавказца»; «Русский десант, гроза чурок»; «Давай кабан. Русский против немца»; «Десантура против обезьян»; «Мочим чурок»; «Чурок бей!»; «Бей чурок по е.. .лу!!!»; «Смерть хачам»; «Пи...ц хачу … так им и надо» (решение Ленинского районного суда г. Новосибирска от 25.11.2013);     </w:t>
      </w:r>
    </w:p>
    <w:p w:rsidR="004D1379" w:rsidRPr="009E14C9" w:rsidRDefault="004D1379" w:rsidP="00D700D7">
      <w:pPr>
        <w:jc w:val="both"/>
        <w:rPr>
          <w:sz w:val="18"/>
          <w:szCs w:val="18"/>
        </w:rPr>
      </w:pPr>
      <w:r w:rsidRPr="009E14C9">
        <w:rPr>
          <w:sz w:val="18"/>
          <w:szCs w:val="18"/>
        </w:rPr>
        <w:t>2411.     Статья «Идель-Урал. Способы борьбы с олимпийскими играми в Сочи», размещенная на Интернет-сайте «htt://idel-ural.tumlr.com/» (IP адрес 66.6.40.38); Интернет-ресурс «htt://idel-ural.tumlr.com/» (IP адрес 66.6.40.38) (заочное решение Ленинского районного суда г. Перми от 29.04.2014).</w:t>
      </w:r>
    </w:p>
    <w:p w:rsidR="004D1379" w:rsidRPr="009E14C9" w:rsidRDefault="004D1379" w:rsidP="00D700D7">
      <w:pPr>
        <w:jc w:val="both"/>
        <w:rPr>
          <w:sz w:val="18"/>
          <w:szCs w:val="18"/>
        </w:rPr>
      </w:pPr>
      <w:r w:rsidRPr="009E14C9">
        <w:rPr>
          <w:sz w:val="18"/>
          <w:szCs w:val="18"/>
        </w:rPr>
        <w:t>Статья опубликованная интернет-пользователем idel-ural призывает "бороться с планами чекистского режима Путина" и "ломать бизнес и планы еврейских кафиров". В качестве единственно возможного способа борьбы назван "террор" и подробно перечислены виды этого террора и способы борьбы.</w:t>
      </w:r>
    </w:p>
    <w:p w:rsidR="004D1379" w:rsidRPr="009E14C9" w:rsidRDefault="004D1379" w:rsidP="00D700D7">
      <w:pPr>
        <w:jc w:val="both"/>
        <w:rPr>
          <w:sz w:val="18"/>
          <w:szCs w:val="18"/>
        </w:rPr>
      </w:pPr>
      <w:r w:rsidRPr="009E14C9">
        <w:rPr>
          <w:sz w:val="18"/>
          <w:szCs w:val="18"/>
        </w:rPr>
        <w:t xml:space="preserve">2412.     Статья «Кто продолжается…», размещенная в сети Интернет на сайте «www.guraba.info» (решение Кировского районного суда г. Астрахани от 19.03.2014);     </w:t>
      </w:r>
    </w:p>
    <w:p w:rsidR="004D1379" w:rsidRPr="009E14C9" w:rsidRDefault="004D1379" w:rsidP="00D700D7">
      <w:pPr>
        <w:jc w:val="both"/>
        <w:rPr>
          <w:sz w:val="18"/>
          <w:szCs w:val="18"/>
        </w:rPr>
      </w:pPr>
      <w:r w:rsidRPr="009E14C9">
        <w:rPr>
          <w:sz w:val="18"/>
          <w:szCs w:val="18"/>
        </w:rPr>
        <w:t xml:space="preserve">Напомним, что в апреле 2012 года Советский районный суд города Махачкалы признал экстремистским сайт "Гураба" (портал guraba.net, guraba.info). А ранее несколько материалов с сайта guraba.net были также признаны экстремистскими, а весь сайт был заблокирован прокуратурой Омской области. </w:t>
      </w:r>
    </w:p>
    <w:p w:rsidR="004D1379" w:rsidRPr="009E14C9" w:rsidRDefault="004D1379" w:rsidP="00D700D7">
      <w:pPr>
        <w:jc w:val="both"/>
        <w:rPr>
          <w:sz w:val="18"/>
          <w:szCs w:val="18"/>
        </w:rPr>
      </w:pPr>
      <w:r w:rsidRPr="009E14C9">
        <w:rPr>
          <w:sz w:val="18"/>
          <w:szCs w:val="18"/>
        </w:rPr>
        <w:t xml:space="preserve">2413.     Видеоролик (видеоматериал) «Русь, вставай с колен!», размещенный в сети интернет на странице социальной сети «Вконтакте» по адресу: http://vk.com/id31809447 (решение Калининского районного суда г. Новосибирска от 02.06.2014);     </w:t>
      </w:r>
    </w:p>
    <w:p w:rsidR="004D1379" w:rsidRPr="009E14C9" w:rsidRDefault="004D1379" w:rsidP="00D700D7">
      <w:pPr>
        <w:jc w:val="both"/>
        <w:rPr>
          <w:sz w:val="18"/>
          <w:szCs w:val="18"/>
        </w:rPr>
      </w:pPr>
      <w:r w:rsidRPr="009E14C9">
        <w:rPr>
          <w:sz w:val="18"/>
          <w:szCs w:val="18"/>
        </w:rPr>
        <w:t xml:space="preserve">2414.     Видеоролик (видеоматериал) «открытое письмо мертвой расе», размещенный в сети интернет на странице социальной сети «Вконтакте» по адресу: http://vk.com/id49263118 (решение Калининского районного суда г. Новосибирска от 02.06.2014).    </w:t>
      </w:r>
    </w:p>
    <w:p w:rsidR="004D1379" w:rsidRPr="009E14C9" w:rsidRDefault="004D1379" w:rsidP="00D700D7">
      <w:pPr>
        <w:jc w:val="both"/>
        <w:rPr>
          <w:sz w:val="18"/>
          <w:szCs w:val="18"/>
        </w:rPr>
      </w:pPr>
      <w:r w:rsidRPr="009E14C9">
        <w:rPr>
          <w:sz w:val="18"/>
          <w:szCs w:val="18"/>
        </w:rPr>
        <w:t>"Открытое письмо к мертвой расе"  - это текст известного американского расиста Дэвида Лейна, умершего в 2007 году. [Ср. с п.2422]</w:t>
      </w:r>
    </w:p>
    <w:p w:rsidR="004D1379" w:rsidRPr="009E14C9" w:rsidRDefault="004D1379" w:rsidP="00D700D7">
      <w:pPr>
        <w:jc w:val="both"/>
        <w:rPr>
          <w:sz w:val="18"/>
          <w:szCs w:val="18"/>
        </w:rPr>
      </w:pPr>
      <w:r w:rsidRPr="009E14C9">
        <w:rPr>
          <w:sz w:val="18"/>
          <w:szCs w:val="18"/>
        </w:rPr>
        <w:t xml:space="preserve">2415.     Комментарий к материалу «В Буйнакске, подорвавшись на фугасе, погиб полицейский из Удмуртии» (решение Кировского районного суда г. Новосибирска от 17.04.2014);     </w:t>
      </w:r>
    </w:p>
    <w:p w:rsidR="004D1379" w:rsidRPr="009E14C9" w:rsidRDefault="004D1379" w:rsidP="00D700D7">
      <w:pPr>
        <w:jc w:val="both"/>
        <w:rPr>
          <w:sz w:val="18"/>
          <w:szCs w:val="18"/>
        </w:rPr>
      </w:pPr>
      <w:r w:rsidRPr="009E14C9">
        <w:rPr>
          <w:sz w:val="18"/>
          <w:szCs w:val="18"/>
        </w:rPr>
        <w:t xml:space="preserve">2416.     Видеоролик «Джихад и награда шахида, Саид Бурятский рахим…», продолжительностью 9 минут 18 секунд, начинающийся со слов «Когда в судный день рабы…» и заканчивающийся словами «Слава Аллаху.», размещенный в сети Интернет по электронному адресу: http://www.youtube.com/watch?v= RRqS4AaD3_E (решение Ухтинского городского суда Республики Коми от 29.05.2014);     </w:t>
      </w:r>
    </w:p>
    <w:p w:rsidR="004D1379" w:rsidRPr="009E14C9" w:rsidRDefault="004D1379" w:rsidP="00D700D7">
      <w:pPr>
        <w:jc w:val="both"/>
        <w:rPr>
          <w:sz w:val="18"/>
          <w:szCs w:val="18"/>
        </w:rPr>
      </w:pPr>
      <w:r w:rsidRPr="009E14C9">
        <w:rPr>
          <w:sz w:val="18"/>
          <w:szCs w:val="18"/>
        </w:rPr>
        <w:t>2417.     Видеоролик «Приказ Амира Имарата Кавказ Докку Абу Усмана по вопросу о статусе гражданского населения России», продолжительностью 4 минуты 03 секунды, начинающийся со слов «Хвала Аллаху…» и заканчивающийся словами «Слава Аллаху.», расположенный по электронному адресу: http://www.youtube.com/watch?v=XYVkk0C4eVY (решение Ухтинского городского суда Республики Коми от 29.05.2014).</w:t>
      </w:r>
    </w:p>
    <w:p w:rsidR="004D1379" w:rsidRPr="009E14C9" w:rsidRDefault="004D1379" w:rsidP="00D700D7">
      <w:pPr>
        <w:jc w:val="both"/>
        <w:rPr>
          <w:sz w:val="18"/>
          <w:szCs w:val="18"/>
        </w:rPr>
      </w:pPr>
      <w:r w:rsidRPr="009E14C9">
        <w:rPr>
          <w:sz w:val="18"/>
          <w:szCs w:val="18"/>
        </w:rPr>
        <w:t xml:space="preserve">Напомним, что весной 2014 года сообщалось о том, что в Ухте (Республика Коми) был признан экстремистским некий видеоролик. В ходе судебного разбирательства была назначена лингвистическая экспертиза видеоролика, размещенного в свободном доступе на сайте одного из видеохостингов, сообщает прокуратура Коми. Эксперты обнаружили в видеоролике "высказывания, направленные на возбуждение религиозной вражды". О каком из двух видеороликов шла речь непонятно. </w:t>
      </w:r>
    </w:p>
    <w:p w:rsidR="004D1379" w:rsidRPr="009E14C9" w:rsidRDefault="004D1379" w:rsidP="00D700D7">
      <w:pPr>
        <w:jc w:val="both"/>
        <w:rPr>
          <w:sz w:val="18"/>
          <w:szCs w:val="18"/>
        </w:rPr>
      </w:pPr>
      <w:r w:rsidRPr="009E14C9">
        <w:rPr>
          <w:sz w:val="18"/>
          <w:szCs w:val="18"/>
        </w:rPr>
        <w:t>2418.     Листовка «Победа будет за нами!», газета «Высшая мера» от 27.04.2011 (приговор Центрального районного суда г. Комсомольска-на-Амуре Хабаровского края от 08.05.2013).</w:t>
      </w:r>
    </w:p>
    <w:p w:rsidR="004D1379" w:rsidRPr="009E14C9" w:rsidRDefault="004D1379" w:rsidP="00D700D7">
      <w:pPr>
        <w:jc w:val="both"/>
        <w:rPr>
          <w:sz w:val="18"/>
          <w:szCs w:val="18"/>
        </w:rPr>
      </w:pPr>
      <w:r w:rsidRPr="009E14C9">
        <w:rPr>
          <w:sz w:val="18"/>
          <w:szCs w:val="18"/>
        </w:rPr>
        <w:t xml:space="preserve">Напомним, что центр "Сова" считает решение суда о признании нескольких номеров газеты "Высшая мера" экстремистскими неправомерным. Фрагменты вменявшихся материалов, известные из экспертного заключения, положенного в основу обвинения, с нашей точки зрения, не могут быть расценены ни как призывы к экстремистской деятельности, ни как высказывания, возбуждающие ненависть. Обвинение, основанное на подобных аргументах, представляется нам неправомерным. Ранее часть статей уже была внесена в список.  </w:t>
      </w:r>
    </w:p>
    <w:p w:rsidR="004D1379" w:rsidRPr="009E14C9" w:rsidRDefault="004D1379" w:rsidP="00D700D7">
      <w:pPr>
        <w:jc w:val="both"/>
        <w:rPr>
          <w:sz w:val="18"/>
          <w:szCs w:val="18"/>
        </w:rPr>
      </w:pPr>
      <w:r w:rsidRPr="009E14C9">
        <w:rPr>
          <w:sz w:val="18"/>
          <w:szCs w:val="18"/>
        </w:rPr>
        <w:t xml:space="preserve">2419.     Визуальные текстовые материалы: «Кавказский спортсмен наткнулся на русских школьников»; «Скингерл (Skingirl)»; «НС Демотиваторы»; «Борьба за выживание нации»; «ЕВПАТИЙ КОЛОВРАТ»; «Обращение Сявы к Русичам»; «Смерть хачам»; «Вынужденное видеообращение»; «Банда Москвы, Виват Россия»; «Кошерный союз» (решение Ленинского районного суда г. Новосибирска от 19.12.2013). </w:t>
      </w:r>
    </w:p>
    <w:p w:rsidR="004D1379" w:rsidRPr="009E14C9" w:rsidRDefault="004D1379" w:rsidP="00D700D7">
      <w:pPr>
        <w:jc w:val="both"/>
        <w:rPr>
          <w:sz w:val="18"/>
          <w:szCs w:val="18"/>
        </w:rPr>
      </w:pPr>
      <w:r w:rsidRPr="009E14C9">
        <w:rPr>
          <w:sz w:val="18"/>
          <w:szCs w:val="18"/>
        </w:rPr>
        <w:t>Скорее под «Банда Москвы, Виват Россия» имеется в виду одна из песен группы "Банды Москвы" "Виват", которая уже признана экстремистской в октябре 2013 года Курганским городским судом и среди прочего была добавлена в список  под п. 2226.</w:t>
      </w:r>
    </w:p>
    <w:p w:rsidR="004D1379" w:rsidRPr="009E14C9" w:rsidRDefault="004D1379" w:rsidP="00D700D7">
      <w:pPr>
        <w:jc w:val="both"/>
        <w:rPr>
          <w:sz w:val="18"/>
          <w:szCs w:val="18"/>
        </w:rPr>
      </w:pPr>
    </w:p>
    <w:p w:rsidR="004D1379" w:rsidRPr="009E14C9" w:rsidRDefault="004D1379" w:rsidP="00D700D7">
      <w:pPr>
        <w:jc w:val="both"/>
        <w:rPr>
          <w:sz w:val="18"/>
          <w:szCs w:val="18"/>
        </w:rPr>
      </w:pPr>
      <w:r w:rsidRPr="009E14C9">
        <w:rPr>
          <w:sz w:val="18"/>
          <w:szCs w:val="18"/>
        </w:rPr>
        <w:t xml:space="preserve">2420.     Материал в виде изображения с текстом, где от лица бога Одина по отношению к изображенным параллельно лицам, говорящим на искаженном русском языке, один из которых похож на президента Чеченской Республики, говорится: «Я не знаю этих обезьян», размещенный в международной публичной социальной сети «Вконтакте» с нейм-ником «Павел Фокеев» на личной странице по адресу http:/www.vk.com/kroki1418 (решение Индустриального районного суда г. Ижевска от 20.05.2014);     </w:t>
      </w:r>
    </w:p>
    <w:p w:rsidR="004D1379" w:rsidRPr="009E14C9" w:rsidRDefault="004D1379" w:rsidP="00D700D7">
      <w:pPr>
        <w:jc w:val="both"/>
        <w:rPr>
          <w:sz w:val="18"/>
          <w:szCs w:val="18"/>
        </w:rPr>
      </w:pPr>
      <w:r w:rsidRPr="009E14C9">
        <w:rPr>
          <w:sz w:val="18"/>
          <w:szCs w:val="18"/>
        </w:rPr>
        <w:t xml:space="preserve">2421.     Статья под заголовком «Если тебя насилует гастарбайтер – не убивай его, отдайся», размещенная 16 августа 2012 года Заяц Романом Николаевичем, в сети Internet на сайте Driveural.ru (адрес размещения статьи: driveural.ru/2012/08/16/migranty. htmI) (решение Кировградского городского суда Свердловской области от 06.06.2014);     </w:t>
      </w:r>
    </w:p>
    <w:p w:rsidR="004D1379" w:rsidRPr="009E14C9" w:rsidRDefault="004D1379" w:rsidP="00D700D7">
      <w:pPr>
        <w:jc w:val="both"/>
        <w:rPr>
          <w:sz w:val="18"/>
          <w:szCs w:val="18"/>
        </w:rPr>
      </w:pPr>
      <w:r w:rsidRPr="009E14C9">
        <w:rPr>
          <w:sz w:val="18"/>
          <w:szCs w:val="18"/>
        </w:rPr>
        <w:t xml:space="preserve">2422.     Визуальный материал: видеоролик «Открытое письмо мертвой расе» (решение Советского районного суда г. Новосибирска Новосибирской области от 28.05.2014);     </w:t>
      </w:r>
    </w:p>
    <w:p w:rsidR="004D1379" w:rsidRPr="009E14C9" w:rsidRDefault="004D1379" w:rsidP="00D700D7">
      <w:pPr>
        <w:jc w:val="both"/>
        <w:rPr>
          <w:sz w:val="18"/>
          <w:szCs w:val="18"/>
        </w:rPr>
      </w:pPr>
      <w:r w:rsidRPr="009E14C9">
        <w:rPr>
          <w:sz w:val="18"/>
          <w:szCs w:val="18"/>
        </w:rPr>
        <w:t>"Открытое письмо к мертвой расе"  - это текст известного американского расиста Дэвида Лейна, умершего в 2007 году. [Ср. с п.2414]</w:t>
      </w:r>
    </w:p>
    <w:p w:rsidR="004D1379" w:rsidRPr="009E14C9" w:rsidRDefault="004D1379" w:rsidP="00D700D7">
      <w:pPr>
        <w:jc w:val="both"/>
        <w:rPr>
          <w:sz w:val="18"/>
          <w:szCs w:val="18"/>
        </w:rPr>
      </w:pPr>
      <w:r w:rsidRPr="009E14C9">
        <w:rPr>
          <w:sz w:val="18"/>
          <w:szCs w:val="18"/>
        </w:rPr>
        <w:t xml:space="preserve">2423.     Визуальный материал: видеоролик «Правые ребята» (решение Советского районного суда г. Новосибирска Новосибирской области от 28.05.2014);     </w:t>
      </w:r>
    </w:p>
    <w:p w:rsidR="004D1379" w:rsidRDefault="004D1379" w:rsidP="00D700D7">
      <w:pPr>
        <w:jc w:val="both"/>
        <w:rPr>
          <w:sz w:val="18"/>
          <w:szCs w:val="18"/>
        </w:rPr>
      </w:pPr>
      <w:r w:rsidRPr="009E14C9">
        <w:rPr>
          <w:sz w:val="18"/>
          <w:szCs w:val="18"/>
        </w:rPr>
        <w:t>2424.     Визуальные текстовые материалы: «14/88»; «Зло приближается»; «Народное ополчение. Мы собираем силу!» (решение Ленинского районного суда г. Новосибирска от 28.05.2014).</w:t>
      </w:r>
    </w:p>
    <w:p w:rsidR="004D1379" w:rsidRPr="004E5876" w:rsidRDefault="004D1379" w:rsidP="00B053C3">
      <w:pPr>
        <w:jc w:val="both"/>
        <w:rPr>
          <w:sz w:val="20"/>
          <w:szCs w:val="20"/>
        </w:rPr>
      </w:pPr>
      <w:r w:rsidRPr="004E5876">
        <w:rPr>
          <w:sz w:val="20"/>
          <w:szCs w:val="20"/>
        </w:rPr>
        <w:t xml:space="preserve">2425. Видеоролики «Десять лет преследований членов Хизба в России», длительностью 5 мин. 31 сек., и «Кто убедил в важности Халифата», длительностью 7 мин. 14 сек. (решение Самарского районного суда г. Самары от 28.04.2014);     </w:t>
      </w:r>
    </w:p>
    <w:p w:rsidR="004D1379" w:rsidRPr="004E5876" w:rsidRDefault="004D1379" w:rsidP="00B053C3">
      <w:pPr>
        <w:jc w:val="both"/>
        <w:rPr>
          <w:sz w:val="20"/>
          <w:szCs w:val="20"/>
        </w:rPr>
      </w:pPr>
      <w:r w:rsidRPr="004E5876">
        <w:rPr>
          <w:sz w:val="20"/>
          <w:szCs w:val="20"/>
        </w:rPr>
        <w:t xml:space="preserve">2426.     Текст песни «Нацисты - Партия Гитлера Благословимая», размещенный на интернет-сайте: http://www.wedkind.ru/text/7958220 98667237pl6306378- text pesni partiya-gitlera-blagoslavimava.html (решение Ленинского районного суда г. Астрахани от 23.05.2014);     </w:t>
      </w:r>
    </w:p>
    <w:p w:rsidR="004D1379" w:rsidRPr="004E5876" w:rsidRDefault="004D1379" w:rsidP="00B053C3">
      <w:pPr>
        <w:jc w:val="both"/>
        <w:rPr>
          <w:sz w:val="20"/>
          <w:szCs w:val="20"/>
        </w:rPr>
      </w:pPr>
      <w:r w:rsidRPr="004E5876">
        <w:rPr>
          <w:sz w:val="20"/>
          <w:szCs w:val="20"/>
        </w:rPr>
        <w:t>2427.     Размещенные в режиме свободного доступа в сети «Интернет», в группе «АЛАНЫ-ОСЕТИНЫ-НАСЛЕДНИКИ ВЕРЫ АРИЙЦЕВ АССДИН» на интернет-сайте «Одноклассники» (http://www.odnoklassniki.ru/group/47810745204865) три текста религиозно-экстремистской направленности (Первое: «Осетия для Осетии прогоним всех неосетин и мусульман невидите что ислам распростр в Осетии вера наших предков погибнит Осетия в опасности Братя и Сестра»; Второе: «Нужно Быть нацыстом или же скенхедом чтоб все неОсетины боялись нас!»; Третье: «Я нацыст кого то че то не устраиваит?! Не понял») (решение Адлерского районного суда г. Сочи от 03.06.2014).</w:t>
      </w:r>
    </w:p>
    <w:p w:rsidR="004D1379" w:rsidRPr="004E5876" w:rsidRDefault="004D1379" w:rsidP="00B053C3">
      <w:pPr>
        <w:jc w:val="both"/>
        <w:rPr>
          <w:sz w:val="20"/>
          <w:szCs w:val="20"/>
        </w:rPr>
      </w:pPr>
      <w:r w:rsidRPr="004E5876">
        <w:rPr>
          <w:sz w:val="20"/>
          <w:szCs w:val="20"/>
        </w:rPr>
        <w:t xml:space="preserve">2428.    Статья под заголовком «Курдские интересы адыгейских правоохранителей», произведенная и распространенная неустановленным лицом на Интернет-ресурсе – сайте www.bigcaucasus.com (решение Красногвардейского районного суда Республики Адыгея от 11.06.2014);     </w:t>
      </w:r>
    </w:p>
    <w:p w:rsidR="004D1379" w:rsidRPr="004E5876" w:rsidRDefault="004D1379" w:rsidP="00B053C3">
      <w:pPr>
        <w:jc w:val="both"/>
        <w:rPr>
          <w:sz w:val="20"/>
          <w:szCs w:val="20"/>
        </w:rPr>
      </w:pPr>
      <w:r w:rsidRPr="004E5876">
        <w:rPr>
          <w:sz w:val="20"/>
          <w:szCs w:val="20"/>
        </w:rPr>
        <w:t xml:space="preserve">2429.     Сайт www.rusplatforma.org. (решение Ленинского районного суда г. Ставрополя от 13.06.2013);     </w:t>
      </w:r>
    </w:p>
    <w:p w:rsidR="004D1379" w:rsidRPr="004E5876" w:rsidRDefault="004D1379" w:rsidP="00B053C3">
      <w:pPr>
        <w:jc w:val="both"/>
        <w:rPr>
          <w:sz w:val="20"/>
          <w:szCs w:val="20"/>
        </w:rPr>
      </w:pPr>
      <w:r w:rsidRPr="004E5876">
        <w:rPr>
          <w:sz w:val="20"/>
          <w:szCs w:val="20"/>
        </w:rPr>
        <w:t>2430.     Видеофайлы «f5538fe4282d-41118517.vk» под названием «Джихад» и «5d6a704085.240.mp4» под названием «Обращение Марии Хорошевой, которая совершила самоподрыв у места дислокации муртаддов и кафиров ОВД в с. Губден Вилаята Дагестан», размещенные в социальной сети «Вконтакте» (http://vk.com/) информационно-телекоммуникационной сети Интернет на странице пользователя под именем «Ульви Джаббаров», размещенные по адресу &lt;&lt;http://vk.com/id108638041&gt;&gt; (решение Кандалакшского районного суда Мурманской области от 16.04.2014).</w:t>
      </w:r>
    </w:p>
    <w:p w:rsidR="004D1379" w:rsidRPr="004E5876" w:rsidRDefault="004D1379" w:rsidP="00B053C3">
      <w:pPr>
        <w:jc w:val="both"/>
        <w:rPr>
          <w:sz w:val="20"/>
          <w:szCs w:val="20"/>
        </w:rPr>
      </w:pPr>
      <w:r w:rsidRPr="004E5876">
        <w:rPr>
          <w:sz w:val="20"/>
          <w:szCs w:val="20"/>
        </w:rPr>
        <w:t>Напомним, что за публикацию этих видеофайлов в социальной сети "ВКонтакте" в январе 2014 года в Мурманской области Ульви Джаббаров был осужден по ч. 1 ст. 280 УК (публичные призывы к осуществлению экстремистской деятельности) и ч. 1 ст. 282 УК (возбуждение розни и вражды в отношении людей, объединенных по религиозному признаку).</w:t>
      </w:r>
    </w:p>
    <w:p w:rsidR="004D1379" w:rsidRPr="004E5876" w:rsidRDefault="004D1379" w:rsidP="00B053C3">
      <w:pPr>
        <w:jc w:val="both"/>
        <w:rPr>
          <w:sz w:val="20"/>
          <w:szCs w:val="20"/>
        </w:rPr>
      </w:pPr>
      <w:r w:rsidRPr="004E5876">
        <w:rPr>
          <w:sz w:val="20"/>
          <w:szCs w:val="20"/>
        </w:rPr>
        <w:t>2431.     Материал в виде групповой фотографии трех «лиц кавказской национальности» с комментирующим текстом «заходят как-то азербайджанец, дагестанец и чеченец в ресторан, а официант им говорит: «А ну пошли н**** отсюда!»,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24.04.2014).</w:t>
      </w:r>
    </w:p>
    <w:p w:rsidR="004D1379" w:rsidRPr="004E5876" w:rsidRDefault="004D1379" w:rsidP="00B053C3">
      <w:pPr>
        <w:jc w:val="both"/>
        <w:rPr>
          <w:sz w:val="20"/>
          <w:szCs w:val="20"/>
        </w:rPr>
      </w:pPr>
      <w:r w:rsidRPr="004E5876">
        <w:rPr>
          <w:sz w:val="20"/>
          <w:szCs w:val="20"/>
        </w:rPr>
        <w:t xml:space="preserve">Напомним, что материал размещенный тем же пользователем «Павел Фокеев» на личной странице в социальной сети "ВКонтакте" уже был признан экстремистским решением того же Индустриального районного суда г. Ижевска 20 мая 2014 года и был включен в список под п.2420.    </w:t>
      </w:r>
    </w:p>
    <w:p w:rsidR="004D1379" w:rsidRPr="004E5876" w:rsidRDefault="004D1379" w:rsidP="00B053C3">
      <w:pPr>
        <w:jc w:val="both"/>
        <w:rPr>
          <w:sz w:val="20"/>
          <w:szCs w:val="20"/>
        </w:rPr>
      </w:pPr>
    </w:p>
    <w:p w:rsidR="004D1379" w:rsidRPr="004E5876" w:rsidRDefault="004D1379" w:rsidP="00B053C3">
      <w:pPr>
        <w:jc w:val="both"/>
        <w:rPr>
          <w:sz w:val="20"/>
          <w:szCs w:val="20"/>
        </w:rPr>
      </w:pPr>
      <w:r w:rsidRPr="004E5876">
        <w:rPr>
          <w:sz w:val="20"/>
          <w:szCs w:val="20"/>
        </w:rPr>
        <w:t>2432.     Видеофильм «Кавказец режет горло девочке…mp4», размещенный в сети Интернет по адресу: http://vk.com/id26939759 ?w=wall26939759 687 (решение Бабушкинского районного суда г. Москвы от 10.06.2014).</w:t>
      </w:r>
    </w:p>
    <w:p w:rsidR="004D1379" w:rsidRPr="004E5876" w:rsidRDefault="004D1379" w:rsidP="00B053C3">
      <w:pPr>
        <w:jc w:val="both"/>
        <w:rPr>
          <w:sz w:val="20"/>
          <w:szCs w:val="20"/>
        </w:rPr>
      </w:pPr>
      <w:r w:rsidRPr="004E5876">
        <w:rPr>
          <w:sz w:val="20"/>
          <w:szCs w:val="20"/>
        </w:rPr>
        <w:t>2433. Видеофильм «Приморские герои! Слава им! mp4», размещенный в сети Интернет по адресу: http://vk.com/video26939759 160848619 (решение Бабушкинского районного суда г. Москвы от 05.06.2014);</w:t>
      </w:r>
    </w:p>
    <w:p w:rsidR="004D1379" w:rsidRPr="004E5876" w:rsidRDefault="004D1379" w:rsidP="00B053C3">
      <w:pPr>
        <w:jc w:val="both"/>
        <w:rPr>
          <w:sz w:val="20"/>
          <w:szCs w:val="20"/>
        </w:rPr>
      </w:pPr>
      <w:r w:rsidRPr="004E5876">
        <w:rPr>
          <w:sz w:val="20"/>
          <w:szCs w:val="20"/>
        </w:rPr>
        <w:t xml:space="preserve">2434. Cтатья «Краснодарское попсовое быдло процветает и наглеет как никогда прежде», http://russkiapravda.blogspot.ru./2012/07/blog-post_1648/html, и статью «Ко дню памяти жертв зачистников ленинско-сталинско-ельцинско-путинского отечества», http://russkiapravda.blogspot.ru./2013/02/blog-post_5699/html, размещенные в сети «Интернет» (решение Советского районного суда г. Краснодара от 27.05.2014); </w:t>
      </w:r>
    </w:p>
    <w:p w:rsidR="004D1379" w:rsidRPr="004E5876" w:rsidRDefault="004D1379" w:rsidP="00B053C3">
      <w:pPr>
        <w:jc w:val="both"/>
        <w:rPr>
          <w:sz w:val="20"/>
          <w:szCs w:val="20"/>
        </w:rPr>
      </w:pPr>
      <w:r w:rsidRPr="004E5876">
        <w:rPr>
          <w:sz w:val="20"/>
          <w:szCs w:val="20"/>
        </w:rPr>
        <w:t>В признанных экстремистскими статьях краснодарский журналист Евгений Новожилов в резких выражениях осуждает рекламу возле одного краснодарского кафе, нравы жителей Краснодара и празднование 23 февраля. Во первой статье он, среди прочего, говорит, что считает кавказских моджахедов своими братьями. Во второй статье он называет 23 февраля омерзительным праздником (по той причине, что в этот день была осуществлена депортация чеченцев и ингушей)</w:t>
      </w:r>
    </w:p>
    <w:p w:rsidR="004D1379" w:rsidRPr="004E5876" w:rsidRDefault="004D1379" w:rsidP="00B053C3">
      <w:pPr>
        <w:jc w:val="both"/>
        <w:rPr>
          <w:sz w:val="20"/>
          <w:szCs w:val="20"/>
        </w:rPr>
      </w:pPr>
      <w:r w:rsidRPr="004E5876">
        <w:rPr>
          <w:sz w:val="20"/>
          <w:szCs w:val="20"/>
        </w:rPr>
        <w:t xml:space="preserve">2435. Аудиофайл «Коловрат – Слава России!!!», размещенный в сети Интернет в социальной сети «ВКонтакте» на Интернет-странице пользователя «Влад Черняк» по адресу http://audios166856291 (решение Советского районного суда г. Брянска от 16.06.2014); </w:t>
      </w:r>
    </w:p>
    <w:p w:rsidR="004D1379" w:rsidRPr="004E5876" w:rsidRDefault="004D1379" w:rsidP="00B053C3">
      <w:pPr>
        <w:jc w:val="both"/>
        <w:rPr>
          <w:sz w:val="20"/>
          <w:szCs w:val="20"/>
        </w:rPr>
      </w:pPr>
      <w:r w:rsidRPr="004E5876">
        <w:rPr>
          <w:sz w:val="20"/>
          <w:szCs w:val="20"/>
        </w:rPr>
        <w:t xml:space="preserve">Напомним, что группа "Коловрат"  была основана в 1994 году. С начала основания она заслужила популярность среди российских неонацистов и националистов. В 2004 году лидера группы Дениса Герасимова пытались, хотя и неудачно, осудить за расистскую пропаганду в Чехии. 4 ноября 2009 и 2013 года группа выступала на «Русских маршах». Целый ряд песен группы уже занесен в Федеральный список экстремистских материалов (пп.785-794, п.963, п.1101, пп.1223-1252, п.1653, п.1904, п.2306, п.2201). Аудиофайл с таким же названием был признан экстремистским по решению Ленинского районного суда г. Пензы от 23.05.2014.  </w:t>
      </w:r>
    </w:p>
    <w:p w:rsidR="004D1379" w:rsidRPr="004E5876" w:rsidRDefault="004D1379" w:rsidP="00B053C3">
      <w:pPr>
        <w:jc w:val="both"/>
        <w:rPr>
          <w:sz w:val="20"/>
          <w:szCs w:val="20"/>
        </w:rPr>
      </w:pPr>
      <w:r w:rsidRPr="004E5876">
        <w:rPr>
          <w:sz w:val="20"/>
          <w:szCs w:val="20"/>
        </w:rPr>
        <w:t>2436. Видеоролик «Саид Бурятский – Обращение к Сестрам.mp4», размещенный в социальной сети «Вконтакте», с сетевым адресом htt://vkontakte.ru/id72140321 (решение Кузьминского районного суда г. Москвы от 12.03.2014);</w:t>
      </w:r>
    </w:p>
    <w:p w:rsidR="004D1379" w:rsidRPr="004E5876" w:rsidRDefault="004D1379" w:rsidP="00B053C3">
      <w:pPr>
        <w:jc w:val="both"/>
        <w:rPr>
          <w:sz w:val="20"/>
          <w:szCs w:val="20"/>
        </w:rPr>
      </w:pPr>
      <w:r w:rsidRPr="004E5876">
        <w:rPr>
          <w:sz w:val="20"/>
          <w:szCs w:val="20"/>
        </w:rPr>
        <w:t xml:space="preserve">2437. Видеоролик 2 «Совет и доброе наставление.mp4», размещенный в социальной сети «Вконтакте», с сетевым адресом htt://vkontakte.ru/id72140321 (решение Кузьминского районного суда г. Москвы от 12.03.2014); </w:t>
      </w:r>
    </w:p>
    <w:p w:rsidR="004D1379" w:rsidRPr="004E5876" w:rsidRDefault="004D1379" w:rsidP="00B053C3">
      <w:pPr>
        <w:jc w:val="both"/>
        <w:rPr>
          <w:sz w:val="20"/>
          <w:szCs w:val="20"/>
        </w:rPr>
      </w:pPr>
      <w:r w:rsidRPr="004E5876">
        <w:rPr>
          <w:sz w:val="20"/>
          <w:szCs w:val="20"/>
        </w:rPr>
        <w:t xml:space="preserve">2438. Видеоролик 3 «Шейх Саид абу Саад (рахимуЛлах) Джихад.mp4», размещенный в социальной сети «Вконтакте», с сетевым адресом htt://vkontakte.ru/id72140321 (решение Кузьминского районного суда г. Москвы от 12.03.2014); </w:t>
      </w:r>
    </w:p>
    <w:p w:rsidR="004D1379" w:rsidRPr="004E5876" w:rsidRDefault="004D1379" w:rsidP="00B053C3">
      <w:pPr>
        <w:jc w:val="both"/>
        <w:rPr>
          <w:sz w:val="20"/>
          <w:szCs w:val="20"/>
        </w:rPr>
      </w:pPr>
      <w:r w:rsidRPr="004E5876">
        <w:rPr>
          <w:sz w:val="20"/>
          <w:szCs w:val="20"/>
        </w:rPr>
        <w:t xml:space="preserve">2439. Тексты (стихотворения) «Призыв», «Время самообороны», «Русским НС», «Учись убивать», размещённые Грачёвым Николаем Владимировичем под псевдонимом «Крев Лютый» в сети «Интернет» в социальной сети «Вконтакте» на электронной странице, имеющей адрес http://vk.com/id147761417 (решение Правдинского районного суда Калининградской области от 17.06.2014); </w:t>
      </w:r>
    </w:p>
    <w:p w:rsidR="004D1379" w:rsidRPr="004E5876" w:rsidRDefault="004D1379" w:rsidP="00B053C3">
      <w:pPr>
        <w:jc w:val="both"/>
        <w:rPr>
          <w:sz w:val="20"/>
          <w:szCs w:val="20"/>
        </w:rPr>
      </w:pPr>
      <w:r w:rsidRPr="004E5876">
        <w:rPr>
          <w:sz w:val="20"/>
          <w:szCs w:val="20"/>
        </w:rPr>
        <w:t xml:space="preserve">2440. Размёщенные Кашиным Алексеем Сергеевичем под именем «Алексей Кашин» в сети «Интернет» в социальной сети «Вконтакте» на странице группы «Rus 39» (http://vkontakte.ru/club44869454) комментарий: «Евгений, убивать чурок надо!» к изображению, на котором имеется надпись: «Мама, папа, я беременна мы поженимся и уедем на Кавказ… помни одна – чернильница убивает наследие тысячелетнего народа» (http://cs416921.userapi.com/v416921388/f9a/kBoh5-FghgY.jpg), видеоматериал «Скинхед» (http://vk.com/video151394388_163793710) и видеоматериал с нецензурным названием «Скинхеды п…т абреков» (http://vk.com/video151394388_1637937697) (решение Правдинского районного суда Калининградской области от 17.06.2014); </w:t>
      </w:r>
    </w:p>
    <w:p w:rsidR="004D1379" w:rsidRPr="004E5876" w:rsidRDefault="004D1379" w:rsidP="00B053C3">
      <w:pPr>
        <w:jc w:val="both"/>
        <w:rPr>
          <w:sz w:val="20"/>
          <w:szCs w:val="20"/>
        </w:rPr>
      </w:pPr>
      <w:r w:rsidRPr="004E5876">
        <w:rPr>
          <w:sz w:val="20"/>
          <w:szCs w:val="20"/>
        </w:rPr>
        <w:t>2441. Аудиовизуальные материалы «Железный порядок», «Железный порядок – национал социалисты», «Железный порядок – Белые Шнурки», «Железный порядок – Скин», «Железный порядок – терпению конец», «Железный порядок – Арийские борцы», «Циклон – Б – Ты скинхед и я», «Циклон – Б – Убей черную мразь», «Циклоп – Б – Дети гор»; аудиофайлы «Banda Moskvy – Immigrant», «Коловрат – наш символ свастика», «Коловрат – Слава России!!!», «Онархея 88 (Юрий элитно правый бритоголовый) и Макс Ххх – Эл», «Славянский корпус – Я русский!», «Кровь рейха – умри, позер, сидящий на форумах», «Онархея 88 – Жидок пархатый», «Кровь рейха – Моя толерантность»; видеофайлы «Format», «Rossiya dlya rasskih!», «SKIN UBIVAET HACHA», «Na kakom osnovanii skinhedy nasyvayut sebya arijcami», «ROSSIYA DLYA RUSSKIH», «Eto video posvyashyaetsya Maksimu Marcinkevichu (Tesaku) – Rus» (решениe Ленинского районного суда г. Пензы от 23.05.2014);</w:t>
      </w:r>
    </w:p>
    <w:p w:rsidR="004D1379" w:rsidRPr="004E5876" w:rsidRDefault="004D1379" w:rsidP="00B053C3">
      <w:pPr>
        <w:jc w:val="both"/>
        <w:rPr>
          <w:sz w:val="20"/>
          <w:szCs w:val="20"/>
        </w:rPr>
      </w:pPr>
      <w:r w:rsidRPr="004E5876">
        <w:rPr>
          <w:sz w:val="20"/>
          <w:szCs w:val="20"/>
        </w:rPr>
        <w:t xml:space="preserve">Видеоролик "Железный порядок - белые шнурки" уже был ранее признан экстремистским по решению Кировского районного суда г.Новосибирска 20.09.2013 (п.2183).   </w:t>
      </w:r>
    </w:p>
    <w:p w:rsidR="004D1379" w:rsidRPr="004E5876" w:rsidRDefault="004D1379" w:rsidP="00B053C3">
      <w:pPr>
        <w:jc w:val="both"/>
        <w:rPr>
          <w:sz w:val="20"/>
          <w:szCs w:val="20"/>
        </w:rPr>
      </w:pPr>
    </w:p>
    <w:p w:rsidR="004D1379" w:rsidRPr="004E5876" w:rsidRDefault="004D1379" w:rsidP="00B053C3">
      <w:pPr>
        <w:jc w:val="both"/>
        <w:rPr>
          <w:sz w:val="20"/>
          <w:szCs w:val="20"/>
        </w:rPr>
      </w:pPr>
      <w:r w:rsidRPr="004E5876">
        <w:rPr>
          <w:sz w:val="20"/>
          <w:szCs w:val="20"/>
        </w:rPr>
        <w:t xml:space="preserve">2442. Видеоролик «Краткое послание к карачаевскому народу от муджахидов Шама», расположенный по адресу: http://islamdmbiz.blogspot.ru/ (решение Черкесского городского суда Карачаево-Черкесской Республики от 15.04.2014). </w:t>
      </w:r>
    </w:p>
    <w:p w:rsidR="004D1379" w:rsidRPr="004E5876" w:rsidRDefault="004D1379" w:rsidP="00B053C3">
      <w:pPr>
        <w:jc w:val="both"/>
        <w:rPr>
          <w:sz w:val="20"/>
          <w:szCs w:val="20"/>
        </w:rPr>
      </w:pPr>
      <w:r w:rsidRPr="004E5876">
        <w:rPr>
          <w:sz w:val="20"/>
          <w:szCs w:val="20"/>
        </w:rPr>
        <w:t>2443.     Видеоролик группы «Ансамбль Христа Спасителя и мать сыра земля» «Синагога», размещенный в сети Интернет на сайте «http://vk.com», общей продолжительностью 1:59 минут (решение Центрального районного суда г. Кемерово от 30.05.2014);</w:t>
      </w:r>
    </w:p>
    <w:p w:rsidR="004D1379" w:rsidRPr="004E5876" w:rsidRDefault="004D1379" w:rsidP="00B053C3">
      <w:pPr>
        <w:jc w:val="both"/>
        <w:rPr>
          <w:sz w:val="20"/>
          <w:szCs w:val="20"/>
        </w:rPr>
      </w:pPr>
      <w:r w:rsidRPr="004E5876">
        <w:rPr>
          <w:sz w:val="20"/>
          <w:szCs w:val="20"/>
        </w:rPr>
        <w:t xml:space="preserve">Напомним, что в июле 2013 г. Союз православных братств РПЦ способствовал тому, чтобы концерты группы "Ансамбль Христа Спасителя и мать сыра земля" были отменены в ряде городов, как "безобразные и кощунственные действа".  </w:t>
      </w:r>
    </w:p>
    <w:p w:rsidR="004D1379" w:rsidRPr="004E5876" w:rsidRDefault="004D1379" w:rsidP="00B053C3">
      <w:pPr>
        <w:jc w:val="both"/>
        <w:rPr>
          <w:sz w:val="20"/>
          <w:szCs w:val="20"/>
        </w:rPr>
      </w:pPr>
      <w:r w:rsidRPr="004E5876">
        <w:rPr>
          <w:sz w:val="20"/>
          <w:szCs w:val="20"/>
        </w:rPr>
        <w:t xml:space="preserve">2444.     Книга «Что Бог говорит нам через Иеремию», подготовленная Watch Tower Bible and Tract Society of Pennsylvania, 2010, объемом 192 страницы, отпечатанная и изданная в Германии обществом Сторожевой башни (Wachtturm – Gesellschaft) в 2010 году (решение Ленинского районного суда г. Курска от 11.04.2014);     </w:t>
      </w:r>
    </w:p>
    <w:p w:rsidR="004D1379" w:rsidRPr="004E5876" w:rsidRDefault="004D1379" w:rsidP="00B053C3">
      <w:pPr>
        <w:jc w:val="both"/>
        <w:rPr>
          <w:sz w:val="20"/>
          <w:szCs w:val="20"/>
        </w:rPr>
      </w:pPr>
      <w:r w:rsidRPr="004E5876">
        <w:rPr>
          <w:sz w:val="20"/>
          <w:szCs w:val="20"/>
        </w:rPr>
        <w:t xml:space="preserve">2445.     Видеофайлы: «ВД. Обращение русских моджахедов к мусульманам»; «Не падайте духом победа близка»; «Призыв муджахедов из Вилайята КБК, воюющих в Сирии. Джамат «Катибату мухаджирин КБК. Шам 2012», размещенные в сети «Интернет» на сайте «vkontakte.ru» на странице http://vk.com/id 177075782 (решение Нижневартовского городского суда Ханты-Мансийского автономного округа – Югры от 12.05.2014);     </w:t>
      </w:r>
    </w:p>
    <w:p w:rsidR="004D1379" w:rsidRPr="004E5876" w:rsidRDefault="004D1379" w:rsidP="00B053C3">
      <w:pPr>
        <w:jc w:val="both"/>
        <w:rPr>
          <w:sz w:val="20"/>
          <w:szCs w:val="20"/>
        </w:rPr>
      </w:pPr>
      <w:r w:rsidRPr="004E5876">
        <w:rPr>
          <w:sz w:val="20"/>
          <w:szCs w:val="20"/>
        </w:rPr>
        <w:t xml:space="preserve">2446.     Аудиоматериал, размещенный в информационно-телекоммуникационной сети «Интернет» «Gr.Om. – Esche ne vecher.mp3» «Гром – Еще не вечер», длительностью 2 минуты 12 секунд (решение Автозаводского районного суда г. Нижнего Новгорода от 03.04.2014);    </w:t>
      </w:r>
    </w:p>
    <w:p w:rsidR="004D1379" w:rsidRPr="004E5876" w:rsidRDefault="004D1379" w:rsidP="00B053C3">
      <w:pPr>
        <w:jc w:val="both"/>
        <w:rPr>
          <w:sz w:val="20"/>
          <w:szCs w:val="20"/>
        </w:rPr>
      </w:pPr>
      <w:r w:rsidRPr="004E5876">
        <w:rPr>
          <w:sz w:val="20"/>
          <w:szCs w:val="20"/>
        </w:rPr>
        <w:t xml:space="preserve">2447.     Информационный материал – видеообращение под наименованием «Амир Северо-Восточного сектора Берхам Астемир разъясняет последние события в СВС КБК», обнаруженный и изъятый в ходе мониторинга информационно-телекоммуникационной сети Интернет по электронному адресу: http://islamdinbiz.blogspot.ro (решение Нальчикского городского суда Кабардино-Балкарской Республики от 19.06.2014);     </w:t>
      </w:r>
    </w:p>
    <w:p w:rsidR="004D1379" w:rsidRPr="004E5876" w:rsidRDefault="004D1379" w:rsidP="00B053C3">
      <w:pPr>
        <w:jc w:val="both"/>
        <w:rPr>
          <w:sz w:val="20"/>
          <w:szCs w:val="20"/>
        </w:rPr>
      </w:pPr>
      <w:r w:rsidRPr="004E5876">
        <w:rPr>
          <w:sz w:val="20"/>
          <w:szCs w:val="20"/>
        </w:rPr>
        <w:t>2448.     Печатная продукция «ОУН в Украiнi. ОУНЗ i ЗЧ ОУН» Нью-Йорк-Торонто, 1962, Львiв-Меморiал, 1991, Роман Кричевський (решение Мещанского районного суда г. Москвы от 18.11.2013);</w:t>
      </w:r>
    </w:p>
    <w:p w:rsidR="004D1379" w:rsidRPr="004E5876" w:rsidRDefault="004D1379" w:rsidP="00B053C3">
      <w:pPr>
        <w:jc w:val="both"/>
        <w:rPr>
          <w:sz w:val="20"/>
          <w:szCs w:val="20"/>
        </w:rPr>
      </w:pPr>
      <w:r w:rsidRPr="004E5876">
        <w:rPr>
          <w:sz w:val="20"/>
          <w:szCs w:val="20"/>
        </w:rPr>
        <w:t xml:space="preserve">Данная книга представляет собой впервые вышедший в США исторический обзор истории Организации Украинских Националистов. Если сам по себе обзор Кричевского достаточно нейтрален, то в предисловии авторства Романа Борковского более явно выражены идеи в поддержку ОУН.       </w:t>
      </w:r>
    </w:p>
    <w:p w:rsidR="004D1379" w:rsidRPr="004E5876" w:rsidRDefault="004D1379" w:rsidP="00B053C3">
      <w:pPr>
        <w:jc w:val="both"/>
        <w:rPr>
          <w:sz w:val="20"/>
          <w:szCs w:val="20"/>
        </w:rPr>
      </w:pPr>
      <w:r w:rsidRPr="004E5876">
        <w:rPr>
          <w:sz w:val="20"/>
          <w:szCs w:val="20"/>
        </w:rPr>
        <w:t>2449.     Видеоматериалы «скинхеды жгут храм» (продолжительностью 3 минуты 33 секунды), «скинхеды против эмо» (продолжительностью 32 секунды), «бриты-головы» (продолжительностью 2 минуты 40 секунд), размещенные на учетной записи «Рома WHITE POWER Елысин» (http://vk.com/idlll235275) на Интернет-сайте «В контакте»), содержащие призывы к осуществлению экстремистской деятельности (решение Яшкинского районного суда Кемеровской области от 30.05.2014).</w:t>
      </w:r>
    </w:p>
    <w:p w:rsidR="004D1379" w:rsidRPr="004E5876" w:rsidRDefault="004D1379" w:rsidP="00B053C3">
      <w:pPr>
        <w:jc w:val="both"/>
        <w:rPr>
          <w:sz w:val="20"/>
          <w:szCs w:val="20"/>
        </w:rPr>
      </w:pPr>
      <w:r w:rsidRPr="004E5876">
        <w:rPr>
          <w:sz w:val="20"/>
          <w:szCs w:val="20"/>
        </w:rPr>
        <w:t xml:space="preserve">2450. Видеоматериал «Звон мечей (Салил Саварим)» (решение Минераловодского городского суда Ставропольского края от 15.07.2014). </w:t>
      </w:r>
    </w:p>
    <w:p w:rsidR="004D1379" w:rsidRPr="004E5876" w:rsidRDefault="004D1379" w:rsidP="00B053C3">
      <w:pPr>
        <w:jc w:val="both"/>
        <w:rPr>
          <w:sz w:val="20"/>
          <w:szCs w:val="20"/>
        </w:rPr>
      </w:pPr>
      <w:r w:rsidRPr="004E5876">
        <w:rPr>
          <w:sz w:val="20"/>
          <w:szCs w:val="20"/>
        </w:rPr>
        <w:t>Ролик на арабском языке с русскими субтитрами в открытом доступе выявила Минераловодская межрайонная прокуратура. По мнению прокуратуры, этот ролик, содержащий прославление исламского государства Ирака и Леванта, призывы очистить Аравийский полуостров, вернуть мусульманам Андалусию, направлен на возбуждение религиозной ненависти и пропаганду неполноценности человека и группы лиц по признаку их принадлежности к различным религиозным течениям.</w:t>
      </w:r>
    </w:p>
    <w:p w:rsidR="004D1379" w:rsidRPr="004E5876" w:rsidRDefault="004D1379" w:rsidP="00B053C3">
      <w:pPr>
        <w:jc w:val="both"/>
        <w:rPr>
          <w:sz w:val="20"/>
          <w:szCs w:val="20"/>
        </w:rPr>
      </w:pPr>
      <w:r w:rsidRPr="004E5876">
        <w:rPr>
          <w:sz w:val="20"/>
          <w:szCs w:val="20"/>
        </w:rPr>
        <w:t xml:space="preserve">2451.     Видеоматериал «Наш путь и ваш путь»,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05 мин. 04 сек. (решение Кировского районного суда г. Уфы Республики Башкортостан от 04.03.2014);   </w:t>
      </w:r>
    </w:p>
    <w:p w:rsidR="004D1379" w:rsidRPr="004E5876" w:rsidRDefault="004D1379" w:rsidP="00B053C3">
      <w:pPr>
        <w:jc w:val="both"/>
        <w:rPr>
          <w:sz w:val="20"/>
          <w:szCs w:val="20"/>
        </w:rPr>
      </w:pPr>
      <w:r w:rsidRPr="004E5876">
        <w:rPr>
          <w:sz w:val="20"/>
          <w:szCs w:val="20"/>
        </w:rPr>
        <w:t xml:space="preserve">2452.     Видеоматериал «Этого малого достаточно, чтобы уважать Ислам»,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01 мин. 20 сек. (решение Кировского районного суда г. Уфы Республики Башкортостан от 04.03.2014);   </w:t>
      </w:r>
    </w:p>
    <w:p w:rsidR="004D1379" w:rsidRPr="004E5876" w:rsidRDefault="004D1379" w:rsidP="00B053C3">
      <w:pPr>
        <w:jc w:val="both"/>
        <w:rPr>
          <w:sz w:val="20"/>
          <w:szCs w:val="20"/>
        </w:rPr>
      </w:pPr>
      <w:r w:rsidRPr="004E5876">
        <w:rPr>
          <w:sz w:val="20"/>
          <w:szCs w:val="20"/>
        </w:rPr>
        <w:t>2453.     Акустическое сопровождение видеофайла под названием «ДИВ-мертвая голова»; акустическое сопровождение и комментарий пользователя видеофайла под названием «Русский, очнись! Против тебя идет война!»; аудиофайл «Банда Москвы – Арийский легион»; аудиофайл «Коловрат – Наша страна»; аудиофайл «Xopss-Action»; аудиофайл «ДИВ – Давай на рынок»; аудиофайл «Киборг – Наш Враг!!!»; аудиофайл «Ультиматум – Последний бой»; аудиофайл «Гипоталамус – Слава России»; аудиофайл «НС – Контроль – Честь и Верность»; аудиофайл «Киборг – Ненависть»; аудиофайл «Киборг – Слава России»; аудиофайл «Д.И.В. – Давай гуляй»; аудиофайл «наш Флаг Высоко»; аудиофайл «Хор SS – Россия для Русских», размещенные Кротманом Антоном Вячеславовичем в социальной сети «ВКонтакте» по адресу: vk.com/main_name_ist_freiheit, под названием «Антон Кротман» (решение Тракторозаводского районного суда г. Волгограда от 26.06.2014);</w:t>
      </w:r>
    </w:p>
    <w:p w:rsidR="004D1379" w:rsidRPr="004E5876" w:rsidRDefault="004D1379" w:rsidP="00B053C3">
      <w:pPr>
        <w:jc w:val="both"/>
        <w:rPr>
          <w:sz w:val="20"/>
          <w:szCs w:val="20"/>
        </w:rPr>
      </w:pPr>
      <w:r w:rsidRPr="004E5876">
        <w:rPr>
          <w:sz w:val="20"/>
          <w:szCs w:val="20"/>
        </w:rPr>
        <w:t xml:space="preserve">Напомним, что ранее уже были признаны экстремистскими материалы "Киборг - Слава России" и "Коловрат - Наша страна" (п.2201 Федерального списка экстремистских материалов);      </w:t>
      </w:r>
    </w:p>
    <w:p w:rsidR="004D1379" w:rsidRPr="004E5876" w:rsidRDefault="004D1379" w:rsidP="00B053C3">
      <w:pPr>
        <w:jc w:val="both"/>
        <w:rPr>
          <w:sz w:val="20"/>
          <w:szCs w:val="20"/>
        </w:rPr>
      </w:pPr>
      <w:r w:rsidRPr="004E5876">
        <w:rPr>
          <w:sz w:val="20"/>
          <w:szCs w:val="20"/>
        </w:rPr>
        <w:t>2454.     Информационный материал – книга «Основательно свидетельствуем о Царстве Бога» изд. Watch tower Bible and Tract Society of Pennsylvania, «Bearing Thorough Witness» About God</w:t>
      </w:r>
      <w:r w:rsidRPr="004E5876">
        <w:rPr>
          <w:rFonts w:ascii="Times New Roman" w:hAnsi="Times New Roman" w:cs="Times New Roman"/>
          <w:sz w:val="20"/>
          <w:szCs w:val="20"/>
        </w:rPr>
        <w:t xml:space="preserve">ʼs Kingdom, Wachtturm Bibel – und Traktat-Gesellschaft der Zeugen Jehovas, е.V. Selters/Taunus Германия, 2009. – 224 с. (решение Успенского районного суда Краснодарского края от 19.06.2013); </w:t>
      </w:r>
    </w:p>
    <w:p w:rsidR="004D1379" w:rsidRPr="004E5876" w:rsidRDefault="004D1379" w:rsidP="00B053C3">
      <w:pPr>
        <w:jc w:val="both"/>
        <w:rPr>
          <w:sz w:val="20"/>
          <w:szCs w:val="20"/>
        </w:rPr>
      </w:pPr>
      <w:r w:rsidRPr="004E5876">
        <w:rPr>
          <w:sz w:val="20"/>
          <w:szCs w:val="20"/>
        </w:rPr>
        <w:t>Дело о признании этой книги экстремистской рассматривалось в Успенском районном суде Краснодарского края с осени 2011 года. По требованию сторон было проведено несколько экспертиз, причем эксперты Краснодарской лаборатории судебной экспертизы сделали вывод, что в книге отсутствуют признаки экстремистского материала. Однако суд согласился с прокуратурой, что в книге "содержится информация, возбуждающая религиозную рознь, а также нарушающая права, свободы и законные интересы человека и гражданина в зависимости от его религиозной принадлежности" и запретил ее распространение на территории Российской Федерации, а также ее производство и хранение в целях распространения. Напомним, что мы считаем преследование Свидетелей Иеговы и запрет их текстов за экстремизм неправомерным и воспринимаем его как религиозную дискриминацию.</w:t>
      </w:r>
    </w:p>
    <w:p w:rsidR="004D1379" w:rsidRPr="004E5876" w:rsidRDefault="004D1379" w:rsidP="00B053C3">
      <w:pPr>
        <w:jc w:val="both"/>
        <w:rPr>
          <w:sz w:val="20"/>
          <w:szCs w:val="20"/>
        </w:rPr>
      </w:pPr>
      <w:r w:rsidRPr="004E5876">
        <w:rPr>
          <w:sz w:val="20"/>
          <w:szCs w:val="20"/>
        </w:rPr>
        <w:t xml:space="preserve">2455.     Печатные издания издательства Watch Tower Bible and Tract Society of Pensylvania: «Как достичь счастья в жизни», «На что можно надеяться людям?»; «Как развить близкие отношения с Богом»; «Что нужно знать о Боге и его замысле?», 2013 года издания (апелляционное определение Судебной коллегии по гражданским делам Курганского областного суда от 05.08.2014);     </w:t>
      </w:r>
    </w:p>
    <w:p w:rsidR="004D1379" w:rsidRPr="004E5876" w:rsidRDefault="004D1379" w:rsidP="00B053C3">
      <w:pPr>
        <w:jc w:val="both"/>
        <w:rPr>
          <w:sz w:val="20"/>
          <w:szCs w:val="20"/>
        </w:rPr>
      </w:pPr>
      <w:r w:rsidRPr="004E5876">
        <w:rPr>
          <w:sz w:val="20"/>
          <w:szCs w:val="20"/>
        </w:rPr>
        <w:t>Эти четыре брошюры были признаны экстремистскими по решению Центрального районного суда Барнаула. Напомним, мы считаем запрет текстов Свидетелей Иеговы за экстремизм неправомерным и воспринимаем его как религиозную дискриминацию.</w:t>
      </w:r>
    </w:p>
    <w:p w:rsidR="004D1379" w:rsidRPr="004E5876" w:rsidRDefault="004D1379" w:rsidP="00B053C3">
      <w:pPr>
        <w:jc w:val="both"/>
        <w:rPr>
          <w:sz w:val="20"/>
          <w:szCs w:val="20"/>
        </w:rPr>
      </w:pPr>
      <w:r w:rsidRPr="004E5876">
        <w:rPr>
          <w:sz w:val="20"/>
          <w:szCs w:val="20"/>
        </w:rPr>
        <w:t xml:space="preserve">2456.     Книга «Истинная религия Аллаха» доктора А.А.В. Филипс и диск «Обязанности мусульманки» (лекция Халида Ясина) (решение Ногайского районного суда Республики Дагестан от 27.02.2014);     </w:t>
      </w:r>
    </w:p>
    <w:p w:rsidR="004D1379" w:rsidRPr="004E5876" w:rsidRDefault="004D1379" w:rsidP="00B053C3">
      <w:pPr>
        <w:jc w:val="both"/>
        <w:rPr>
          <w:sz w:val="20"/>
          <w:szCs w:val="20"/>
        </w:rPr>
      </w:pPr>
      <w:r w:rsidRPr="004E5876">
        <w:rPr>
          <w:sz w:val="20"/>
          <w:szCs w:val="20"/>
        </w:rPr>
        <w:t>С нашей точки зрения, и брошюра Филипса, и лекция Ясина признаны экстремистскими неправомерно. "Истинная религия Аллаха" – небольшая брошюра об исламе, утверждающая истинность ислама как веры, но не содержащая никаких агрессивных выпадов в адрес адептов других религий. Лекция Ясина посвящена проблемам мусульманок в современном мире, описывает их права и обязанности.</w:t>
      </w:r>
    </w:p>
    <w:p w:rsidR="004D1379" w:rsidRPr="004E5876" w:rsidRDefault="004D1379" w:rsidP="00B053C3">
      <w:pPr>
        <w:jc w:val="both"/>
        <w:rPr>
          <w:sz w:val="20"/>
          <w:szCs w:val="20"/>
        </w:rPr>
      </w:pPr>
      <w:r w:rsidRPr="004E5876">
        <w:rPr>
          <w:sz w:val="20"/>
          <w:szCs w:val="20"/>
        </w:rPr>
        <w:t xml:space="preserve">2457.     Аудиозапись текста песни «Не покупайте у чурок» музыкальной группы «Коловрат» (решение Гиагинского районного суда Республики Адыгея от 10.07.2014);   </w:t>
      </w:r>
    </w:p>
    <w:p w:rsidR="004D1379" w:rsidRPr="004E5876" w:rsidRDefault="004D1379" w:rsidP="00B053C3">
      <w:pPr>
        <w:jc w:val="both"/>
        <w:rPr>
          <w:sz w:val="20"/>
          <w:szCs w:val="20"/>
        </w:rPr>
      </w:pPr>
      <w:r w:rsidRPr="004E5876">
        <w:rPr>
          <w:sz w:val="20"/>
          <w:szCs w:val="20"/>
        </w:rPr>
        <w:t xml:space="preserve">2458.     Текст под названием «Чурка», распространенный неустановленным лицом на Интернет-сайте www.dezinfo.net (решение Майкопского городского суда Республики Адыгея от 09.07.2014);  </w:t>
      </w:r>
    </w:p>
    <w:p w:rsidR="004D1379" w:rsidRPr="004E5876" w:rsidRDefault="004D1379" w:rsidP="00B053C3">
      <w:pPr>
        <w:jc w:val="both"/>
        <w:rPr>
          <w:sz w:val="20"/>
          <w:szCs w:val="20"/>
        </w:rPr>
      </w:pPr>
      <w:r w:rsidRPr="004E5876">
        <w:rPr>
          <w:sz w:val="20"/>
          <w:szCs w:val="20"/>
        </w:rPr>
        <w:t>2459.     Материалы, размещенные в общедоступной информационной сети «Интернет» на персональной страничке на имя Климова Никиты в социальной сети «Вконтакте» с адресом: http://vk.com/id2096678852 (решение Октябрьского районного суда г. Ижевска от 25.06.2014);</w:t>
      </w:r>
    </w:p>
    <w:p w:rsidR="004D1379" w:rsidRPr="004E5876" w:rsidRDefault="004D1379" w:rsidP="00B053C3">
      <w:pPr>
        <w:jc w:val="both"/>
        <w:rPr>
          <w:sz w:val="20"/>
          <w:szCs w:val="20"/>
        </w:rPr>
      </w:pPr>
      <w:r w:rsidRPr="004E5876">
        <w:rPr>
          <w:sz w:val="20"/>
          <w:szCs w:val="20"/>
        </w:rPr>
        <w:t xml:space="preserve">В ходе следствия на вышеуказанной странице было обнаружено "изображение унитаза белого цвета, в котором находился Коран, а также ...комментарии, направленные на возбуждение ненависти или вражды по признаку отношения к религии".     </w:t>
      </w:r>
    </w:p>
    <w:p w:rsidR="004D1379" w:rsidRPr="004E5876" w:rsidRDefault="004D1379" w:rsidP="00B053C3">
      <w:pPr>
        <w:jc w:val="both"/>
        <w:rPr>
          <w:sz w:val="20"/>
          <w:szCs w:val="20"/>
        </w:rPr>
      </w:pPr>
      <w:r w:rsidRPr="004E5876">
        <w:rPr>
          <w:sz w:val="20"/>
          <w:szCs w:val="20"/>
        </w:rPr>
        <w:t>2460.     Песни группы «Банда Москвы» под названием «Нас становится все больше», «Три ярких цвета», «Отряды НС» и «Расовая война» (решение Миллеровского районного суда Ростовской области от 25.06.2014);</w:t>
      </w:r>
    </w:p>
    <w:p w:rsidR="004D1379" w:rsidRPr="004E5876" w:rsidRDefault="004D1379" w:rsidP="00B053C3">
      <w:pPr>
        <w:jc w:val="both"/>
        <w:rPr>
          <w:sz w:val="20"/>
          <w:szCs w:val="20"/>
        </w:rPr>
      </w:pPr>
      <w:r w:rsidRPr="004E5876">
        <w:rPr>
          <w:sz w:val="20"/>
          <w:szCs w:val="20"/>
        </w:rPr>
        <w:t>"Банда Москвы" - российская  рок-группа, играет в стиле Ska, образовалась в начале 2000 года в Москве. Напомним, что одна из песен группы «Банды Москвы - Виват; 1488-й после этого вы говорите о толерантности» уже признана экстремистской в октябре 2013 года Курганским городским судом и среди прочего была добавлена в "Федеральный список экстремистких материалов" под п. 2226.</w:t>
      </w:r>
    </w:p>
    <w:p w:rsidR="004D1379" w:rsidRPr="004E5876" w:rsidRDefault="004D1379" w:rsidP="00B053C3">
      <w:pPr>
        <w:jc w:val="both"/>
        <w:rPr>
          <w:sz w:val="20"/>
          <w:szCs w:val="20"/>
        </w:rPr>
      </w:pPr>
      <w:r w:rsidRPr="004E5876">
        <w:rPr>
          <w:sz w:val="20"/>
          <w:szCs w:val="20"/>
        </w:rPr>
        <w:t xml:space="preserve">     </w:t>
      </w:r>
    </w:p>
    <w:p w:rsidR="004D1379" w:rsidRPr="004E5876" w:rsidRDefault="004D1379" w:rsidP="00B053C3">
      <w:pPr>
        <w:jc w:val="both"/>
        <w:rPr>
          <w:sz w:val="20"/>
          <w:szCs w:val="20"/>
        </w:rPr>
      </w:pPr>
      <w:r w:rsidRPr="004E5876">
        <w:rPr>
          <w:sz w:val="20"/>
          <w:szCs w:val="20"/>
        </w:rPr>
        <w:t xml:space="preserve">2461.     Видеоролик под названием «Приговор лидерам «Славянского союза» на Сахалине» (решение Южно-Сахалинского городского суда от 18.06.2014);     </w:t>
      </w:r>
    </w:p>
    <w:p w:rsidR="004D1379" w:rsidRPr="004E5876" w:rsidRDefault="004D1379" w:rsidP="00B053C3">
      <w:pPr>
        <w:jc w:val="both"/>
        <w:rPr>
          <w:sz w:val="20"/>
          <w:szCs w:val="20"/>
        </w:rPr>
      </w:pPr>
      <w:r w:rsidRPr="004E5876">
        <w:rPr>
          <w:sz w:val="20"/>
          <w:szCs w:val="20"/>
        </w:rPr>
        <w:t>2462.     Видеоматериал «Григорий Климов «Красная Каббала». Лек.1, ч.1» расположенный по электронному адресу: www.youtube.com/watch.7vHPu57z-wUtfI (решение Кировского районного суда Санкт-Петербурга от 18.03.2014);</w:t>
      </w:r>
    </w:p>
    <w:p w:rsidR="004D1379" w:rsidRPr="004E5876" w:rsidRDefault="004D1379" w:rsidP="00B053C3">
      <w:pPr>
        <w:jc w:val="both"/>
        <w:rPr>
          <w:sz w:val="20"/>
          <w:szCs w:val="20"/>
        </w:rPr>
      </w:pPr>
      <w:r w:rsidRPr="004E5876">
        <w:rPr>
          <w:sz w:val="20"/>
          <w:szCs w:val="20"/>
        </w:rPr>
        <w:t xml:space="preserve">Ранее была признана экстремистской книга Георгия Климова «Красная Каббала» ( решением Темрюкского районного суда Краснодарского края в апреле 2013 года, внесена в Федеральный список экстремистских материалов под п. 1957), антисемитская по своему характеру, продолжение и дополнение к "Протоколам советских мудрецов".  Нам представляется, что повторное признание экстремистскими одних и тех же материалов с разными выходными данными или на разных носителях (как в данном случае) ведет к раздуванию и без того огромного Федерального списка экстремистских материалов.      </w:t>
      </w:r>
    </w:p>
    <w:p w:rsidR="004D1379" w:rsidRPr="004E5876" w:rsidRDefault="004D1379" w:rsidP="00B053C3">
      <w:pPr>
        <w:jc w:val="both"/>
        <w:rPr>
          <w:sz w:val="20"/>
          <w:szCs w:val="20"/>
        </w:rPr>
      </w:pPr>
      <w:r w:rsidRPr="004E5876">
        <w:rPr>
          <w:sz w:val="20"/>
          <w:szCs w:val="20"/>
        </w:rPr>
        <w:t>2463.     Следующие изображения, размещенные на сайте www.vk.com/halomizhevsk: схематическое изображение человека, выбрасывающего в урну шестиконечную звезду; печей для сжигания тел с подписью «Элитное жилье для евреев, Гитлер умел решать квартирные вопросы; рисунок крокодила, проглатывающего человека, похожего на хасида с надписью «HOLACOSTE»; рисунок в примитивистском стиле, изображающий человека, танцующего на фоне костра со словами «конфетки, барааночки!», рядом стоит другой человек, произносящий: «Весело же ему». Заголовок рисунка «положу в костер еврея, ему там будет веселее!»; фотографию Гитлера, сопровождаемую текстом «сжечь все на свете нереально, но я, мечту свою лелея, решу проблему гениально – я отыграюсь на евреях»; фотографию человека с признаками иудея (кипу, пейсы), садящегося в автобус с конечной остановкой «OSWIECIM» подпись под изображением «Горячая путевка» (решение Ленинского районного суда г. Ижевска Удмуртской Республики от 27.05.2014).</w:t>
      </w:r>
    </w:p>
    <w:p w:rsidR="004D1379" w:rsidRPr="001419C9" w:rsidRDefault="004D1379" w:rsidP="001419C9">
      <w:pPr>
        <w:spacing w:after="0" w:line="240" w:lineRule="auto"/>
        <w:jc w:val="both"/>
        <w:rPr>
          <w:rFonts w:ascii="Times New Roman" w:hAnsi="Times New Roman" w:cs="Times New Roman"/>
          <w:sz w:val="18"/>
          <w:szCs w:val="18"/>
        </w:rPr>
      </w:pPr>
    </w:p>
    <w:sectPr w:rsidR="004D1379" w:rsidRPr="001419C9" w:rsidSect="00FA0032">
      <w:pgSz w:w="11906" w:h="16838"/>
      <w:pgMar w:top="360" w:right="386" w:bottom="360"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E65FD"/>
    <w:rsid w:val="000469E2"/>
    <w:rsid w:val="00083737"/>
    <w:rsid w:val="001419C9"/>
    <w:rsid w:val="001A2237"/>
    <w:rsid w:val="00257A71"/>
    <w:rsid w:val="002720AB"/>
    <w:rsid w:val="002B5C11"/>
    <w:rsid w:val="00484C3F"/>
    <w:rsid w:val="004D1379"/>
    <w:rsid w:val="004E5876"/>
    <w:rsid w:val="00633D5A"/>
    <w:rsid w:val="006602B0"/>
    <w:rsid w:val="00702F8E"/>
    <w:rsid w:val="007A742E"/>
    <w:rsid w:val="007B308F"/>
    <w:rsid w:val="007E65FD"/>
    <w:rsid w:val="0080202B"/>
    <w:rsid w:val="008561D7"/>
    <w:rsid w:val="008813A8"/>
    <w:rsid w:val="009E14C9"/>
    <w:rsid w:val="009E2F49"/>
    <w:rsid w:val="00A662FD"/>
    <w:rsid w:val="00AF3852"/>
    <w:rsid w:val="00B053C3"/>
    <w:rsid w:val="00C13670"/>
    <w:rsid w:val="00C43CFC"/>
    <w:rsid w:val="00C7154C"/>
    <w:rsid w:val="00CF605B"/>
    <w:rsid w:val="00D700D7"/>
    <w:rsid w:val="00E07271"/>
    <w:rsid w:val="00E91677"/>
    <w:rsid w:val="00F443B6"/>
    <w:rsid w:val="00FA0032"/>
    <w:rsid w:val="00FE3AE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61D7"/>
    <w:pPr>
      <w:spacing w:after="200"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86</TotalTime>
  <Pages>116</Pages>
  <Words>-32766</Words>
  <Characters>-32766</Characters>
  <Application>Microsoft Office Outlook</Application>
  <DocSecurity>0</DocSecurity>
  <Lines>0</Lines>
  <Paragraphs>0</Paragraphs>
  <ScaleCrop>false</ScaleCrop>
  <Company>Черняевская МСОШ</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dc:creator>
  <cp:keywords/>
  <dc:description/>
  <cp:lastModifiedBy>Кузнецова</cp:lastModifiedBy>
  <cp:revision>9</cp:revision>
  <dcterms:created xsi:type="dcterms:W3CDTF">2014-03-24T07:46:00Z</dcterms:created>
  <dcterms:modified xsi:type="dcterms:W3CDTF">2014-10-08T23:28:00Z</dcterms:modified>
</cp:coreProperties>
</file>